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5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813"/>
        <w:gridCol w:w="26"/>
        <w:gridCol w:w="551"/>
        <w:gridCol w:w="111"/>
        <w:gridCol w:w="4701"/>
        <w:gridCol w:w="303"/>
        <w:gridCol w:w="481"/>
        <w:gridCol w:w="4427"/>
      </w:tblGrid>
      <w:tr w:rsidR="009D1198" w:rsidRPr="00C00B2A" w14:paraId="365F5126" w14:textId="77777777" w:rsidTr="007330F7">
        <w:trPr>
          <w:trHeight w:val="1009"/>
          <w:jc w:val="center"/>
        </w:trPr>
        <w:tc>
          <w:tcPr>
            <w:tcW w:w="4839" w:type="dxa"/>
            <w:gridSpan w:val="2"/>
            <w:vMerge w:val="restart"/>
          </w:tcPr>
          <w:p w14:paraId="6E676ADA" w14:textId="77777777" w:rsidR="00561AEA" w:rsidRDefault="00561AEA" w:rsidP="00385EEF">
            <w:pPr>
              <w:rPr>
                <w:i/>
                <w:iCs/>
                <w:sz w:val="24"/>
                <w:szCs w:val="24"/>
              </w:rPr>
            </w:pPr>
            <w:bookmarkStart w:id="0" w:name="_Hlk514276837"/>
            <w:bookmarkStart w:id="1" w:name="_Hlk514713684"/>
            <w:proofErr w:type="spellStart"/>
            <w:r w:rsidRPr="00561AEA">
              <w:rPr>
                <w:rFonts w:ascii="Corbel" w:eastAsiaTheme="majorEastAsia" w:hAnsi="Corbel" w:cstheme="majorBidi"/>
                <w:b/>
                <w:i/>
                <w:iCs/>
                <w:color w:val="3F8094" w:themeColor="accent1" w:themeShade="80"/>
                <w:spacing w:val="-10"/>
                <w:kern w:val="28"/>
                <w:sz w:val="24"/>
                <w:szCs w:val="24"/>
              </w:rPr>
              <w:t>Awgrymiadau</w:t>
            </w:r>
            <w:proofErr w:type="spellEnd"/>
            <w:r w:rsidRPr="00561AEA">
              <w:rPr>
                <w:rFonts w:ascii="Corbel" w:eastAsiaTheme="majorEastAsia" w:hAnsi="Corbel" w:cstheme="majorBidi"/>
                <w:b/>
                <w:i/>
                <w:iCs/>
                <w:color w:val="3F8094" w:themeColor="accent1" w:themeShade="80"/>
                <w:spacing w:val="-10"/>
                <w:kern w:val="28"/>
                <w:sz w:val="24"/>
                <w:szCs w:val="24"/>
              </w:rPr>
              <w:t xml:space="preserve"> </w:t>
            </w:r>
            <w:proofErr w:type="spellStart"/>
            <w:r w:rsidRPr="00561AEA">
              <w:rPr>
                <w:rFonts w:ascii="Corbel" w:eastAsiaTheme="majorEastAsia" w:hAnsi="Corbel" w:cstheme="majorBidi"/>
                <w:b/>
                <w:i/>
                <w:iCs/>
                <w:color w:val="3F8094" w:themeColor="accent1" w:themeShade="80"/>
                <w:spacing w:val="-10"/>
                <w:kern w:val="28"/>
                <w:sz w:val="24"/>
                <w:szCs w:val="24"/>
              </w:rPr>
              <w:t>i</w:t>
            </w:r>
            <w:proofErr w:type="spellEnd"/>
            <w:r w:rsidRPr="00561AEA">
              <w:rPr>
                <w:rFonts w:ascii="Corbel" w:eastAsiaTheme="majorEastAsia" w:hAnsi="Corbel" w:cstheme="majorBidi"/>
                <w:b/>
                <w:i/>
                <w:iCs/>
                <w:color w:val="3F8094" w:themeColor="accent1" w:themeShade="80"/>
                <w:spacing w:val="-10"/>
                <w:kern w:val="28"/>
                <w:sz w:val="24"/>
                <w:szCs w:val="24"/>
              </w:rPr>
              <w:t xml:space="preserve"> </w:t>
            </w:r>
            <w:proofErr w:type="spellStart"/>
            <w:r w:rsidRPr="00561AEA">
              <w:rPr>
                <w:rFonts w:ascii="Corbel" w:eastAsiaTheme="majorEastAsia" w:hAnsi="Corbel" w:cstheme="majorBidi"/>
                <w:b/>
                <w:i/>
                <w:iCs/>
                <w:color w:val="3F8094" w:themeColor="accent1" w:themeShade="80"/>
                <w:spacing w:val="-10"/>
                <w:kern w:val="28"/>
                <w:sz w:val="24"/>
                <w:szCs w:val="24"/>
              </w:rPr>
              <w:t>Gadw’n</w:t>
            </w:r>
            <w:proofErr w:type="spellEnd"/>
            <w:r w:rsidRPr="00561AEA">
              <w:rPr>
                <w:rFonts w:ascii="Corbel" w:eastAsiaTheme="majorEastAsia" w:hAnsi="Corbel" w:cstheme="majorBidi"/>
                <w:b/>
                <w:i/>
                <w:iCs/>
                <w:color w:val="3F8094" w:themeColor="accent1" w:themeShade="80"/>
                <w:spacing w:val="-10"/>
                <w:kern w:val="28"/>
                <w:sz w:val="24"/>
                <w:szCs w:val="24"/>
              </w:rPr>
              <w:t xml:space="preserve"> </w:t>
            </w:r>
            <w:proofErr w:type="spellStart"/>
            <w:r w:rsidRPr="00561AEA">
              <w:rPr>
                <w:rFonts w:ascii="Corbel" w:eastAsiaTheme="majorEastAsia" w:hAnsi="Corbel" w:cstheme="majorBidi"/>
                <w:b/>
                <w:i/>
                <w:iCs/>
                <w:color w:val="3F8094" w:themeColor="accent1" w:themeShade="80"/>
                <w:spacing w:val="-10"/>
                <w:kern w:val="28"/>
                <w:sz w:val="24"/>
                <w:szCs w:val="24"/>
              </w:rPr>
              <w:t>Gynnes</w:t>
            </w:r>
            <w:proofErr w:type="spellEnd"/>
            <w:r w:rsidRPr="00561AEA">
              <w:rPr>
                <w:rFonts w:ascii="Corbel" w:eastAsiaTheme="majorEastAsia" w:hAnsi="Corbel" w:cstheme="majorBidi"/>
                <w:b/>
                <w:i/>
                <w:iCs/>
                <w:color w:val="3F8094" w:themeColor="accent1" w:themeShade="80"/>
                <w:spacing w:val="-10"/>
                <w:kern w:val="28"/>
                <w:sz w:val="24"/>
                <w:szCs w:val="24"/>
              </w:rPr>
              <w:t xml:space="preserve"> </w:t>
            </w:r>
            <w:proofErr w:type="spellStart"/>
            <w:r w:rsidRPr="00561AEA">
              <w:rPr>
                <w:rFonts w:ascii="Corbel" w:eastAsiaTheme="majorEastAsia" w:hAnsi="Corbel" w:cstheme="majorBidi"/>
                <w:b/>
                <w:i/>
                <w:iCs/>
                <w:color w:val="3F8094" w:themeColor="accent1" w:themeShade="80"/>
                <w:spacing w:val="-10"/>
                <w:kern w:val="28"/>
                <w:sz w:val="24"/>
                <w:szCs w:val="24"/>
              </w:rPr>
              <w:t>yn</w:t>
            </w:r>
            <w:proofErr w:type="spellEnd"/>
            <w:r w:rsidRPr="00561AEA">
              <w:rPr>
                <w:rFonts w:ascii="Corbel" w:eastAsiaTheme="majorEastAsia" w:hAnsi="Corbel" w:cstheme="majorBidi"/>
                <w:b/>
                <w:i/>
                <w:iCs/>
                <w:color w:val="3F8094" w:themeColor="accent1" w:themeShade="80"/>
                <w:spacing w:val="-10"/>
                <w:kern w:val="28"/>
                <w:sz w:val="24"/>
                <w:szCs w:val="24"/>
              </w:rPr>
              <w:t xml:space="preserve"> y </w:t>
            </w:r>
            <w:proofErr w:type="spellStart"/>
            <w:r w:rsidRPr="00561AEA">
              <w:rPr>
                <w:rFonts w:ascii="Corbel" w:eastAsiaTheme="majorEastAsia" w:hAnsi="Corbel" w:cstheme="majorBidi"/>
                <w:b/>
                <w:i/>
                <w:iCs/>
                <w:color w:val="3F8094" w:themeColor="accent1" w:themeShade="80"/>
                <w:spacing w:val="-10"/>
                <w:kern w:val="28"/>
                <w:sz w:val="24"/>
                <w:szCs w:val="24"/>
              </w:rPr>
              <w:t>Gaeaf</w:t>
            </w:r>
            <w:proofErr w:type="spellEnd"/>
            <w:r w:rsidRPr="00561AEA">
              <w:rPr>
                <w:rFonts w:ascii="Corbel" w:eastAsiaTheme="majorEastAsia" w:hAnsi="Corbel" w:cstheme="majorBidi"/>
                <w:b/>
                <w:i/>
                <w:iCs/>
                <w:color w:val="3F8094" w:themeColor="accent1" w:themeShade="80"/>
                <w:spacing w:val="-10"/>
                <w:kern w:val="28"/>
                <w:sz w:val="32"/>
                <w:szCs w:val="100"/>
              </w:rPr>
              <w:t xml:space="preserve"> </w:t>
            </w:r>
          </w:p>
          <w:p w14:paraId="2D6D5EE5" w14:textId="063DD030" w:rsidR="00385EEF" w:rsidRPr="00385EEF" w:rsidRDefault="00F52D09" w:rsidP="00385EEF">
            <w:pPr>
              <w:rPr>
                <w:i/>
                <w:iCs/>
                <w:sz w:val="24"/>
                <w:szCs w:val="24"/>
              </w:rPr>
            </w:pPr>
            <w:r w:rsidRPr="00F52D09">
              <w:rPr>
                <w:sz w:val="24"/>
                <w:szCs w:val="24"/>
              </w:rPr>
              <w:t xml:space="preserve">• </w:t>
            </w:r>
            <w:proofErr w:type="spellStart"/>
            <w:r w:rsidRPr="00F52D09">
              <w:rPr>
                <w:sz w:val="24"/>
                <w:szCs w:val="24"/>
              </w:rPr>
              <w:t>Os</w:t>
            </w:r>
            <w:proofErr w:type="spellEnd"/>
            <w:r w:rsidRPr="00F52D09">
              <w:rPr>
                <w:sz w:val="24"/>
                <w:szCs w:val="24"/>
              </w:rPr>
              <w:t xml:space="preserve"> </w:t>
            </w:r>
            <w:proofErr w:type="spellStart"/>
            <w:r w:rsidRPr="00F52D09">
              <w:rPr>
                <w:sz w:val="24"/>
                <w:szCs w:val="24"/>
              </w:rPr>
              <w:t>ydych</w:t>
            </w:r>
            <w:proofErr w:type="spellEnd"/>
            <w:r w:rsidRPr="00F52D09">
              <w:rPr>
                <w:sz w:val="24"/>
                <w:szCs w:val="24"/>
              </w:rPr>
              <w:t xml:space="preserve"> </w:t>
            </w:r>
            <w:proofErr w:type="spellStart"/>
            <w:r w:rsidRPr="00F52D09">
              <w:rPr>
                <w:sz w:val="24"/>
                <w:szCs w:val="24"/>
              </w:rPr>
              <w:t>yn</w:t>
            </w:r>
            <w:proofErr w:type="spellEnd"/>
            <w:r w:rsidRPr="00F52D09">
              <w:rPr>
                <w:sz w:val="24"/>
                <w:szCs w:val="24"/>
              </w:rPr>
              <w:t xml:space="preserve"> </w:t>
            </w:r>
            <w:proofErr w:type="spellStart"/>
            <w:r w:rsidRPr="00F52D09">
              <w:rPr>
                <w:sz w:val="24"/>
                <w:szCs w:val="24"/>
              </w:rPr>
              <w:t>eistedd</w:t>
            </w:r>
            <w:proofErr w:type="spellEnd"/>
            <w:r w:rsidRPr="00F52D09">
              <w:rPr>
                <w:sz w:val="24"/>
                <w:szCs w:val="24"/>
              </w:rPr>
              <w:t xml:space="preserve">, </w:t>
            </w:r>
            <w:proofErr w:type="spellStart"/>
            <w:r w:rsidRPr="00F52D09">
              <w:rPr>
                <w:b/>
                <w:bCs/>
                <w:sz w:val="24"/>
                <w:szCs w:val="24"/>
              </w:rPr>
              <w:t>lapiwch</w:t>
            </w:r>
            <w:proofErr w:type="spellEnd"/>
            <w:r w:rsidRPr="00F52D0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52D09">
              <w:rPr>
                <w:b/>
                <w:bCs/>
                <w:sz w:val="24"/>
                <w:szCs w:val="24"/>
              </w:rPr>
              <w:t>gyda</w:t>
            </w:r>
            <w:proofErr w:type="spellEnd"/>
            <w:r w:rsidRPr="00F52D0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52D09">
              <w:rPr>
                <w:b/>
                <w:bCs/>
                <w:sz w:val="24"/>
                <w:szCs w:val="24"/>
              </w:rPr>
              <w:t>siôl</w:t>
            </w:r>
            <w:proofErr w:type="spellEnd"/>
            <w:r w:rsidRPr="00F52D09">
              <w:rPr>
                <w:b/>
                <w:bCs/>
                <w:sz w:val="24"/>
                <w:szCs w:val="24"/>
              </w:rPr>
              <w:t xml:space="preserve"> neu </w:t>
            </w:r>
            <w:proofErr w:type="spellStart"/>
            <w:r w:rsidRPr="00F52D09">
              <w:rPr>
                <w:b/>
                <w:bCs/>
                <w:sz w:val="24"/>
                <w:szCs w:val="24"/>
              </w:rPr>
              <w:t>flanced</w:t>
            </w:r>
            <w:proofErr w:type="spellEnd"/>
            <w:r w:rsidRPr="00F52D09">
              <w:rPr>
                <w:sz w:val="24"/>
                <w:szCs w:val="24"/>
              </w:rPr>
              <w:t xml:space="preserve">. </w:t>
            </w:r>
            <w:proofErr w:type="spellStart"/>
            <w:r w:rsidRPr="00F52D09">
              <w:rPr>
                <w:sz w:val="24"/>
                <w:szCs w:val="24"/>
              </w:rPr>
              <w:t>Mae’r</w:t>
            </w:r>
            <w:proofErr w:type="spellEnd"/>
            <w:r w:rsidRPr="00F52D09">
              <w:rPr>
                <w:sz w:val="24"/>
                <w:szCs w:val="24"/>
              </w:rPr>
              <w:t xml:space="preserve"> </w:t>
            </w:r>
            <w:proofErr w:type="spellStart"/>
            <w:r w:rsidRPr="00F52D09">
              <w:rPr>
                <w:sz w:val="24"/>
                <w:szCs w:val="24"/>
              </w:rPr>
              <w:t>aer</w:t>
            </w:r>
            <w:proofErr w:type="spellEnd"/>
            <w:r w:rsidRPr="00F52D09">
              <w:rPr>
                <w:sz w:val="24"/>
                <w:szCs w:val="24"/>
              </w:rPr>
              <w:t xml:space="preserve"> </w:t>
            </w:r>
            <w:proofErr w:type="spellStart"/>
            <w:r w:rsidRPr="00F52D09">
              <w:rPr>
                <w:sz w:val="24"/>
                <w:szCs w:val="24"/>
              </w:rPr>
              <w:t>yn</w:t>
            </w:r>
            <w:proofErr w:type="spellEnd"/>
            <w:r w:rsidRPr="00F52D09">
              <w:rPr>
                <w:sz w:val="24"/>
                <w:szCs w:val="24"/>
              </w:rPr>
              <w:t xml:space="preserve"> </w:t>
            </w:r>
            <w:proofErr w:type="spellStart"/>
            <w:r w:rsidRPr="00F52D09">
              <w:rPr>
                <w:sz w:val="24"/>
                <w:szCs w:val="24"/>
              </w:rPr>
              <w:t>oerach</w:t>
            </w:r>
            <w:proofErr w:type="spellEnd"/>
            <w:r w:rsidRPr="00F52D09">
              <w:rPr>
                <w:sz w:val="24"/>
                <w:szCs w:val="24"/>
              </w:rPr>
              <w:t xml:space="preserve"> </w:t>
            </w:r>
            <w:proofErr w:type="spellStart"/>
            <w:r w:rsidRPr="00F52D09">
              <w:rPr>
                <w:sz w:val="24"/>
                <w:szCs w:val="24"/>
              </w:rPr>
              <w:t>ar</w:t>
            </w:r>
            <w:proofErr w:type="spellEnd"/>
            <w:r w:rsidRPr="00F52D09">
              <w:rPr>
                <w:sz w:val="24"/>
                <w:szCs w:val="24"/>
              </w:rPr>
              <w:t xml:space="preserve"> y </w:t>
            </w:r>
            <w:proofErr w:type="spellStart"/>
            <w:r w:rsidRPr="00F52D09">
              <w:rPr>
                <w:sz w:val="24"/>
                <w:szCs w:val="24"/>
              </w:rPr>
              <w:t>llawr</w:t>
            </w:r>
            <w:proofErr w:type="spellEnd"/>
            <w:r w:rsidRPr="00F52D09">
              <w:rPr>
                <w:sz w:val="24"/>
                <w:szCs w:val="24"/>
              </w:rPr>
              <w:t xml:space="preserve">, felly </w:t>
            </w:r>
            <w:proofErr w:type="spellStart"/>
            <w:r w:rsidRPr="00F52D09">
              <w:rPr>
                <w:sz w:val="24"/>
                <w:szCs w:val="24"/>
              </w:rPr>
              <w:t>gorffwyswch</w:t>
            </w:r>
            <w:proofErr w:type="spellEnd"/>
            <w:r w:rsidRPr="00F52D09">
              <w:rPr>
                <w:sz w:val="24"/>
                <w:szCs w:val="24"/>
              </w:rPr>
              <w:t xml:space="preserve"> </w:t>
            </w:r>
            <w:proofErr w:type="spellStart"/>
            <w:r w:rsidRPr="00F52D09">
              <w:rPr>
                <w:sz w:val="24"/>
                <w:szCs w:val="24"/>
              </w:rPr>
              <w:t>eich</w:t>
            </w:r>
            <w:proofErr w:type="spellEnd"/>
            <w:r w:rsidRPr="00F52D09">
              <w:rPr>
                <w:sz w:val="24"/>
                <w:szCs w:val="24"/>
              </w:rPr>
              <w:t xml:space="preserve"> </w:t>
            </w:r>
            <w:proofErr w:type="spellStart"/>
            <w:r w:rsidRPr="00F52D09">
              <w:rPr>
                <w:sz w:val="24"/>
                <w:szCs w:val="24"/>
              </w:rPr>
              <w:t>traed</w:t>
            </w:r>
            <w:proofErr w:type="spellEnd"/>
            <w:r w:rsidRPr="00F52D09">
              <w:rPr>
                <w:sz w:val="24"/>
                <w:szCs w:val="24"/>
              </w:rPr>
              <w:t xml:space="preserve"> </w:t>
            </w:r>
            <w:proofErr w:type="spellStart"/>
            <w:r w:rsidRPr="00F52D09">
              <w:rPr>
                <w:sz w:val="24"/>
                <w:szCs w:val="24"/>
              </w:rPr>
              <w:t>ar</w:t>
            </w:r>
            <w:proofErr w:type="spellEnd"/>
            <w:r w:rsidRPr="00F52D09">
              <w:rPr>
                <w:sz w:val="24"/>
                <w:szCs w:val="24"/>
              </w:rPr>
              <w:t xml:space="preserve"> </w:t>
            </w:r>
            <w:proofErr w:type="spellStart"/>
            <w:r w:rsidRPr="00F52D09">
              <w:rPr>
                <w:sz w:val="24"/>
                <w:szCs w:val="24"/>
              </w:rPr>
              <w:t>rywbeth</w:t>
            </w:r>
            <w:proofErr w:type="spellEnd"/>
            <w:r w:rsidRPr="00F52D09">
              <w:rPr>
                <w:sz w:val="24"/>
                <w:szCs w:val="24"/>
              </w:rPr>
              <w:t xml:space="preserve">. </w:t>
            </w:r>
          </w:p>
          <w:p w14:paraId="57DE4065" w14:textId="58A05FF7" w:rsidR="00385EEF" w:rsidRPr="00385EEF" w:rsidRDefault="00385EEF" w:rsidP="00385EEF">
            <w:pPr>
              <w:rPr>
                <w:sz w:val="24"/>
                <w:szCs w:val="24"/>
              </w:rPr>
            </w:pPr>
            <w:r w:rsidRPr="00385EEF">
              <w:rPr>
                <w:sz w:val="24"/>
                <w:szCs w:val="24"/>
              </w:rPr>
              <w:t xml:space="preserve">• </w:t>
            </w:r>
            <w:proofErr w:type="spellStart"/>
            <w:r w:rsidR="00B76E9E" w:rsidRPr="00B76E9E">
              <w:rPr>
                <w:sz w:val="24"/>
                <w:szCs w:val="24"/>
              </w:rPr>
              <w:t>Os</w:t>
            </w:r>
            <w:proofErr w:type="spellEnd"/>
            <w:r w:rsidR="00B76E9E" w:rsidRPr="00B76E9E">
              <w:rPr>
                <w:sz w:val="24"/>
                <w:szCs w:val="24"/>
              </w:rPr>
              <w:t xml:space="preserve"> </w:t>
            </w:r>
            <w:proofErr w:type="spellStart"/>
            <w:r w:rsidR="00B76E9E" w:rsidRPr="00B76E9E">
              <w:rPr>
                <w:sz w:val="24"/>
                <w:szCs w:val="24"/>
              </w:rPr>
              <w:t>ydych</w:t>
            </w:r>
            <w:proofErr w:type="spellEnd"/>
            <w:r w:rsidR="00B76E9E" w:rsidRPr="00B76E9E">
              <w:rPr>
                <w:sz w:val="24"/>
                <w:szCs w:val="24"/>
              </w:rPr>
              <w:t xml:space="preserve"> </w:t>
            </w:r>
            <w:proofErr w:type="spellStart"/>
            <w:r w:rsidR="00B76E9E" w:rsidRPr="00B76E9E">
              <w:rPr>
                <w:sz w:val="24"/>
                <w:szCs w:val="24"/>
              </w:rPr>
              <w:t>yn</w:t>
            </w:r>
            <w:proofErr w:type="spellEnd"/>
            <w:r w:rsidR="00B76E9E" w:rsidRPr="00B76E9E">
              <w:rPr>
                <w:sz w:val="24"/>
                <w:szCs w:val="24"/>
              </w:rPr>
              <w:t xml:space="preserve"> </w:t>
            </w:r>
            <w:proofErr w:type="spellStart"/>
            <w:r w:rsidR="00B76E9E" w:rsidRPr="00B76E9E">
              <w:rPr>
                <w:sz w:val="24"/>
                <w:szCs w:val="24"/>
              </w:rPr>
              <w:t>cael</w:t>
            </w:r>
            <w:proofErr w:type="spellEnd"/>
            <w:r w:rsidR="00B76E9E" w:rsidRPr="00B76E9E">
              <w:rPr>
                <w:sz w:val="24"/>
                <w:szCs w:val="24"/>
              </w:rPr>
              <w:t xml:space="preserve"> </w:t>
            </w:r>
            <w:proofErr w:type="spellStart"/>
            <w:r w:rsidR="00B76E9E" w:rsidRPr="00B76E9E">
              <w:rPr>
                <w:sz w:val="24"/>
                <w:szCs w:val="24"/>
              </w:rPr>
              <w:t>trafferth</w:t>
            </w:r>
            <w:proofErr w:type="spellEnd"/>
            <w:r w:rsidR="00B76E9E" w:rsidRPr="00B76E9E">
              <w:rPr>
                <w:sz w:val="24"/>
                <w:szCs w:val="24"/>
              </w:rPr>
              <w:t xml:space="preserve"> </w:t>
            </w:r>
            <w:proofErr w:type="spellStart"/>
            <w:r w:rsidR="00B76E9E" w:rsidRPr="00B76E9E">
              <w:rPr>
                <w:sz w:val="24"/>
                <w:szCs w:val="24"/>
              </w:rPr>
              <w:t>cadw’n</w:t>
            </w:r>
            <w:proofErr w:type="spellEnd"/>
            <w:r w:rsidR="00B76E9E" w:rsidRPr="00B76E9E">
              <w:rPr>
                <w:sz w:val="24"/>
                <w:szCs w:val="24"/>
              </w:rPr>
              <w:t xml:space="preserve"> </w:t>
            </w:r>
            <w:proofErr w:type="spellStart"/>
            <w:r w:rsidR="00B76E9E" w:rsidRPr="00B76E9E">
              <w:rPr>
                <w:sz w:val="24"/>
                <w:szCs w:val="24"/>
              </w:rPr>
              <w:t>gynnes</w:t>
            </w:r>
            <w:proofErr w:type="spellEnd"/>
            <w:r w:rsidR="00B76E9E" w:rsidRPr="00B76E9E">
              <w:rPr>
                <w:sz w:val="24"/>
                <w:szCs w:val="24"/>
              </w:rPr>
              <w:t xml:space="preserve"> </w:t>
            </w:r>
            <w:proofErr w:type="spellStart"/>
            <w:r w:rsidR="00B76E9E" w:rsidRPr="00B76E9E">
              <w:rPr>
                <w:sz w:val="24"/>
                <w:szCs w:val="24"/>
              </w:rPr>
              <w:t>yn</w:t>
            </w:r>
            <w:proofErr w:type="spellEnd"/>
            <w:r w:rsidR="00B76E9E" w:rsidRPr="00B76E9E">
              <w:rPr>
                <w:sz w:val="24"/>
                <w:szCs w:val="24"/>
              </w:rPr>
              <w:t xml:space="preserve"> y </w:t>
            </w:r>
            <w:proofErr w:type="spellStart"/>
            <w:r w:rsidR="00B76E9E" w:rsidRPr="00B76E9E">
              <w:rPr>
                <w:sz w:val="24"/>
                <w:szCs w:val="24"/>
              </w:rPr>
              <w:t>gwely</w:t>
            </w:r>
            <w:proofErr w:type="spellEnd"/>
            <w:r w:rsidR="00B76E9E" w:rsidRPr="00B76E9E">
              <w:rPr>
                <w:sz w:val="24"/>
                <w:szCs w:val="24"/>
              </w:rPr>
              <w:t xml:space="preserve">, </w:t>
            </w:r>
            <w:proofErr w:type="spellStart"/>
            <w:r w:rsidR="00B76E9E" w:rsidRPr="00B76E9E">
              <w:rPr>
                <w:sz w:val="24"/>
                <w:szCs w:val="24"/>
              </w:rPr>
              <w:t>ceisiwch</w:t>
            </w:r>
            <w:proofErr w:type="spellEnd"/>
            <w:r w:rsidR="00B76E9E" w:rsidRPr="00B76E9E">
              <w:rPr>
                <w:sz w:val="24"/>
                <w:szCs w:val="24"/>
              </w:rPr>
              <w:t xml:space="preserve"> </w:t>
            </w:r>
            <w:proofErr w:type="spellStart"/>
            <w:r w:rsidR="00B76E9E" w:rsidRPr="00B76E9E">
              <w:rPr>
                <w:sz w:val="24"/>
                <w:szCs w:val="24"/>
              </w:rPr>
              <w:t>wisgo</w:t>
            </w:r>
            <w:proofErr w:type="spellEnd"/>
            <w:r w:rsidR="00B76E9E" w:rsidRPr="00B76E9E">
              <w:rPr>
                <w:sz w:val="24"/>
                <w:szCs w:val="24"/>
              </w:rPr>
              <w:t xml:space="preserve"> </w:t>
            </w:r>
            <w:proofErr w:type="spellStart"/>
            <w:r w:rsidR="00B76E9E" w:rsidRPr="00976E82">
              <w:rPr>
                <w:b/>
                <w:bCs/>
                <w:sz w:val="24"/>
                <w:szCs w:val="24"/>
              </w:rPr>
              <w:t>haenau</w:t>
            </w:r>
            <w:proofErr w:type="spellEnd"/>
            <w:r w:rsidR="00B76E9E" w:rsidRPr="00976E82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B76E9E" w:rsidRPr="00976E82">
              <w:rPr>
                <w:b/>
                <w:bCs/>
                <w:sz w:val="24"/>
                <w:szCs w:val="24"/>
              </w:rPr>
              <w:t>cynhesach</w:t>
            </w:r>
            <w:proofErr w:type="spellEnd"/>
            <w:r w:rsidR="00B76E9E" w:rsidRPr="00B76E9E">
              <w:rPr>
                <w:sz w:val="24"/>
                <w:szCs w:val="24"/>
              </w:rPr>
              <w:t xml:space="preserve">. </w:t>
            </w:r>
            <w:proofErr w:type="spellStart"/>
            <w:r w:rsidR="00B76E9E" w:rsidRPr="00B76E9E">
              <w:rPr>
                <w:sz w:val="24"/>
                <w:szCs w:val="24"/>
              </w:rPr>
              <w:t>Os</w:t>
            </w:r>
            <w:proofErr w:type="spellEnd"/>
            <w:r w:rsidR="00B76E9E" w:rsidRPr="00B76E9E">
              <w:rPr>
                <w:sz w:val="24"/>
                <w:szCs w:val="24"/>
              </w:rPr>
              <w:t xml:space="preserve"> </w:t>
            </w:r>
            <w:proofErr w:type="spellStart"/>
            <w:r w:rsidR="00B76E9E" w:rsidRPr="00B76E9E">
              <w:rPr>
                <w:sz w:val="24"/>
                <w:szCs w:val="24"/>
              </w:rPr>
              <w:t>yw</w:t>
            </w:r>
            <w:proofErr w:type="spellEnd"/>
            <w:r w:rsidR="00B76E9E" w:rsidRPr="00B76E9E">
              <w:rPr>
                <w:sz w:val="24"/>
                <w:szCs w:val="24"/>
              </w:rPr>
              <w:t xml:space="preserve"> </w:t>
            </w:r>
            <w:proofErr w:type="spellStart"/>
            <w:r w:rsidR="00B76E9E" w:rsidRPr="00B76E9E">
              <w:rPr>
                <w:sz w:val="24"/>
                <w:szCs w:val="24"/>
              </w:rPr>
              <w:t>hi’n</w:t>
            </w:r>
            <w:proofErr w:type="spellEnd"/>
            <w:r w:rsidR="00B76E9E" w:rsidRPr="00B76E9E">
              <w:rPr>
                <w:sz w:val="24"/>
                <w:szCs w:val="24"/>
              </w:rPr>
              <w:t xml:space="preserve"> </w:t>
            </w:r>
            <w:proofErr w:type="spellStart"/>
            <w:r w:rsidR="00B76E9E" w:rsidRPr="00B76E9E">
              <w:rPr>
                <w:sz w:val="24"/>
                <w:szCs w:val="24"/>
              </w:rPr>
              <w:t>arbennig</w:t>
            </w:r>
            <w:proofErr w:type="spellEnd"/>
            <w:r w:rsidR="00B76E9E" w:rsidRPr="00B76E9E">
              <w:rPr>
                <w:sz w:val="24"/>
                <w:szCs w:val="24"/>
              </w:rPr>
              <w:t xml:space="preserve"> o </w:t>
            </w:r>
            <w:proofErr w:type="spellStart"/>
            <w:r w:rsidR="00B76E9E" w:rsidRPr="00B76E9E">
              <w:rPr>
                <w:sz w:val="24"/>
                <w:szCs w:val="24"/>
              </w:rPr>
              <w:t>oer</w:t>
            </w:r>
            <w:proofErr w:type="spellEnd"/>
            <w:r w:rsidR="00B76E9E" w:rsidRPr="00B76E9E">
              <w:rPr>
                <w:sz w:val="24"/>
                <w:szCs w:val="24"/>
              </w:rPr>
              <w:t xml:space="preserve">, </w:t>
            </w:r>
            <w:proofErr w:type="spellStart"/>
            <w:r w:rsidR="00B76E9E" w:rsidRPr="00B76E9E">
              <w:rPr>
                <w:sz w:val="24"/>
                <w:szCs w:val="24"/>
              </w:rPr>
              <w:t>mae</w:t>
            </w:r>
            <w:proofErr w:type="spellEnd"/>
            <w:r w:rsidR="00B76E9E" w:rsidRPr="00B76E9E">
              <w:rPr>
                <w:sz w:val="24"/>
                <w:szCs w:val="24"/>
              </w:rPr>
              <w:t xml:space="preserve"> </w:t>
            </w:r>
            <w:proofErr w:type="spellStart"/>
            <w:r w:rsidR="00B76E9E" w:rsidRPr="00B76E9E">
              <w:rPr>
                <w:sz w:val="24"/>
                <w:szCs w:val="24"/>
              </w:rPr>
              <w:t>dillad</w:t>
            </w:r>
            <w:proofErr w:type="spellEnd"/>
            <w:r w:rsidR="00B76E9E" w:rsidRPr="00B76E9E">
              <w:rPr>
                <w:sz w:val="24"/>
                <w:szCs w:val="24"/>
              </w:rPr>
              <w:t xml:space="preserve"> </w:t>
            </w:r>
            <w:proofErr w:type="spellStart"/>
            <w:r w:rsidR="00B76E9E" w:rsidRPr="00B76E9E">
              <w:rPr>
                <w:sz w:val="24"/>
                <w:szCs w:val="24"/>
              </w:rPr>
              <w:t>isaf</w:t>
            </w:r>
            <w:proofErr w:type="spellEnd"/>
            <w:r w:rsidR="00B76E9E" w:rsidRPr="00B76E9E">
              <w:rPr>
                <w:sz w:val="24"/>
                <w:szCs w:val="24"/>
              </w:rPr>
              <w:t xml:space="preserve"> a </w:t>
            </w:r>
            <w:proofErr w:type="spellStart"/>
            <w:r w:rsidR="00B76E9E" w:rsidRPr="00B76E9E">
              <w:rPr>
                <w:sz w:val="24"/>
                <w:szCs w:val="24"/>
              </w:rPr>
              <w:t>sanau</w:t>
            </w:r>
            <w:proofErr w:type="spellEnd"/>
            <w:r w:rsidR="00B76E9E" w:rsidRPr="00B76E9E">
              <w:rPr>
                <w:sz w:val="24"/>
                <w:szCs w:val="24"/>
              </w:rPr>
              <w:t xml:space="preserve"> </w:t>
            </w:r>
            <w:proofErr w:type="spellStart"/>
            <w:r w:rsidR="00B76E9E" w:rsidRPr="00B76E9E">
              <w:rPr>
                <w:sz w:val="24"/>
                <w:szCs w:val="24"/>
              </w:rPr>
              <w:t>gwely</w:t>
            </w:r>
            <w:proofErr w:type="spellEnd"/>
            <w:r w:rsidR="00B76E9E" w:rsidRPr="00B76E9E">
              <w:rPr>
                <w:sz w:val="24"/>
                <w:szCs w:val="24"/>
              </w:rPr>
              <w:t xml:space="preserve"> </w:t>
            </w:r>
            <w:proofErr w:type="spellStart"/>
            <w:r w:rsidR="00B76E9E" w:rsidRPr="00B76E9E">
              <w:rPr>
                <w:sz w:val="24"/>
                <w:szCs w:val="24"/>
              </w:rPr>
              <w:t>yn</w:t>
            </w:r>
            <w:proofErr w:type="spellEnd"/>
            <w:r w:rsidR="00B76E9E" w:rsidRPr="00B76E9E">
              <w:rPr>
                <w:sz w:val="24"/>
                <w:szCs w:val="24"/>
              </w:rPr>
              <w:t xml:space="preserve"> </w:t>
            </w:r>
            <w:proofErr w:type="spellStart"/>
            <w:r w:rsidR="00B76E9E" w:rsidRPr="00B76E9E">
              <w:rPr>
                <w:sz w:val="24"/>
                <w:szCs w:val="24"/>
              </w:rPr>
              <w:t>syniad</w:t>
            </w:r>
            <w:proofErr w:type="spellEnd"/>
            <w:r w:rsidR="00B76E9E" w:rsidRPr="00B76E9E">
              <w:rPr>
                <w:sz w:val="24"/>
                <w:szCs w:val="24"/>
              </w:rPr>
              <w:t xml:space="preserve"> da – gall </w:t>
            </w:r>
            <w:proofErr w:type="spellStart"/>
            <w:r w:rsidR="00B76E9E" w:rsidRPr="00B76E9E">
              <w:rPr>
                <w:sz w:val="24"/>
                <w:szCs w:val="24"/>
              </w:rPr>
              <w:t>hyd</w:t>
            </w:r>
            <w:proofErr w:type="spellEnd"/>
            <w:r w:rsidR="00B76E9E" w:rsidRPr="00B76E9E">
              <w:rPr>
                <w:sz w:val="24"/>
                <w:szCs w:val="24"/>
              </w:rPr>
              <w:t xml:space="preserve"> </w:t>
            </w:r>
            <w:proofErr w:type="spellStart"/>
            <w:r w:rsidR="00B76E9E" w:rsidRPr="00B76E9E">
              <w:rPr>
                <w:sz w:val="24"/>
                <w:szCs w:val="24"/>
              </w:rPr>
              <w:t>yn</w:t>
            </w:r>
            <w:proofErr w:type="spellEnd"/>
            <w:r w:rsidR="00B76E9E" w:rsidRPr="00B76E9E">
              <w:rPr>
                <w:sz w:val="24"/>
                <w:szCs w:val="24"/>
              </w:rPr>
              <w:t xml:space="preserve"> </w:t>
            </w:r>
            <w:proofErr w:type="spellStart"/>
            <w:r w:rsidR="00B76E9E" w:rsidRPr="00B76E9E">
              <w:rPr>
                <w:sz w:val="24"/>
                <w:szCs w:val="24"/>
              </w:rPr>
              <w:t>oed</w:t>
            </w:r>
            <w:proofErr w:type="spellEnd"/>
            <w:r w:rsidR="00B76E9E" w:rsidRPr="00B76E9E">
              <w:rPr>
                <w:sz w:val="24"/>
                <w:szCs w:val="24"/>
              </w:rPr>
              <w:t xml:space="preserve"> het </w:t>
            </w:r>
            <w:proofErr w:type="spellStart"/>
            <w:r w:rsidR="00B76E9E" w:rsidRPr="00B76E9E">
              <w:rPr>
                <w:sz w:val="24"/>
                <w:szCs w:val="24"/>
              </w:rPr>
              <w:t>helpu</w:t>
            </w:r>
            <w:proofErr w:type="spellEnd"/>
            <w:r w:rsidR="00B76E9E" w:rsidRPr="00B76E9E">
              <w:rPr>
                <w:sz w:val="24"/>
                <w:szCs w:val="24"/>
              </w:rPr>
              <w:t xml:space="preserve"> </w:t>
            </w:r>
            <w:proofErr w:type="spellStart"/>
            <w:r w:rsidR="00B76E9E" w:rsidRPr="00B76E9E">
              <w:rPr>
                <w:sz w:val="24"/>
                <w:szCs w:val="24"/>
              </w:rPr>
              <w:t>i’ch</w:t>
            </w:r>
            <w:proofErr w:type="spellEnd"/>
            <w:r w:rsidR="00B76E9E" w:rsidRPr="00B76E9E">
              <w:rPr>
                <w:sz w:val="24"/>
                <w:szCs w:val="24"/>
              </w:rPr>
              <w:t xml:space="preserve"> </w:t>
            </w:r>
            <w:proofErr w:type="spellStart"/>
            <w:r w:rsidR="00B76E9E" w:rsidRPr="00B76E9E">
              <w:rPr>
                <w:sz w:val="24"/>
                <w:szCs w:val="24"/>
              </w:rPr>
              <w:t>cadw’n</w:t>
            </w:r>
            <w:proofErr w:type="spellEnd"/>
            <w:r w:rsidR="00B76E9E" w:rsidRPr="00B76E9E">
              <w:rPr>
                <w:sz w:val="24"/>
                <w:szCs w:val="24"/>
              </w:rPr>
              <w:t xml:space="preserve"> </w:t>
            </w:r>
            <w:proofErr w:type="spellStart"/>
            <w:r w:rsidR="00B76E9E" w:rsidRPr="00B76E9E">
              <w:rPr>
                <w:sz w:val="24"/>
                <w:szCs w:val="24"/>
              </w:rPr>
              <w:t>gynnes</w:t>
            </w:r>
            <w:proofErr w:type="spellEnd"/>
            <w:r w:rsidR="00B76E9E" w:rsidRPr="00B76E9E">
              <w:rPr>
                <w:sz w:val="24"/>
                <w:szCs w:val="24"/>
              </w:rPr>
              <w:t xml:space="preserve">. </w:t>
            </w:r>
          </w:p>
          <w:p w14:paraId="04594E4B" w14:textId="3658DB11" w:rsidR="00385EEF" w:rsidRPr="00385EEF" w:rsidRDefault="00534799" w:rsidP="00385EEF">
            <w:pPr>
              <w:rPr>
                <w:sz w:val="24"/>
                <w:szCs w:val="24"/>
              </w:rPr>
            </w:pPr>
            <w:r w:rsidRPr="00534799">
              <w:rPr>
                <w:sz w:val="24"/>
                <w:szCs w:val="24"/>
              </w:rPr>
              <w:t xml:space="preserve">• </w:t>
            </w:r>
            <w:proofErr w:type="spellStart"/>
            <w:r w:rsidRPr="00534799">
              <w:rPr>
                <w:b/>
                <w:bCs/>
                <w:sz w:val="24"/>
                <w:szCs w:val="24"/>
              </w:rPr>
              <w:t>Defnyddiwch</w:t>
            </w:r>
            <w:proofErr w:type="spellEnd"/>
            <w:r w:rsidRPr="0053479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34799">
              <w:rPr>
                <w:b/>
                <w:bCs/>
                <w:sz w:val="24"/>
                <w:szCs w:val="24"/>
              </w:rPr>
              <w:t>botel</w:t>
            </w:r>
            <w:proofErr w:type="spellEnd"/>
            <w:r w:rsidRPr="0053479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34799">
              <w:rPr>
                <w:b/>
                <w:bCs/>
                <w:sz w:val="24"/>
                <w:szCs w:val="24"/>
              </w:rPr>
              <w:t>dŵr</w:t>
            </w:r>
            <w:proofErr w:type="spellEnd"/>
            <w:r w:rsidRPr="0053479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34799">
              <w:rPr>
                <w:b/>
                <w:bCs/>
                <w:sz w:val="24"/>
                <w:szCs w:val="24"/>
              </w:rPr>
              <w:t>poeth</w:t>
            </w:r>
            <w:proofErr w:type="spellEnd"/>
            <w:r w:rsidRPr="00534799">
              <w:rPr>
                <w:b/>
                <w:bCs/>
                <w:sz w:val="24"/>
                <w:szCs w:val="24"/>
              </w:rPr>
              <w:t xml:space="preserve">, bag </w:t>
            </w:r>
            <w:proofErr w:type="spellStart"/>
            <w:r w:rsidRPr="00534799">
              <w:rPr>
                <w:b/>
                <w:bCs/>
                <w:sz w:val="24"/>
                <w:szCs w:val="24"/>
              </w:rPr>
              <w:t>gwres</w:t>
            </w:r>
            <w:proofErr w:type="spellEnd"/>
            <w:r w:rsidRPr="00534799">
              <w:rPr>
                <w:b/>
                <w:bCs/>
                <w:sz w:val="24"/>
                <w:szCs w:val="24"/>
              </w:rPr>
              <w:t xml:space="preserve"> neu </w:t>
            </w:r>
            <w:proofErr w:type="spellStart"/>
            <w:r w:rsidRPr="00534799">
              <w:rPr>
                <w:b/>
                <w:bCs/>
                <w:sz w:val="24"/>
                <w:szCs w:val="24"/>
              </w:rPr>
              <w:t>flanced</w:t>
            </w:r>
            <w:proofErr w:type="spellEnd"/>
            <w:r w:rsidRPr="0053479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34799">
              <w:rPr>
                <w:b/>
                <w:bCs/>
                <w:sz w:val="24"/>
                <w:szCs w:val="24"/>
              </w:rPr>
              <w:t>drydan</w:t>
            </w:r>
            <w:proofErr w:type="spellEnd"/>
            <w:r w:rsidRPr="00534799">
              <w:rPr>
                <w:sz w:val="24"/>
                <w:szCs w:val="24"/>
              </w:rPr>
              <w:t xml:space="preserve"> </w:t>
            </w:r>
            <w:proofErr w:type="spellStart"/>
            <w:r w:rsidRPr="00534799">
              <w:rPr>
                <w:sz w:val="24"/>
                <w:szCs w:val="24"/>
              </w:rPr>
              <w:t>i</w:t>
            </w:r>
            <w:proofErr w:type="spellEnd"/>
            <w:r w:rsidRPr="00534799">
              <w:rPr>
                <w:sz w:val="24"/>
                <w:szCs w:val="24"/>
              </w:rPr>
              <w:t xml:space="preserve"> </w:t>
            </w:r>
            <w:proofErr w:type="spellStart"/>
            <w:r w:rsidRPr="00534799">
              <w:rPr>
                <w:sz w:val="24"/>
                <w:szCs w:val="24"/>
              </w:rPr>
              <w:t>dwymo’r</w:t>
            </w:r>
            <w:proofErr w:type="spellEnd"/>
            <w:r w:rsidRPr="00534799">
              <w:rPr>
                <w:sz w:val="24"/>
                <w:szCs w:val="24"/>
              </w:rPr>
              <w:t xml:space="preserve"> </w:t>
            </w:r>
            <w:proofErr w:type="spellStart"/>
            <w:r w:rsidRPr="00534799">
              <w:rPr>
                <w:sz w:val="24"/>
                <w:szCs w:val="24"/>
              </w:rPr>
              <w:t>gwely</w:t>
            </w:r>
            <w:proofErr w:type="spellEnd"/>
            <w:r w:rsidRPr="00534799">
              <w:rPr>
                <w:sz w:val="24"/>
                <w:szCs w:val="24"/>
              </w:rPr>
              <w:t xml:space="preserve"> – </w:t>
            </w:r>
            <w:proofErr w:type="spellStart"/>
            <w:r w:rsidRPr="00534799">
              <w:rPr>
                <w:sz w:val="24"/>
                <w:szCs w:val="24"/>
              </w:rPr>
              <w:t>ond</w:t>
            </w:r>
            <w:proofErr w:type="spellEnd"/>
            <w:r w:rsidRPr="00534799">
              <w:rPr>
                <w:sz w:val="24"/>
                <w:szCs w:val="24"/>
              </w:rPr>
              <w:t xml:space="preserve"> </w:t>
            </w:r>
            <w:proofErr w:type="spellStart"/>
            <w:r w:rsidRPr="00534799">
              <w:rPr>
                <w:sz w:val="24"/>
                <w:szCs w:val="24"/>
              </w:rPr>
              <w:t>peidiwch</w:t>
            </w:r>
            <w:proofErr w:type="spellEnd"/>
            <w:r w:rsidRPr="00534799">
              <w:rPr>
                <w:sz w:val="24"/>
                <w:szCs w:val="24"/>
              </w:rPr>
              <w:t xml:space="preserve"> </w:t>
            </w:r>
            <w:proofErr w:type="spellStart"/>
            <w:r w:rsidRPr="00534799">
              <w:rPr>
                <w:sz w:val="24"/>
                <w:szCs w:val="24"/>
              </w:rPr>
              <w:t>byth</w:t>
            </w:r>
            <w:proofErr w:type="spellEnd"/>
            <w:r w:rsidRPr="00534799">
              <w:rPr>
                <w:sz w:val="24"/>
                <w:szCs w:val="24"/>
              </w:rPr>
              <w:t xml:space="preserve"> â </w:t>
            </w:r>
            <w:proofErr w:type="spellStart"/>
            <w:r w:rsidRPr="00534799">
              <w:rPr>
                <w:sz w:val="24"/>
                <w:szCs w:val="24"/>
              </w:rPr>
              <w:t>defnyddio</w:t>
            </w:r>
            <w:proofErr w:type="spellEnd"/>
            <w:r w:rsidRPr="00534799">
              <w:rPr>
                <w:sz w:val="24"/>
                <w:szCs w:val="24"/>
              </w:rPr>
              <w:t xml:space="preserve"> </w:t>
            </w:r>
            <w:proofErr w:type="spellStart"/>
            <w:r w:rsidRPr="00534799">
              <w:rPr>
                <w:sz w:val="24"/>
                <w:szCs w:val="24"/>
              </w:rPr>
              <w:t>potel</w:t>
            </w:r>
            <w:proofErr w:type="spellEnd"/>
            <w:r w:rsidRPr="00534799">
              <w:rPr>
                <w:sz w:val="24"/>
                <w:szCs w:val="24"/>
              </w:rPr>
              <w:t xml:space="preserve"> </w:t>
            </w:r>
            <w:proofErr w:type="spellStart"/>
            <w:r w:rsidRPr="00534799">
              <w:rPr>
                <w:sz w:val="24"/>
                <w:szCs w:val="24"/>
              </w:rPr>
              <w:t>dŵr</w:t>
            </w:r>
            <w:proofErr w:type="spellEnd"/>
            <w:r w:rsidRPr="00534799">
              <w:rPr>
                <w:sz w:val="24"/>
                <w:szCs w:val="24"/>
              </w:rPr>
              <w:t xml:space="preserve"> </w:t>
            </w:r>
            <w:proofErr w:type="spellStart"/>
            <w:r w:rsidRPr="00534799">
              <w:rPr>
                <w:sz w:val="24"/>
                <w:szCs w:val="24"/>
              </w:rPr>
              <w:t>poeth</w:t>
            </w:r>
            <w:proofErr w:type="spellEnd"/>
            <w:r w:rsidRPr="00534799">
              <w:rPr>
                <w:sz w:val="24"/>
                <w:szCs w:val="24"/>
              </w:rPr>
              <w:t xml:space="preserve"> a </w:t>
            </w:r>
            <w:proofErr w:type="spellStart"/>
            <w:r w:rsidRPr="00534799">
              <w:rPr>
                <w:sz w:val="24"/>
                <w:szCs w:val="24"/>
              </w:rPr>
              <w:t>blanced</w:t>
            </w:r>
            <w:proofErr w:type="spellEnd"/>
            <w:r w:rsidRPr="00534799">
              <w:rPr>
                <w:sz w:val="24"/>
                <w:szCs w:val="24"/>
              </w:rPr>
              <w:t xml:space="preserve"> </w:t>
            </w:r>
            <w:proofErr w:type="spellStart"/>
            <w:r w:rsidRPr="00534799">
              <w:rPr>
                <w:sz w:val="24"/>
                <w:szCs w:val="24"/>
              </w:rPr>
              <w:t>drydan</w:t>
            </w:r>
            <w:proofErr w:type="spellEnd"/>
            <w:r w:rsidRPr="00534799">
              <w:rPr>
                <w:sz w:val="24"/>
                <w:szCs w:val="24"/>
              </w:rPr>
              <w:t xml:space="preserve"> </w:t>
            </w:r>
            <w:proofErr w:type="spellStart"/>
            <w:r w:rsidRPr="00534799">
              <w:rPr>
                <w:sz w:val="24"/>
                <w:szCs w:val="24"/>
              </w:rPr>
              <w:t>gyda’i</w:t>
            </w:r>
            <w:proofErr w:type="spellEnd"/>
            <w:r w:rsidRPr="00534799">
              <w:rPr>
                <w:sz w:val="24"/>
                <w:szCs w:val="24"/>
              </w:rPr>
              <w:t xml:space="preserve"> </w:t>
            </w:r>
            <w:proofErr w:type="spellStart"/>
            <w:r w:rsidRPr="00534799">
              <w:rPr>
                <w:sz w:val="24"/>
                <w:szCs w:val="24"/>
              </w:rPr>
              <w:t>gilydd</w:t>
            </w:r>
            <w:proofErr w:type="spellEnd"/>
            <w:r w:rsidRPr="00534799">
              <w:rPr>
                <w:sz w:val="24"/>
                <w:szCs w:val="24"/>
              </w:rPr>
              <w:t xml:space="preserve">. </w:t>
            </w:r>
          </w:p>
          <w:p w14:paraId="1017D22D" w14:textId="455A7D1E" w:rsidR="009D1198" w:rsidRPr="00C00B2A" w:rsidRDefault="009D1198" w:rsidP="007D76D9">
            <w:pPr>
              <w:rPr>
                <w:lang w:val="en-GB"/>
              </w:rPr>
            </w:pPr>
          </w:p>
          <w:bookmarkEnd w:id="0"/>
          <w:p w14:paraId="5AB61DAB" w14:textId="77777777" w:rsidR="00E27FC0" w:rsidRDefault="00E27FC0" w:rsidP="00385EEF">
            <w:pPr>
              <w:rPr>
                <w:i/>
                <w:iCs/>
                <w:sz w:val="24"/>
                <w:szCs w:val="24"/>
              </w:rPr>
            </w:pPr>
            <w:proofErr w:type="spellStart"/>
            <w:r w:rsidRPr="00E27FC0">
              <w:rPr>
                <w:rFonts w:ascii="Corbel" w:eastAsiaTheme="majorEastAsia" w:hAnsi="Corbel" w:cstheme="majorBidi"/>
                <w:b/>
                <w:i/>
                <w:iCs/>
                <w:color w:val="3F8094" w:themeColor="accent1" w:themeShade="80"/>
                <w:spacing w:val="-10"/>
                <w:kern w:val="28"/>
                <w:sz w:val="24"/>
                <w:szCs w:val="24"/>
              </w:rPr>
              <w:t>Gwnewch</w:t>
            </w:r>
            <w:proofErr w:type="spellEnd"/>
            <w:r w:rsidRPr="00E27FC0">
              <w:rPr>
                <w:rFonts w:ascii="Corbel" w:eastAsiaTheme="majorEastAsia" w:hAnsi="Corbel" w:cstheme="majorBidi"/>
                <w:b/>
                <w:i/>
                <w:iCs/>
                <w:color w:val="3F8094" w:themeColor="accent1" w:themeShade="80"/>
                <w:spacing w:val="-10"/>
                <w:kern w:val="28"/>
                <w:sz w:val="24"/>
                <w:szCs w:val="24"/>
              </w:rPr>
              <w:t xml:space="preserve"> </w:t>
            </w:r>
            <w:proofErr w:type="spellStart"/>
            <w:r w:rsidRPr="00E27FC0">
              <w:rPr>
                <w:rFonts w:ascii="Corbel" w:eastAsiaTheme="majorEastAsia" w:hAnsi="Corbel" w:cstheme="majorBidi"/>
                <w:b/>
                <w:i/>
                <w:iCs/>
                <w:color w:val="3F8094" w:themeColor="accent1" w:themeShade="80"/>
                <w:spacing w:val="-10"/>
                <w:kern w:val="28"/>
                <w:sz w:val="24"/>
                <w:szCs w:val="24"/>
              </w:rPr>
              <w:t>yn</w:t>
            </w:r>
            <w:proofErr w:type="spellEnd"/>
            <w:r w:rsidRPr="00E27FC0">
              <w:rPr>
                <w:rFonts w:ascii="Corbel" w:eastAsiaTheme="majorEastAsia" w:hAnsi="Corbel" w:cstheme="majorBidi"/>
                <w:b/>
                <w:i/>
                <w:iCs/>
                <w:color w:val="3F8094" w:themeColor="accent1" w:themeShade="80"/>
                <w:spacing w:val="-10"/>
                <w:kern w:val="28"/>
                <w:sz w:val="24"/>
                <w:szCs w:val="24"/>
              </w:rPr>
              <w:t xml:space="preserve"> </w:t>
            </w:r>
            <w:proofErr w:type="spellStart"/>
            <w:r w:rsidRPr="00E27FC0">
              <w:rPr>
                <w:rFonts w:ascii="Corbel" w:eastAsiaTheme="majorEastAsia" w:hAnsi="Corbel" w:cstheme="majorBidi"/>
                <w:b/>
                <w:i/>
                <w:iCs/>
                <w:color w:val="3F8094" w:themeColor="accent1" w:themeShade="80"/>
                <w:spacing w:val="-10"/>
                <w:kern w:val="28"/>
                <w:sz w:val="24"/>
                <w:szCs w:val="24"/>
              </w:rPr>
              <w:t>siŵr</w:t>
            </w:r>
            <w:proofErr w:type="spellEnd"/>
            <w:r w:rsidRPr="00E27FC0">
              <w:rPr>
                <w:rFonts w:ascii="Corbel" w:eastAsiaTheme="majorEastAsia" w:hAnsi="Corbel" w:cstheme="majorBidi"/>
                <w:b/>
                <w:i/>
                <w:iCs/>
                <w:color w:val="3F8094" w:themeColor="accent1" w:themeShade="80"/>
                <w:spacing w:val="-10"/>
                <w:kern w:val="28"/>
                <w:sz w:val="24"/>
                <w:szCs w:val="24"/>
              </w:rPr>
              <w:t xml:space="preserve"> bod </w:t>
            </w:r>
            <w:proofErr w:type="spellStart"/>
            <w:r w:rsidRPr="00E27FC0">
              <w:rPr>
                <w:rFonts w:ascii="Corbel" w:eastAsiaTheme="majorEastAsia" w:hAnsi="Corbel" w:cstheme="majorBidi"/>
                <w:b/>
                <w:i/>
                <w:iCs/>
                <w:color w:val="3F8094" w:themeColor="accent1" w:themeShade="80"/>
                <w:spacing w:val="-10"/>
                <w:kern w:val="28"/>
                <w:sz w:val="24"/>
                <w:szCs w:val="24"/>
              </w:rPr>
              <w:t>popeth</w:t>
            </w:r>
            <w:proofErr w:type="spellEnd"/>
            <w:r w:rsidRPr="00E27FC0">
              <w:rPr>
                <w:rFonts w:ascii="Corbel" w:eastAsiaTheme="majorEastAsia" w:hAnsi="Corbel" w:cstheme="majorBidi"/>
                <w:b/>
                <w:i/>
                <w:iCs/>
                <w:color w:val="3F8094" w:themeColor="accent1" w:themeShade="80"/>
                <w:spacing w:val="-10"/>
                <w:kern w:val="28"/>
                <w:sz w:val="24"/>
                <w:szCs w:val="24"/>
              </w:rPr>
              <w:t xml:space="preserve"> </w:t>
            </w:r>
            <w:proofErr w:type="spellStart"/>
            <w:r w:rsidRPr="00E27FC0">
              <w:rPr>
                <w:rFonts w:ascii="Corbel" w:eastAsiaTheme="majorEastAsia" w:hAnsi="Corbel" w:cstheme="majorBidi"/>
                <w:b/>
                <w:i/>
                <w:iCs/>
                <w:color w:val="3F8094" w:themeColor="accent1" w:themeShade="80"/>
                <w:spacing w:val="-10"/>
                <w:kern w:val="28"/>
                <w:sz w:val="24"/>
                <w:szCs w:val="24"/>
              </w:rPr>
              <w:t>yn</w:t>
            </w:r>
            <w:proofErr w:type="spellEnd"/>
            <w:r w:rsidRPr="00E27FC0">
              <w:rPr>
                <w:rFonts w:ascii="Corbel" w:eastAsiaTheme="majorEastAsia" w:hAnsi="Corbel" w:cstheme="majorBidi"/>
                <w:b/>
                <w:i/>
                <w:iCs/>
                <w:color w:val="3F8094" w:themeColor="accent1" w:themeShade="80"/>
                <w:spacing w:val="-10"/>
                <w:kern w:val="28"/>
                <w:sz w:val="24"/>
                <w:szCs w:val="24"/>
              </w:rPr>
              <w:t xml:space="preserve"> </w:t>
            </w:r>
            <w:proofErr w:type="spellStart"/>
            <w:r w:rsidRPr="00E27FC0">
              <w:rPr>
                <w:rFonts w:ascii="Corbel" w:eastAsiaTheme="majorEastAsia" w:hAnsi="Corbel" w:cstheme="majorBidi"/>
                <w:b/>
                <w:i/>
                <w:iCs/>
                <w:color w:val="3F8094" w:themeColor="accent1" w:themeShade="80"/>
                <w:spacing w:val="-10"/>
                <w:kern w:val="28"/>
                <w:sz w:val="24"/>
                <w:szCs w:val="24"/>
              </w:rPr>
              <w:t>gweithio</w:t>
            </w:r>
            <w:proofErr w:type="spellEnd"/>
          </w:p>
          <w:p w14:paraId="73AEBD45" w14:textId="7B11C7E5" w:rsidR="00385EEF" w:rsidRPr="00385EEF" w:rsidRDefault="00385EEF" w:rsidP="00385EEF">
            <w:pPr>
              <w:rPr>
                <w:sz w:val="24"/>
                <w:szCs w:val="24"/>
              </w:rPr>
            </w:pPr>
            <w:r w:rsidRPr="002C5450">
              <w:rPr>
                <w:sz w:val="24"/>
                <w:szCs w:val="24"/>
              </w:rPr>
              <w:t xml:space="preserve">• </w:t>
            </w:r>
            <w:proofErr w:type="spellStart"/>
            <w:r w:rsidR="002C5450" w:rsidRPr="002C5450">
              <w:rPr>
                <w:sz w:val="24"/>
                <w:szCs w:val="24"/>
              </w:rPr>
              <w:t>Mae’n</w:t>
            </w:r>
            <w:proofErr w:type="spellEnd"/>
            <w:r w:rsidR="002C5450" w:rsidRPr="002C5450">
              <w:rPr>
                <w:sz w:val="24"/>
                <w:szCs w:val="24"/>
              </w:rPr>
              <w:t xml:space="preserve"> </w:t>
            </w:r>
            <w:proofErr w:type="spellStart"/>
            <w:r w:rsidR="002C5450" w:rsidRPr="002C5450">
              <w:rPr>
                <w:sz w:val="24"/>
                <w:szCs w:val="24"/>
              </w:rPr>
              <w:t>syniad</w:t>
            </w:r>
            <w:proofErr w:type="spellEnd"/>
            <w:r w:rsidR="002C5450" w:rsidRPr="002C5450">
              <w:rPr>
                <w:sz w:val="24"/>
                <w:szCs w:val="24"/>
              </w:rPr>
              <w:t xml:space="preserve"> da </w:t>
            </w:r>
            <w:proofErr w:type="spellStart"/>
            <w:r w:rsidR="002C5450" w:rsidRPr="003D6744">
              <w:rPr>
                <w:b/>
                <w:bCs/>
                <w:sz w:val="24"/>
                <w:szCs w:val="24"/>
              </w:rPr>
              <w:t>rhoi</w:t>
            </w:r>
            <w:proofErr w:type="spellEnd"/>
            <w:r w:rsidR="002C5450" w:rsidRPr="003D6744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2C5450" w:rsidRPr="003D6744">
              <w:rPr>
                <w:b/>
                <w:bCs/>
                <w:sz w:val="24"/>
                <w:szCs w:val="24"/>
              </w:rPr>
              <w:t>gwasanaeth</w:t>
            </w:r>
            <w:proofErr w:type="spellEnd"/>
            <w:r w:rsidR="002C5450" w:rsidRPr="003D6744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2C5450" w:rsidRPr="003D6744">
              <w:rPr>
                <w:b/>
                <w:bCs/>
                <w:sz w:val="24"/>
                <w:szCs w:val="24"/>
              </w:rPr>
              <w:t>i’ch</w:t>
            </w:r>
            <w:proofErr w:type="spellEnd"/>
            <w:r w:rsidR="002C5450" w:rsidRPr="003D6744">
              <w:rPr>
                <w:b/>
                <w:bCs/>
                <w:sz w:val="24"/>
                <w:szCs w:val="24"/>
              </w:rPr>
              <w:t xml:space="preserve"> system </w:t>
            </w:r>
            <w:proofErr w:type="spellStart"/>
            <w:r w:rsidR="002C5450" w:rsidRPr="003D6744">
              <w:rPr>
                <w:b/>
                <w:bCs/>
                <w:sz w:val="24"/>
                <w:szCs w:val="24"/>
              </w:rPr>
              <w:t>wresog</w:t>
            </w:r>
            <w:proofErr w:type="spellEnd"/>
            <w:r w:rsidR="002C5450" w:rsidRPr="002C5450">
              <w:rPr>
                <w:sz w:val="24"/>
                <w:szCs w:val="24"/>
              </w:rPr>
              <w:t xml:space="preserve"> </w:t>
            </w:r>
            <w:proofErr w:type="spellStart"/>
            <w:r w:rsidR="002C5450" w:rsidRPr="002C5450">
              <w:rPr>
                <w:sz w:val="24"/>
                <w:szCs w:val="24"/>
              </w:rPr>
              <w:t>cyn</w:t>
            </w:r>
            <w:proofErr w:type="spellEnd"/>
            <w:r w:rsidR="002C5450" w:rsidRPr="002C5450">
              <w:rPr>
                <w:sz w:val="24"/>
                <w:szCs w:val="24"/>
              </w:rPr>
              <w:t xml:space="preserve"> y </w:t>
            </w:r>
            <w:proofErr w:type="spellStart"/>
            <w:r w:rsidR="002C5450" w:rsidRPr="002C5450">
              <w:rPr>
                <w:sz w:val="24"/>
                <w:szCs w:val="24"/>
              </w:rPr>
              <w:t>gaeaf</w:t>
            </w:r>
            <w:proofErr w:type="spellEnd"/>
            <w:r w:rsidR="002C5450" w:rsidRPr="002C5450">
              <w:rPr>
                <w:sz w:val="24"/>
                <w:szCs w:val="24"/>
              </w:rPr>
              <w:t xml:space="preserve"> bob </w:t>
            </w:r>
            <w:proofErr w:type="spellStart"/>
            <w:r w:rsidR="002C5450" w:rsidRPr="002C5450">
              <w:rPr>
                <w:sz w:val="24"/>
                <w:szCs w:val="24"/>
              </w:rPr>
              <w:t>blwyddyn</w:t>
            </w:r>
            <w:proofErr w:type="spellEnd"/>
            <w:r w:rsidR="002C5450" w:rsidRPr="002C5450">
              <w:rPr>
                <w:sz w:val="24"/>
                <w:szCs w:val="24"/>
              </w:rPr>
              <w:t xml:space="preserve"> er </w:t>
            </w:r>
            <w:proofErr w:type="spellStart"/>
            <w:r w:rsidR="002C5450" w:rsidRPr="002C5450">
              <w:rPr>
                <w:sz w:val="24"/>
                <w:szCs w:val="24"/>
              </w:rPr>
              <w:t>mwyn</w:t>
            </w:r>
            <w:proofErr w:type="spellEnd"/>
            <w:r w:rsidR="002C5450" w:rsidRPr="002C5450">
              <w:rPr>
                <w:sz w:val="24"/>
                <w:szCs w:val="24"/>
              </w:rPr>
              <w:t xml:space="preserve"> </w:t>
            </w:r>
            <w:proofErr w:type="spellStart"/>
            <w:r w:rsidR="002C5450" w:rsidRPr="002C5450">
              <w:rPr>
                <w:sz w:val="24"/>
                <w:szCs w:val="24"/>
              </w:rPr>
              <w:t>gwneud</w:t>
            </w:r>
            <w:proofErr w:type="spellEnd"/>
            <w:r w:rsidR="002C5450" w:rsidRPr="002C5450">
              <w:rPr>
                <w:sz w:val="24"/>
                <w:szCs w:val="24"/>
              </w:rPr>
              <w:t xml:space="preserve"> </w:t>
            </w:r>
            <w:proofErr w:type="spellStart"/>
            <w:r w:rsidR="002C5450" w:rsidRPr="002C5450">
              <w:rPr>
                <w:sz w:val="24"/>
                <w:szCs w:val="24"/>
              </w:rPr>
              <w:t>yn</w:t>
            </w:r>
            <w:proofErr w:type="spellEnd"/>
            <w:r w:rsidR="002C5450" w:rsidRPr="002C5450">
              <w:rPr>
                <w:sz w:val="24"/>
                <w:szCs w:val="24"/>
              </w:rPr>
              <w:t xml:space="preserve"> </w:t>
            </w:r>
            <w:proofErr w:type="spellStart"/>
            <w:r w:rsidR="002C5450" w:rsidRPr="002C5450">
              <w:rPr>
                <w:sz w:val="24"/>
                <w:szCs w:val="24"/>
              </w:rPr>
              <w:t>siŵr</w:t>
            </w:r>
            <w:proofErr w:type="spellEnd"/>
            <w:r w:rsidR="002C5450" w:rsidRPr="002C5450">
              <w:rPr>
                <w:sz w:val="24"/>
                <w:szCs w:val="24"/>
              </w:rPr>
              <w:t xml:space="preserve"> </w:t>
            </w:r>
            <w:proofErr w:type="spellStart"/>
            <w:r w:rsidR="002C5450" w:rsidRPr="002C5450">
              <w:rPr>
                <w:sz w:val="24"/>
                <w:szCs w:val="24"/>
              </w:rPr>
              <w:t>ei</w:t>
            </w:r>
            <w:proofErr w:type="spellEnd"/>
            <w:r w:rsidR="002C5450" w:rsidRPr="002C5450">
              <w:rPr>
                <w:sz w:val="24"/>
                <w:szCs w:val="24"/>
              </w:rPr>
              <w:t xml:space="preserve"> bod </w:t>
            </w:r>
            <w:proofErr w:type="spellStart"/>
            <w:r w:rsidR="002C5450" w:rsidRPr="002C5450">
              <w:rPr>
                <w:sz w:val="24"/>
                <w:szCs w:val="24"/>
              </w:rPr>
              <w:t>yn</w:t>
            </w:r>
            <w:proofErr w:type="spellEnd"/>
            <w:r w:rsidR="002C5450" w:rsidRPr="002C5450">
              <w:rPr>
                <w:sz w:val="24"/>
                <w:szCs w:val="24"/>
              </w:rPr>
              <w:t xml:space="preserve"> </w:t>
            </w:r>
            <w:proofErr w:type="spellStart"/>
            <w:r w:rsidR="002C5450" w:rsidRPr="002C5450">
              <w:rPr>
                <w:sz w:val="24"/>
                <w:szCs w:val="24"/>
              </w:rPr>
              <w:t>rhedeg</w:t>
            </w:r>
            <w:proofErr w:type="spellEnd"/>
            <w:r w:rsidR="002C5450" w:rsidRPr="002C5450">
              <w:rPr>
                <w:sz w:val="24"/>
                <w:szCs w:val="24"/>
              </w:rPr>
              <w:t xml:space="preserve"> </w:t>
            </w:r>
            <w:proofErr w:type="spellStart"/>
            <w:r w:rsidR="002C5450" w:rsidRPr="002C5450">
              <w:rPr>
                <w:sz w:val="24"/>
                <w:szCs w:val="24"/>
              </w:rPr>
              <w:t>yn</w:t>
            </w:r>
            <w:proofErr w:type="spellEnd"/>
            <w:r w:rsidR="002C5450" w:rsidRPr="002C5450">
              <w:rPr>
                <w:sz w:val="24"/>
                <w:szCs w:val="24"/>
              </w:rPr>
              <w:t xml:space="preserve"> </w:t>
            </w:r>
            <w:proofErr w:type="spellStart"/>
            <w:r w:rsidR="002C5450" w:rsidRPr="002C5450">
              <w:rPr>
                <w:sz w:val="24"/>
                <w:szCs w:val="24"/>
              </w:rPr>
              <w:t>ddiogel</w:t>
            </w:r>
            <w:proofErr w:type="spellEnd"/>
            <w:r w:rsidR="002C5450" w:rsidRPr="002C5450">
              <w:rPr>
                <w:sz w:val="24"/>
                <w:szCs w:val="24"/>
              </w:rPr>
              <w:t xml:space="preserve"> ac </w:t>
            </w:r>
            <w:proofErr w:type="spellStart"/>
            <w:r w:rsidR="002C5450" w:rsidRPr="002C5450">
              <w:rPr>
                <w:sz w:val="24"/>
                <w:szCs w:val="24"/>
              </w:rPr>
              <w:t>effeithlon</w:t>
            </w:r>
            <w:proofErr w:type="spellEnd"/>
            <w:r w:rsidRPr="00385EEF">
              <w:rPr>
                <w:sz w:val="24"/>
                <w:szCs w:val="24"/>
              </w:rPr>
              <w:t xml:space="preserve"> </w:t>
            </w:r>
          </w:p>
          <w:p w14:paraId="70DAC4C2" w14:textId="77777777" w:rsidR="00656873" w:rsidRDefault="00385EEF" w:rsidP="00D07B8C">
            <w:pPr>
              <w:rPr>
                <w:sz w:val="24"/>
                <w:szCs w:val="24"/>
              </w:rPr>
            </w:pPr>
            <w:r w:rsidRPr="00385EEF">
              <w:rPr>
                <w:sz w:val="24"/>
                <w:szCs w:val="24"/>
              </w:rPr>
              <w:t xml:space="preserve">• </w:t>
            </w:r>
            <w:r w:rsidR="00D07B8C" w:rsidRPr="00D07B8C">
              <w:rPr>
                <w:sz w:val="24"/>
                <w:szCs w:val="24"/>
              </w:rPr>
              <w:t xml:space="preserve">Gall </w:t>
            </w:r>
            <w:proofErr w:type="spellStart"/>
            <w:r w:rsidR="00D07B8C" w:rsidRPr="00D07B8C">
              <w:rPr>
                <w:sz w:val="24"/>
                <w:szCs w:val="24"/>
              </w:rPr>
              <w:t>peipiau</w:t>
            </w:r>
            <w:proofErr w:type="spellEnd"/>
            <w:r w:rsidR="00D07B8C" w:rsidRPr="00D07B8C">
              <w:rPr>
                <w:sz w:val="24"/>
                <w:szCs w:val="24"/>
              </w:rPr>
              <w:t xml:space="preserve"> </w:t>
            </w:r>
            <w:proofErr w:type="spellStart"/>
            <w:r w:rsidR="00D07B8C" w:rsidRPr="00D07B8C">
              <w:rPr>
                <w:sz w:val="24"/>
                <w:szCs w:val="24"/>
              </w:rPr>
              <w:t>dŵr</w:t>
            </w:r>
            <w:proofErr w:type="spellEnd"/>
            <w:r w:rsidR="00D07B8C" w:rsidRPr="00D07B8C">
              <w:rPr>
                <w:sz w:val="24"/>
                <w:szCs w:val="24"/>
              </w:rPr>
              <w:t xml:space="preserve"> </w:t>
            </w:r>
            <w:proofErr w:type="spellStart"/>
            <w:r w:rsidR="00D07B8C" w:rsidRPr="00D07B8C">
              <w:rPr>
                <w:sz w:val="24"/>
                <w:szCs w:val="24"/>
              </w:rPr>
              <w:t>rewi</w:t>
            </w:r>
            <w:proofErr w:type="spellEnd"/>
            <w:r w:rsidR="00D07B8C" w:rsidRPr="00D07B8C">
              <w:rPr>
                <w:sz w:val="24"/>
                <w:szCs w:val="24"/>
              </w:rPr>
              <w:t xml:space="preserve"> a </w:t>
            </w:r>
            <w:proofErr w:type="spellStart"/>
            <w:r w:rsidR="00D07B8C" w:rsidRPr="00D07B8C">
              <w:rPr>
                <w:sz w:val="24"/>
                <w:szCs w:val="24"/>
              </w:rPr>
              <w:t>byrstio</w:t>
            </w:r>
            <w:proofErr w:type="spellEnd"/>
            <w:r w:rsidR="00D07B8C" w:rsidRPr="00D07B8C">
              <w:rPr>
                <w:sz w:val="24"/>
                <w:szCs w:val="24"/>
              </w:rPr>
              <w:t xml:space="preserve"> pan </w:t>
            </w:r>
            <w:proofErr w:type="spellStart"/>
            <w:r w:rsidR="00D07B8C" w:rsidRPr="00D07B8C">
              <w:rPr>
                <w:sz w:val="24"/>
                <w:szCs w:val="24"/>
              </w:rPr>
              <w:t>mae’n</w:t>
            </w:r>
            <w:proofErr w:type="spellEnd"/>
            <w:r w:rsidR="00D07B8C" w:rsidRPr="00D07B8C">
              <w:rPr>
                <w:sz w:val="24"/>
                <w:szCs w:val="24"/>
              </w:rPr>
              <w:t xml:space="preserve"> </w:t>
            </w:r>
            <w:proofErr w:type="spellStart"/>
            <w:r w:rsidR="00D07B8C" w:rsidRPr="00D07B8C">
              <w:rPr>
                <w:sz w:val="24"/>
                <w:szCs w:val="24"/>
              </w:rPr>
              <w:t>oer</w:t>
            </w:r>
            <w:proofErr w:type="spellEnd"/>
            <w:r w:rsidR="00D07B8C" w:rsidRPr="00D07B8C">
              <w:rPr>
                <w:sz w:val="24"/>
                <w:szCs w:val="24"/>
              </w:rPr>
              <w:t xml:space="preserve">, felly </w:t>
            </w:r>
            <w:proofErr w:type="spellStart"/>
            <w:r w:rsidR="00D07B8C" w:rsidRPr="00D07B8C">
              <w:rPr>
                <w:sz w:val="24"/>
                <w:szCs w:val="24"/>
              </w:rPr>
              <w:t>mae’n</w:t>
            </w:r>
            <w:proofErr w:type="spellEnd"/>
            <w:r w:rsidR="00D07B8C" w:rsidRPr="00D07B8C">
              <w:rPr>
                <w:sz w:val="24"/>
                <w:szCs w:val="24"/>
              </w:rPr>
              <w:t xml:space="preserve"> </w:t>
            </w:r>
            <w:proofErr w:type="spellStart"/>
            <w:r w:rsidR="00D07B8C" w:rsidRPr="00D07B8C">
              <w:rPr>
                <w:sz w:val="24"/>
                <w:szCs w:val="24"/>
              </w:rPr>
              <w:t>bwysig</w:t>
            </w:r>
            <w:proofErr w:type="spellEnd"/>
            <w:r w:rsidR="00D07B8C" w:rsidRPr="00D07B8C">
              <w:rPr>
                <w:sz w:val="24"/>
                <w:szCs w:val="24"/>
              </w:rPr>
              <w:t xml:space="preserve"> </w:t>
            </w:r>
            <w:proofErr w:type="spellStart"/>
            <w:r w:rsidR="00D07B8C" w:rsidRPr="00D07B8C">
              <w:rPr>
                <w:sz w:val="24"/>
                <w:szCs w:val="24"/>
              </w:rPr>
              <w:t>gwybod</w:t>
            </w:r>
            <w:proofErr w:type="spellEnd"/>
            <w:r w:rsidR="00D07B8C" w:rsidRPr="00D07B8C">
              <w:rPr>
                <w:sz w:val="24"/>
                <w:szCs w:val="24"/>
              </w:rPr>
              <w:t xml:space="preserve"> </w:t>
            </w:r>
            <w:proofErr w:type="spellStart"/>
            <w:r w:rsidR="00D07B8C" w:rsidRPr="00D07B8C">
              <w:rPr>
                <w:b/>
                <w:bCs/>
                <w:sz w:val="24"/>
                <w:szCs w:val="24"/>
              </w:rPr>
              <w:t>ble</w:t>
            </w:r>
            <w:proofErr w:type="spellEnd"/>
            <w:r w:rsidR="00D07B8C" w:rsidRPr="00D07B8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D07B8C" w:rsidRPr="00D07B8C">
              <w:rPr>
                <w:b/>
                <w:bCs/>
                <w:sz w:val="24"/>
                <w:szCs w:val="24"/>
              </w:rPr>
              <w:t>mae’r</w:t>
            </w:r>
            <w:proofErr w:type="spellEnd"/>
            <w:r w:rsidR="00D07B8C" w:rsidRPr="00D07B8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D07B8C" w:rsidRPr="00D07B8C">
              <w:rPr>
                <w:b/>
                <w:bCs/>
                <w:sz w:val="24"/>
                <w:szCs w:val="24"/>
              </w:rPr>
              <w:t>prif</w:t>
            </w:r>
            <w:proofErr w:type="spellEnd"/>
            <w:r w:rsidR="00D07B8C" w:rsidRPr="00D07B8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D07B8C" w:rsidRPr="00D07B8C">
              <w:rPr>
                <w:b/>
                <w:bCs/>
                <w:sz w:val="24"/>
                <w:szCs w:val="24"/>
              </w:rPr>
              <w:t>stopfalf</w:t>
            </w:r>
            <w:proofErr w:type="spellEnd"/>
            <w:r w:rsidR="00D07B8C" w:rsidRPr="00D07B8C">
              <w:rPr>
                <w:b/>
                <w:bCs/>
                <w:sz w:val="24"/>
                <w:szCs w:val="24"/>
              </w:rPr>
              <w:t xml:space="preserve"> </w:t>
            </w:r>
            <w:r w:rsidR="00D07B8C" w:rsidRPr="00D07B8C">
              <w:rPr>
                <w:sz w:val="24"/>
                <w:szCs w:val="24"/>
              </w:rPr>
              <w:t xml:space="preserve">– a </w:t>
            </w:r>
            <w:proofErr w:type="spellStart"/>
            <w:r w:rsidR="00D07B8C" w:rsidRPr="00D07B8C">
              <w:rPr>
                <w:sz w:val="24"/>
                <w:szCs w:val="24"/>
              </w:rPr>
              <w:t>gwiriwch</w:t>
            </w:r>
            <w:proofErr w:type="spellEnd"/>
            <w:r w:rsidR="00D07B8C" w:rsidRPr="00D07B8C">
              <w:rPr>
                <w:sz w:val="24"/>
                <w:szCs w:val="24"/>
              </w:rPr>
              <w:t xml:space="preserve"> </w:t>
            </w:r>
            <w:proofErr w:type="spellStart"/>
            <w:r w:rsidR="00D07B8C" w:rsidRPr="00D07B8C">
              <w:rPr>
                <w:sz w:val="24"/>
                <w:szCs w:val="24"/>
              </w:rPr>
              <w:t>ei</w:t>
            </w:r>
            <w:proofErr w:type="spellEnd"/>
            <w:r w:rsidR="00D07B8C" w:rsidRPr="00D07B8C">
              <w:rPr>
                <w:sz w:val="24"/>
                <w:szCs w:val="24"/>
              </w:rPr>
              <w:t xml:space="preserve"> bod </w:t>
            </w:r>
            <w:proofErr w:type="spellStart"/>
            <w:r w:rsidR="00D07B8C" w:rsidRPr="00D07B8C">
              <w:rPr>
                <w:sz w:val="24"/>
                <w:szCs w:val="24"/>
              </w:rPr>
              <w:t>yn</w:t>
            </w:r>
            <w:proofErr w:type="spellEnd"/>
            <w:r w:rsidR="00D07B8C" w:rsidRPr="00D07B8C">
              <w:rPr>
                <w:sz w:val="24"/>
                <w:szCs w:val="24"/>
              </w:rPr>
              <w:t xml:space="preserve"> </w:t>
            </w:r>
            <w:proofErr w:type="spellStart"/>
            <w:r w:rsidR="00D07B8C" w:rsidRPr="00D07B8C">
              <w:rPr>
                <w:sz w:val="24"/>
                <w:szCs w:val="24"/>
              </w:rPr>
              <w:t>hawdd</w:t>
            </w:r>
            <w:proofErr w:type="spellEnd"/>
            <w:r w:rsidR="00D07B8C" w:rsidRPr="00D07B8C">
              <w:rPr>
                <w:sz w:val="24"/>
                <w:szCs w:val="24"/>
              </w:rPr>
              <w:t xml:space="preserve"> </w:t>
            </w:r>
            <w:proofErr w:type="spellStart"/>
            <w:r w:rsidR="00D07B8C" w:rsidRPr="00D07B8C">
              <w:rPr>
                <w:sz w:val="24"/>
                <w:szCs w:val="24"/>
              </w:rPr>
              <w:t>ei</w:t>
            </w:r>
            <w:proofErr w:type="spellEnd"/>
            <w:r w:rsidR="00D07B8C" w:rsidRPr="00D07B8C">
              <w:rPr>
                <w:sz w:val="24"/>
                <w:szCs w:val="24"/>
              </w:rPr>
              <w:t xml:space="preserve"> </w:t>
            </w:r>
            <w:proofErr w:type="spellStart"/>
            <w:r w:rsidR="00D07B8C" w:rsidRPr="00D07B8C">
              <w:rPr>
                <w:sz w:val="24"/>
                <w:szCs w:val="24"/>
              </w:rPr>
              <w:t>throi</w:t>
            </w:r>
            <w:proofErr w:type="spellEnd"/>
            <w:r w:rsidR="00D07B8C" w:rsidRPr="00D07B8C">
              <w:rPr>
                <w:sz w:val="24"/>
                <w:szCs w:val="24"/>
              </w:rPr>
              <w:t xml:space="preserve"> </w:t>
            </w:r>
            <w:proofErr w:type="spellStart"/>
            <w:r w:rsidR="00D07B8C" w:rsidRPr="00D07B8C">
              <w:rPr>
                <w:sz w:val="24"/>
                <w:szCs w:val="24"/>
              </w:rPr>
              <w:t>rhag</w:t>
            </w:r>
            <w:proofErr w:type="spellEnd"/>
            <w:r w:rsidR="00D07B8C" w:rsidRPr="00D07B8C">
              <w:rPr>
                <w:sz w:val="24"/>
                <w:szCs w:val="24"/>
              </w:rPr>
              <w:t xml:space="preserve"> </w:t>
            </w:r>
            <w:proofErr w:type="spellStart"/>
            <w:r w:rsidR="00D07B8C" w:rsidRPr="00D07B8C">
              <w:rPr>
                <w:sz w:val="24"/>
                <w:szCs w:val="24"/>
              </w:rPr>
              <w:t>ofn</w:t>
            </w:r>
            <w:proofErr w:type="spellEnd"/>
            <w:r w:rsidR="00D07B8C" w:rsidRPr="00D07B8C">
              <w:rPr>
                <w:sz w:val="24"/>
                <w:szCs w:val="24"/>
              </w:rPr>
              <w:t xml:space="preserve"> </w:t>
            </w:r>
            <w:proofErr w:type="spellStart"/>
            <w:r w:rsidR="00D07B8C" w:rsidRPr="00D07B8C">
              <w:rPr>
                <w:sz w:val="24"/>
                <w:szCs w:val="24"/>
              </w:rPr>
              <w:t>bydd</w:t>
            </w:r>
            <w:proofErr w:type="spellEnd"/>
            <w:r w:rsidR="00D07B8C" w:rsidRPr="00D07B8C">
              <w:rPr>
                <w:sz w:val="24"/>
                <w:szCs w:val="24"/>
              </w:rPr>
              <w:t xml:space="preserve"> </w:t>
            </w:r>
            <w:proofErr w:type="spellStart"/>
            <w:r w:rsidR="00D07B8C" w:rsidRPr="00D07B8C">
              <w:rPr>
                <w:sz w:val="24"/>
                <w:szCs w:val="24"/>
              </w:rPr>
              <w:t>rhaid</w:t>
            </w:r>
            <w:proofErr w:type="spellEnd"/>
            <w:r w:rsidR="00D07B8C" w:rsidRPr="00D07B8C">
              <w:rPr>
                <w:sz w:val="24"/>
                <w:szCs w:val="24"/>
              </w:rPr>
              <w:t xml:space="preserve"> </w:t>
            </w:r>
            <w:proofErr w:type="spellStart"/>
            <w:r w:rsidR="00D07B8C" w:rsidRPr="00D07B8C">
              <w:rPr>
                <w:sz w:val="24"/>
                <w:szCs w:val="24"/>
              </w:rPr>
              <w:t>troi’r</w:t>
            </w:r>
            <w:proofErr w:type="spellEnd"/>
            <w:r w:rsidR="00D07B8C" w:rsidRPr="00D07B8C">
              <w:rPr>
                <w:sz w:val="24"/>
                <w:szCs w:val="24"/>
              </w:rPr>
              <w:t xml:space="preserve"> </w:t>
            </w:r>
            <w:proofErr w:type="spellStart"/>
            <w:r w:rsidR="00D07B8C" w:rsidRPr="00D07B8C">
              <w:rPr>
                <w:sz w:val="24"/>
                <w:szCs w:val="24"/>
              </w:rPr>
              <w:t>dŵr</w:t>
            </w:r>
            <w:proofErr w:type="spellEnd"/>
            <w:r w:rsidR="00D07B8C" w:rsidRPr="00D07B8C">
              <w:rPr>
                <w:sz w:val="24"/>
                <w:szCs w:val="24"/>
              </w:rPr>
              <w:t xml:space="preserve"> i </w:t>
            </w:r>
            <w:proofErr w:type="spellStart"/>
            <w:r w:rsidR="00D07B8C" w:rsidRPr="00D07B8C">
              <w:rPr>
                <w:sz w:val="24"/>
                <w:szCs w:val="24"/>
              </w:rPr>
              <w:t>ffwrdd</w:t>
            </w:r>
            <w:proofErr w:type="spellEnd"/>
            <w:r w:rsidR="00D07B8C" w:rsidRPr="00D07B8C">
              <w:rPr>
                <w:sz w:val="24"/>
                <w:szCs w:val="24"/>
              </w:rPr>
              <w:t xml:space="preserve"> </w:t>
            </w:r>
          </w:p>
          <w:p w14:paraId="281886D3" w14:textId="1C3F1FCF" w:rsidR="009D1198" w:rsidRPr="00C00B2A" w:rsidRDefault="00385EEF" w:rsidP="00D07B8C">
            <w:pPr>
              <w:rPr>
                <w:lang w:val="en-GB"/>
              </w:rPr>
            </w:pPr>
            <w:r w:rsidRPr="00385EEF">
              <w:rPr>
                <w:sz w:val="24"/>
                <w:szCs w:val="24"/>
              </w:rPr>
              <w:t xml:space="preserve">• </w:t>
            </w:r>
            <w:r w:rsidR="001E1D71" w:rsidRPr="001E1D71">
              <w:rPr>
                <w:sz w:val="24"/>
                <w:szCs w:val="24"/>
              </w:rPr>
              <w:t xml:space="preserve">• </w:t>
            </w:r>
            <w:proofErr w:type="spellStart"/>
            <w:r w:rsidR="001E1D71" w:rsidRPr="001E1D71">
              <w:rPr>
                <w:sz w:val="24"/>
                <w:szCs w:val="24"/>
              </w:rPr>
              <w:t>Gosodwch</w:t>
            </w:r>
            <w:proofErr w:type="spellEnd"/>
            <w:r w:rsidR="001E1D71" w:rsidRPr="001E1D71">
              <w:rPr>
                <w:sz w:val="24"/>
                <w:szCs w:val="24"/>
              </w:rPr>
              <w:t xml:space="preserve"> </w:t>
            </w:r>
            <w:proofErr w:type="spellStart"/>
            <w:r w:rsidR="001E1D71" w:rsidRPr="001E1D71">
              <w:rPr>
                <w:b/>
                <w:bCs/>
                <w:sz w:val="24"/>
                <w:szCs w:val="24"/>
              </w:rPr>
              <w:t>larwm</w:t>
            </w:r>
            <w:proofErr w:type="spellEnd"/>
            <w:r w:rsidR="001E1D71" w:rsidRPr="001E1D71">
              <w:rPr>
                <w:b/>
                <w:bCs/>
                <w:sz w:val="24"/>
                <w:szCs w:val="24"/>
              </w:rPr>
              <w:t xml:space="preserve"> carbon </w:t>
            </w:r>
            <w:proofErr w:type="spellStart"/>
            <w:r w:rsidR="001E1D71" w:rsidRPr="001E1D71">
              <w:rPr>
                <w:b/>
                <w:bCs/>
                <w:sz w:val="24"/>
                <w:szCs w:val="24"/>
              </w:rPr>
              <w:t>monocsid</w:t>
            </w:r>
            <w:proofErr w:type="spellEnd"/>
            <w:r w:rsidR="001E1D71" w:rsidRPr="001E1D71">
              <w:rPr>
                <w:sz w:val="24"/>
                <w:szCs w:val="24"/>
              </w:rPr>
              <w:t xml:space="preserve"> </w:t>
            </w:r>
            <w:proofErr w:type="spellStart"/>
            <w:r w:rsidR="001E1D71" w:rsidRPr="001E1D71">
              <w:rPr>
                <w:sz w:val="24"/>
                <w:szCs w:val="24"/>
              </w:rPr>
              <w:t>ym</w:t>
            </w:r>
            <w:proofErr w:type="spellEnd"/>
            <w:r w:rsidR="001E1D71" w:rsidRPr="001E1D71">
              <w:rPr>
                <w:sz w:val="24"/>
                <w:szCs w:val="24"/>
              </w:rPr>
              <w:t xml:space="preserve"> </w:t>
            </w:r>
            <w:proofErr w:type="spellStart"/>
            <w:r w:rsidR="001E1D71" w:rsidRPr="001E1D71">
              <w:rPr>
                <w:sz w:val="24"/>
                <w:szCs w:val="24"/>
              </w:rPr>
              <w:t>mhob</w:t>
            </w:r>
            <w:proofErr w:type="spellEnd"/>
            <w:r w:rsidR="001E1D71" w:rsidRPr="001E1D71">
              <w:rPr>
                <w:sz w:val="24"/>
                <w:szCs w:val="24"/>
              </w:rPr>
              <w:t xml:space="preserve"> </w:t>
            </w:r>
            <w:proofErr w:type="spellStart"/>
            <w:r w:rsidR="001E1D71" w:rsidRPr="001E1D71">
              <w:rPr>
                <w:sz w:val="24"/>
                <w:szCs w:val="24"/>
              </w:rPr>
              <w:t>ystafell</w:t>
            </w:r>
            <w:proofErr w:type="spellEnd"/>
            <w:r w:rsidR="001E1D71" w:rsidRPr="001E1D71">
              <w:rPr>
                <w:sz w:val="24"/>
                <w:szCs w:val="24"/>
              </w:rPr>
              <w:t xml:space="preserve"> </w:t>
            </w:r>
            <w:proofErr w:type="spellStart"/>
            <w:r w:rsidR="001E1D71" w:rsidRPr="001E1D71">
              <w:rPr>
                <w:sz w:val="24"/>
                <w:szCs w:val="24"/>
              </w:rPr>
              <w:t>lle</w:t>
            </w:r>
            <w:proofErr w:type="spellEnd"/>
            <w:r w:rsidR="001E1D71" w:rsidRPr="001E1D71">
              <w:rPr>
                <w:sz w:val="24"/>
                <w:szCs w:val="24"/>
              </w:rPr>
              <w:t xml:space="preserve"> </w:t>
            </w:r>
            <w:proofErr w:type="spellStart"/>
            <w:r w:rsidR="001E1D71" w:rsidRPr="001E1D71">
              <w:rPr>
                <w:sz w:val="24"/>
                <w:szCs w:val="24"/>
              </w:rPr>
              <w:t>mae</w:t>
            </w:r>
            <w:proofErr w:type="spellEnd"/>
            <w:r w:rsidR="001E1D71" w:rsidRPr="001E1D71">
              <w:rPr>
                <w:sz w:val="24"/>
                <w:szCs w:val="24"/>
              </w:rPr>
              <w:t xml:space="preserve"> </w:t>
            </w:r>
            <w:proofErr w:type="spellStart"/>
            <w:r w:rsidR="001E1D71" w:rsidRPr="001E1D71">
              <w:rPr>
                <w:sz w:val="24"/>
                <w:szCs w:val="24"/>
              </w:rPr>
              <w:t>gwresogydd</w:t>
            </w:r>
            <w:proofErr w:type="spellEnd"/>
            <w:r w:rsidR="001E1D71" w:rsidRPr="001E1D71">
              <w:rPr>
                <w:sz w:val="24"/>
                <w:szCs w:val="24"/>
              </w:rPr>
              <w:t xml:space="preserve"> a </w:t>
            </w:r>
            <w:proofErr w:type="spellStart"/>
            <w:r w:rsidR="001E1D71" w:rsidRPr="001E1D71">
              <w:rPr>
                <w:sz w:val="24"/>
                <w:szCs w:val="24"/>
              </w:rPr>
              <w:t>gwiriwch</w:t>
            </w:r>
            <w:proofErr w:type="spellEnd"/>
            <w:r w:rsidR="001E1D71" w:rsidRPr="001E1D71">
              <w:rPr>
                <w:sz w:val="24"/>
                <w:szCs w:val="24"/>
              </w:rPr>
              <w:t xml:space="preserve"> </w:t>
            </w:r>
            <w:proofErr w:type="spellStart"/>
            <w:r w:rsidR="001E1D71" w:rsidRPr="001E1D71">
              <w:rPr>
                <w:sz w:val="24"/>
                <w:szCs w:val="24"/>
              </w:rPr>
              <w:t>fod</w:t>
            </w:r>
            <w:proofErr w:type="spellEnd"/>
            <w:r w:rsidR="001E1D71" w:rsidRPr="001E1D71">
              <w:rPr>
                <w:sz w:val="24"/>
                <w:szCs w:val="24"/>
              </w:rPr>
              <w:t xml:space="preserve"> y </w:t>
            </w:r>
            <w:proofErr w:type="spellStart"/>
            <w:r w:rsidR="001E1D71" w:rsidRPr="00756DC3">
              <w:rPr>
                <w:b/>
                <w:bCs/>
                <w:sz w:val="24"/>
                <w:szCs w:val="24"/>
              </w:rPr>
              <w:t>larymau</w:t>
            </w:r>
            <w:proofErr w:type="spellEnd"/>
            <w:r w:rsidR="001E1D71" w:rsidRPr="00756DC3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1E1D71" w:rsidRPr="00756DC3">
              <w:rPr>
                <w:b/>
                <w:bCs/>
                <w:sz w:val="24"/>
                <w:szCs w:val="24"/>
              </w:rPr>
              <w:t>tân</w:t>
            </w:r>
            <w:proofErr w:type="spellEnd"/>
            <w:r w:rsidR="001E1D71" w:rsidRPr="001E1D71">
              <w:rPr>
                <w:sz w:val="24"/>
                <w:szCs w:val="24"/>
              </w:rPr>
              <w:t xml:space="preserve"> </w:t>
            </w:r>
            <w:proofErr w:type="spellStart"/>
            <w:r w:rsidR="001E1D71" w:rsidRPr="001E1D71">
              <w:rPr>
                <w:sz w:val="24"/>
                <w:szCs w:val="24"/>
              </w:rPr>
              <w:t>yn</w:t>
            </w:r>
            <w:proofErr w:type="spellEnd"/>
            <w:r w:rsidR="001E1D71" w:rsidRPr="001E1D71">
              <w:rPr>
                <w:sz w:val="24"/>
                <w:szCs w:val="24"/>
              </w:rPr>
              <w:t xml:space="preserve"> </w:t>
            </w:r>
            <w:proofErr w:type="spellStart"/>
            <w:r w:rsidR="001E1D71" w:rsidRPr="001E1D71">
              <w:rPr>
                <w:sz w:val="24"/>
                <w:szCs w:val="24"/>
              </w:rPr>
              <w:t>gweithio</w:t>
            </w:r>
            <w:proofErr w:type="spellEnd"/>
            <w:r w:rsidR="001E1D71" w:rsidRPr="001E1D71">
              <w:rPr>
                <w:sz w:val="24"/>
                <w:szCs w:val="24"/>
              </w:rPr>
              <w:t xml:space="preserve">. </w:t>
            </w:r>
          </w:p>
        </w:tc>
        <w:tc>
          <w:tcPr>
            <w:tcW w:w="551" w:type="dxa"/>
            <w:vMerge w:val="restart"/>
          </w:tcPr>
          <w:p w14:paraId="4FF92704" w14:textId="5A1AB578" w:rsidR="009D1198" w:rsidRPr="00C00B2A" w:rsidRDefault="009D1198" w:rsidP="007D76D9">
            <w:pPr>
              <w:rPr>
                <w:lang w:val="en-GB"/>
              </w:rPr>
            </w:pPr>
          </w:p>
        </w:tc>
        <w:tc>
          <w:tcPr>
            <w:tcW w:w="4812" w:type="dxa"/>
            <w:gridSpan w:val="2"/>
            <w:vMerge w:val="restart"/>
            <w:vAlign w:val="center"/>
          </w:tcPr>
          <w:p w14:paraId="7603AAF1" w14:textId="77777777" w:rsidR="001D62BF" w:rsidRPr="00967432" w:rsidRDefault="001D62BF" w:rsidP="00385EEF">
            <w:pPr>
              <w:rPr>
                <w:rFonts w:ascii="Corbel" w:hAnsi="Corbel"/>
                <w:b/>
                <w:bCs/>
                <w:i/>
                <w:iCs/>
                <w:color w:val="3F8094" w:themeColor="accent1" w:themeShade="80"/>
                <w:sz w:val="24"/>
                <w:szCs w:val="24"/>
              </w:rPr>
            </w:pPr>
            <w:r w:rsidRPr="00967432">
              <w:rPr>
                <w:rFonts w:ascii="Corbel" w:hAnsi="Corbel"/>
                <w:b/>
                <w:bCs/>
                <w:i/>
                <w:iCs/>
                <w:color w:val="3F8094" w:themeColor="accent1" w:themeShade="80"/>
                <w:sz w:val="24"/>
                <w:szCs w:val="24"/>
                <w:lang w:val="cy-GB"/>
              </w:rPr>
              <w:t>Awgrymiadau i fod yn barod at y Gaeaf</w:t>
            </w:r>
            <w:r w:rsidRPr="00967432">
              <w:rPr>
                <w:rFonts w:ascii="Corbel" w:hAnsi="Corbel"/>
                <w:b/>
                <w:bCs/>
                <w:i/>
                <w:iCs/>
                <w:color w:val="3F8094" w:themeColor="accent1" w:themeShade="80"/>
                <w:sz w:val="24"/>
                <w:szCs w:val="24"/>
              </w:rPr>
              <w:t xml:space="preserve"> </w:t>
            </w:r>
          </w:p>
          <w:p w14:paraId="7BAB1999" w14:textId="73B9474A" w:rsidR="00385EEF" w:rsidRPr="00016546" w:rsidRDefault="00016546" w:rsidP="00385EEF">
            <w:pPr>
              <w:rPr>
                <w:sz w:val="24"/>
                <w:szCs w:val="24"/>
              </w:rPr>
            </w:pPr>
            <w:proofErr w:type="spellStart"/>
            <w:r w:rsidRPr="00016546">
              <w:rPr>
                <w:b/>
                <w:bCs/>
                <w:sz w:val="24"/>
                <w:szCs w:val="24"/>
              </w:rPr>
              <w:t>Cadwch</w:t>
            </w:r>
            <w:proofErr w:type="spellEnd"/>
            <w:r w:rsidRPr="00016546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16546">
              <w:rPr>
                <w:b/>
                <w:bCs/>
                <w:sz w:val="24"/>
                <w:szCs w:val="24"/>
              </w:rPr>
              <w:t>rywfaint</w:t>
            </w:r>
            <w:proofErr w:type="spellEnd"/>
            <w:r w:rsidRPr="00016546">
              <w:rPr>
                <w:b/>
                <w:bCs/>
                <w:sz w:val="24"/>
                <w:szCs w:val="24"/>
              </w:rPr>
              <w:t xml:space="preserve"> o </w:t>
            </w:r>
            <w:proofErr w:type="spellStart"/>
            <w:r w:rsidRPr="00016546">
              <w:rPr>
                <w:b/>
                <w:bCs/>
                <w:sz w:val="24"/>
                <w:szCs w:val="24"/>
              </w:rPr>
              <w:t>fwyd</w:t>
            </w:r>
            <w:proofErr w:type="spellEnd"/>
            <w:r w:rsidRPr="00016546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16546">
              <w:rPr>
                <w:b/>
                <w:bCs/>
                <w:sz w:val="24"/>
                <w:szCs w:val="24"/>
              </w:rPr>
              <w:t>ychwanegol</w:t>
            </w:r>
            <w:proofErr w:type="spellEnd"/>
            <w:r w:rsidRPr="00016546">
              <w:rPr>
                <w:sz w:val="24"/>
                <w:szCs w:val="24"/>
              </w:rPr>
              <w:t xml:space="preserve"> </w:t>
            </w:r>
            <w:proofErr w:type="spellStart"/>
            <w:r w:rsidRPr="00016546">
              <w:rPr>
                <w:sz w:val="24"/>
                <w:szCs w:val="24"/>
              </w:rPr>
              <w:t>yn</w:t>
            </w:r>
            <w:proofErr w:type="spellEnd"/>
            <w:r w:rsidRPr="00016546">
              <w:rPr>
                <w:sz w:val="24"/>
                <w:szCs w:val="24"/>
              </w:rPr>
              <w:t xml:space="preserve"> y </w:t>
            </w:r>
            <w:proofErr w:type="spellStart"/>
            <w:r w:rsidRPr="00016546">
              <w:rPr>
                <w:sz w:val="24"/>
                <w:szCs w:val="24"/>
              </w:rPr>
              <w:t>cwpwrdd</w:t>
            </w:r>
            <w:proofErr w:type="spellEnd"/>
            <w:r w:rsidRPr="00016546">
              <w:rPr>
                <w:sz w:val="24"/>
                <w:szCs w:val="24"/>
              </w:rPr>
              <w:t xml:space="preserve"> </w:t>
            </w:r>
            <w:proofErr w:type="spellStart"/>
            <w:r w:rsidRPr="00016546">
              <w:rPr>
                <w:sz w:val="24"/>
                <w:szCs w:val="24"/>
              </w:rPr>
              <w:t>neu’r</w:t>
            </w:r>
            <w:proofErr w:type="spellEnd"/>
            <w:r w:rsidRPr="00016546">
              <w:rPr>
                <w:sz w:val="24"/>
                <w:szCs w:val="24"/>
              </w:rPr>
              <w:t xml:space="preserve"> </w:t>
            </w:r>
            <w:proofErr w:type="spellStart"/>
            <w:r w:rsidRPr="00016546">
              <w:rPr>
                <w:sz w:val="24"/>
                <w:szCs w:val="24"/>
              </w:rPr>
              <w:t>rhewgell</w:t>
            </w:r>
            <w:proofErr w:type="spellEnd"/>
            <w:r w:rsidRPr="00016546">
              <w:rPr>
                <w:sz w:val="24"/>
                <w:szCs w:val="24"/>
              </w:rPr>
              <w:t xml:space="preserve"> </w:t>
            </w:r>
            <w:proofErr w:type="spellStart"/>
            <w:r w:rsidRPr="00016546">
              <w:rPr>
                <w:sz w:val="24"/>
                <w:szCs w:val="24"/>
              </w:rPr>
              <w:t>rhag</w:t>
            </w:r>
            <w:proofErr w:type="spellEnd"/>
            <w:r w:rsidRPr="00016546">
              <w:rPr>
                <w:sz w:val="24"/>
                <w:szCs w:val="24"/>
              </w:rPr>
              <w:t xml:space="preserve"> </w:t>
            </w:r>
            <w:proofErr w:type="spellStart"/>
            <w:r w:rsidRPr="00016546">
              <w:rPr>
                <w:sz w:val="24"/>
                <w:szCs w:val="24"/>
              </w:rPr>
              <w:t>ofn</w:t>
            </w:r>
            <w:proofErr w:type="spellEnd"/>
            <w:r w:rsidRPr="00016546">
              <w:rPr>
                <w:sz w:val="24"/>
                <w:szCs w:val="24"/>
              </w:rPr>
              <w:t xml:space="preserve"> </w:t>
            </w:r>
            <w:proofErr w:type="spellStart"/>
            <w:r w:rsidRPr="00016546">
              <w:rPr>
                <w:sz w:val="24"/>
                <w:szCs w:val="24"/>
              </w:rPr>
              <w:t>na</w:t>
            </w:r>
            <w:proofErr w:type="spellEnd"/>
            <w:r w:rsidRPr="00016546">
              <w:rPr>
                <w:sz w:val="24"/>
                <w:szCs w:val="24"/>
              </w:rPr>
              <w:t xml:space="preserve"> </w:t>
            </w:r>
            <w:proofErr w:type="spellStart"/>
            <w:r w:rsidRPr="00016546">
              <w:rPr>
                <w:sz w:val="24"/>
                <w:szCs w:val="24"/>
              </w:rPr>
              <w:t>allwch</w:t>
            </w:r>
            <w:proofErr w:type="spellEnd"/>
            <w:r w:rsidRPr="00016546">
              <w:rPr>
                <w:sz w:val="24"/>
                <w:szCs w:val="24"/>
              </w:rPr>
              <w:t xml:space="preserve"> </w:t>
            </w:r>
            <w:proofErr w:type="spellStart"/>
            <w:r w:rsidRPr="00016546">
              <w:rPr>
                <w:sz w:val="24"/>
                <w:szCs w:val="24"/>
              </w:rPr>
              <w:t>fynd</w:t>
            </w:r>
            <w:proofErr w:type="spellEnd"/>
            <w:r w:rsidRPr="00016546">
              <w:rPr>
                <w:sz w:val="24"/>
                <w:szCs w:val="24"/>
              </w:rPr>
              <w:t xml:space="preserve"> </w:t>
            </w:r>
            <w:proofErr w:type="spellStart"/>
            <w:r w:rsidRPr="00016546">
              <w:rPr>
                <w:sz w:val="24"/>
                <w:szCs w:val="24"/>
              </w:rPr>
              <w:t>i</w:t>
            </w:r>
            <w:proofErr w:type="spellEnd"/>
            <w:r w:rsidRPr="00016546">
              <w:rPr>
                <w:sz w:val="24"/>
                <w:szCs w:val="24"/>
              </w:rPr>
              <w:t xml:space="preserve"> </w:t>
            </w:r>
            <w:proofErr w:type="spellStart"/>
            <w:r w:rsidRPr="00016546">
              <w:rPr>
                <w:sz w:val="24"/>
                <w:szCs w:val="24"/>
              </w:rPr>
              <w:t>siopa</w:t>
            </w:r>
            <w:proofErr w:type="spellEnd"/>
            <w:r w:rsidRPr="00016546">
              <w:rPr>
                <w:sz w:val="24"/>
                <w:szCs w:val="24"/>
              </w:rPr>
              <w:t>.</w:t>
            </w:r>
            <w:r w:rsidR="007330F7" w:rsidRPr="00016546">
              <w:rPr>
                <w:noProof/>
              </w:rPr>
              <w:drawing>
                <wp:anchor distT="0" distB="0" distL="114300" distR="114300" simplePos="0" relativeHeight="251658241" behindDoc="1" locked="0" layoutInCell="1" allowOverlap="1" wp14:anchorId="78D252F8" wp14:editId="56D1564C">
                  <wp:simplePos x="0" y="0"/>
                  <wp:positionH relativeFrom="column">
                    <wp:posOffset>-676275</wp:posOffset>
                  </wp:positionH>
                  <wp:positionV relativeFrom="paragraph">
                    <wp:posOffset>62230</wp:posOffset>
                  </wp:positionV>
                  <wp:extent cx="609600" cy="609600"/>
                  <wp:effectExtent l="0" t="0" r="0" b="0"/>
                  <wp:wrapSquare wrapText="bothSides"/>
                  <wp:docPr id="980001191" name="Picture 2" descr="A blue circle with a round object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001191" name="Picture 2" descr="A blue circle with a round object on it&#10;&#10;AI-generated content may be incorrect.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253413" w14:textId="4B508070" w:rsidR="007330F7" w:rsidRDefault="00C03CEC" w:rsidP="00385EEF">
            <w:pPr>
              <w:rPr>
                <w:sz w:val="24"/>
                <w:szCs w:val="24"/>
              </w:rPr>
            </w:pPr>
            <w:proofErr w:type="spellStart"/>
            <w:r w:rsidRPr="00C03CEC">
              <w:rPr>
                <w:b/>
                <w:bCs/>
                <w:sz w:val="24"/>
                <w:szCs w:val="24"/>
              </w:rPr>
              <w:t>Cadwch</w:t>
            </w:r>
            <w:proofErr w:type="spellEnd"/>
            <w:r w:rsidRPr="00C03CE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03CEC">
              <w:rPr>
                <w:b/>
                <w:bCs/>
                <w:sz w:val="24"/>
                <w:szCs w:val="24"/>
              </w:rPr>
              <w:t>gymysgedd</w:t>
            </w:r>
            <w:proofErr w:type="spellEnd"/>
            <w:r w:rsidRPr="00C03CEC">
              <w:rPr>
                <w:b/>
                <w:bCs/>
                <w:sz w:val="24"/>
                <w:szCs w:val="24"/>
              </w:rPr>
              <w:t xml:space="preserve"> o </w:t>
            </w:r>
            <w:proofErr w:type="spellStart"/>
            <w:r w:rsidRPr="00C03CEC">
              <w:rPr>
                <w:b/>
                <w:bCs/>
                <w:sz w:val="24"/>
                <w:szCs w:val="24"/>
              </w:rPr>
              <w:t>halen</w:t>
            </w:r>
            <w:proofErr w:type="spellEnd"/>
            <w:r w:rsidRPr="00C03CEC">
              <w:rPr>
                <w:b/>
                <w:bCs/>
                <w:sz w:val="24"/>
                <w:szCs w:val="24"/>
              </w:rPr>
              <w:t xml:space="preserve"> a </w:t>
            </w:r>
            <w:proofErr w:type="spellStart"/>
            <w:r w:rsidRPr="00C03CEC">
              <w:rPr>
                <w:b/>
                <w:bCs/>
                <w:sz w:val="24"/>
                <w:szCs w:val="24"/>
              </w:rPr>
              <w:t>thywod</w:t>
            </w:r>
            <w:proofErr w:type="spellEnd"/>
            <w:r w:rsidRPr="00C03CE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A77ED">
              <w:rPr>
                <w:sz w:val="24"/>
                <w:szCs w:val="24"/>
              </w:rPr>
              <w:t>wrth</w:t>
            </w:r>
            <w:proofErr w:type="spellEnd"/>
            <w:r w:rsidRPr="000A77ED">
              <w:rPr>
                <w:sz w:val="24"/>
                <w:szCs w:val="24"/>
              </w:rPr>
              <w:t xml:space="preserve"> </w:t>
            </w:r>
            <w:proofErr w:type="spellStart"/>
            <w:r w:rsidRPr="000A77ED">
              <w:rPr>
                <w:sz w:val="24"/>
                <w:szCs w:val="24"/>
              </w:rPr>
              <w:t>lawr</w:t>
            </w:r>
            <w:proofErr w:type="spellEnd"/>
            <w:r w:rsidRPr="000A77ED">
              <w:rPr>
                <w:sz w:val="24"/>
                <w:szCs w:val="24"/>
              </w:rPr>
              <w:t xml:space="preserve"> </w:t>
            </w:r>
            <w:proofErr w:type="spellStart"/>
            <w:r w:rsidRPr="000A77ED">
              <w:rPr>
                <w:sz w:val="24"/>
                <w:szCs w:val="24"/>
              </w:rPr>
              <w:t>i</w:t>
            </w:r>
            <w:proofErr w:type="spellEnd"/>
            <w:r w:rsidRPr="000A77ED">
              <w:rPr>
                <w:sz w:val="24"/>
                <w:szCs w:val="24"/>
              </w:rPr>
              <w:t xml:space="preserve"> </w:t>
            </w:r>
            <w:proofErr w:type="spellStart"/>
            <w:r w:rsidRPr="000A77ED">
              <w:rPr>
                <w:sz w:val="24"/>
                <w:szCs w:val="24"/>
              </w:rPr>
              <w:t>roi</w:t>
            </w:r>
            <w:proofErr w:type="spellEnd"/>
            <w:r w:rsidRPr="000A77ED">
              <w:rPr>
                <w:sz w:val="24"/>
                <w:szCs w:val="24"/>
              </w:rPr>
              <w:t xml:space="preserve"> </w:t>
            </w:r>
            <w:proofErr w:type="spellStart"/>
            <w:r w:rsidRPr="000A77ED">
              <w:rPr>
                <w:sz w:val="24"/>
                <w:szCs w:val="24"/>
              </w:rPr>
              <w:t>ar</w:t>
            </w:r>
            <w:proofErr w:type="spellEnd"/>
            <w:r w:rsidRPr="000A77ED">
              <w:rPr>
                <w:sz w:val="24"/>
                <w:szCs w:val="24"/>
              </w:rPr>
              <w:t xml:space="preserve"> </w:t>
            </w:r>
            <w:proofErr w:type="spellStart"/>
            <w:r w:rsidRPr="000A77ED">
              <w:rPr>
                <w:sz w:val="24"/>
                <w:szCs w:val="24"/>
              </w:rPr>
              <w:t>risiau</w:t>
            </w:r>
            <w:proofErr w:type="spellEnd"/>
            <w:r w:rsidRPr="000A77ED">
              <w:rPr>
                <w:sz w:val="24"/>
                <w:szCs w:val="24"/>
              </w:rPr>
              <w:t xml:space="preserve"> a </w:t>
            </w:r>
            <w:proofErr w:type="spellStart"/>
            <w:r w:rsidRPr="000A77ED">
              <w:rPr>
                <w:sz w:val="24"/>
                <w:szCs w:val="24"/>
              </w:rPr>
              <w:t>llwybrau</w:t>
            </w:r>
            <w:proofErr w:type="spellEnd"/>
            <w:r w:rsidRPr="000A77ED">
              <w:rPr>
                <w:sz w:val="24"/>
                <w:szCs w:val="24"/>
              </w:rPr>
              <w:t xml:space="preserve"> pan </w:t>
            </w:r>
            <w:proofErr w:type="spellStart"/>
            <w:r w:rsidRPr="000A77ED">
              <w:rPr>
                <w:sz w:val="24"/>
                <w:szCs w:val="24"/>
              </w:rPr>
              <w:t>mae’n</w:t>
            </w:r>
            <w:proofErr w:type="spellEnd"/>
            <w:r w:rsidRPr="000A77ED">
              <w:rPr>
                <w:sz w:val="24"/>
                <w:szCs w:val="24"/>
              </w:rPr>
              <w:t xml:space="preserve"> </w:t>
            </w:r>
            <w:proofErr w:type="spellStart"/>
            <w:r w:rsidRPr="000A77ED">
              <w:rPr>
                <w:sz w:val="24"/>
                <w:szCs w:val="24"/>
              </w:rPr>
              <w:t>rhewi</w:t>
            </w:r>
            <w:proofErr w:type="spellEnd"/>
            <w:r w:rsidRPr="000A77ED">
              <w:rPr>
                <w:sz w:val="24"/>
                <w:szCs w:val="24"/>
              </w:rPr>
              <w:t xml:space="preserve"> – gall </w:t>
            </w:r>
            <w:proofErr w:type="spellStart"/>
            <w:r w:rsidRPr="000A77ED">
              <w:rPr>
                <w:sz w:val="24"/>
                <w:szCs w:val="24"/>
              </w:rPr>
              <w:t>hyn</w:t>
            </w:r>
            <w:proofErr w:type="spellEnd"/>
            <w:r w:rsidRPr="000A77ED">
              <w:rPr>
                <w:sz w:val="24"/>
                <w:szCs w:val="24"/>
              </w:rPr>
              <w:t xml:space="preserve"> </w:t>
            </w:r>
            <w:proofErr w:type="spellStart"/>
            <w:r w:rsidRPr="000A77ED">
              <w:rPr>
                <w:sz w:val="24"/>
                <w:szCs w:val="24"/>
              </w:rPr>
              <w:t>osgoi</w:t>
            </w:r>
            <w:proofErr w:type="spellEnd"/>
            <w:r w:rsidRPr="000A77ED">
              <w:rPr>
                <w:sz w:val="24"/>
                <w:szCs w:val="24"/>
              </w:rPr>
              <w:t xml:space="preserve"> </w:t>
            </w:r>
            <w:proofErr w:type="spellStart"/>
            <w:r w:rsidRPr="000A77ED">
              <w:rPr>
                <w:sz w:val="24"/>
                <w:szCs w:val="24"/>
              </w:rPr>
              <w:t>codwm</w:t>
            </w:r>
            <w:proofErr w:type="spellEnd"/>
            <w:r w:rsidRPr="00C03CEC">
              <w:rPr>
                <w:b/>
                <w:bCs/>
                <w:sz w:val="24"/>
                <w:szCs w:val="24"/>
              </w:rPr>
              <w:t xml:space="preserve"> </w:t>
            </w:r>
            <w:r w:rsidR="007330F7" w:rsidRPr="00256F83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8242" behindDoc="1" locked="0" layoutInCell="1" allowOverlap="1" wp14:anchorId="40B853AB" wp14:editId="6631F124">
                  <wp:simplePos x="0" y="0"/>
                  <wp:positionH relativeFrom="column">
                    <wp:posOffset>-833120</wp:posOffset>
                  </wp:positionH>
                  <wp:positionV relativeFrom="paragraph">
                    <wp:posOffset>170815</wp:posOffset>
                  </wp:positionV>
                  <wp:extent cx="609600" cy="609600"/>
                  <wp:effectExtent l="0" t="0" r="0" b="0"/>
                  <wp:wrapSquare wrapText="bothSides"/>
                  <wp:docPr id="341829724" name="Picture 3" descr="A blue circle with a pile of powd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829724" name="Picture 3" descr="A blue circle with a pile of powder&#10;&#10;AI-generated content may be incorrect.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0F049D" w14:textId="026C15A0" w:rsidR="00385EEF" w:rsidRDefault="00D35E5F" w:rsidP="00385EEF">
            <w:pPr>
              <w:rPr>
                <w:sz w:val="24"/>
                <w:szCs w:val="24"/>
              </w:rPr>
            </w:pPr>
            <w:proofErr w:type="spellStart"/>
            <w:r w:rsidRPr="00D35E5F">
              <w:rPr>
                <w:sz w:val="24"/>
                <w:szCs w:val="24"/>
              </w:rPr>
              <w:t>Os</w:t>
            </w:r>
            <w:proofErr w:type="spellEnd"/>
            <w:r w:rsidRPr="00D35E5F">
              <w:rPr>
                <w:sz w:val="24"/>
                <w:szCs w:val="24"/>
              </w:rPr>
              <w:t xml:space="preserve"> </w:t>
            </w:r>
            <w:proofErr w:type="spellStart"/>
            <w:r w:rsidRPr="00D35E5F">
              <w:rPr>
                <w:sz w:val="24"/>
                <w:szCs w:val="24"/>
              </w:rPr>
              <w:t>ydych</w:t>
            </w:r>
            <w:proofErr w:type="spellEnd"/>
            <w:r w:rsidRPr="00D35E5F">
              <w:rPr>
                <w:sz w:val="24"/>
                <w:szCs w:val="24"/>
              </w:rPr>
              <w:t xml:space="preserve"> </w:t>
            </w:r>
            <w:proofErr w:type="spellStart"/>
            <w:r w:rsidRPr="00D35E5F">
              <w:rPr>
                <w:sz w:val="24"/>
                <w:szCs w:val="24"/>
              </w:rPr>
              <w:t>yn</w:t>
            </w:r>
            <w:proofErr w:type="spellEnd"/>
            <w:r w:rsidRPr="00D35E5F">
              <w:rPr>
                <w:sz w:val="24"/>
                <w:szCs w:val="24"/>
              </w:rPr>
              <w:t xml:space="preserve"> </w:t>
            </w:r>
            <w:proofErr w:type="spellStart"/>
            <w:r w:rsidRPr="00D35E5F">
              <w:rPr>
                <w:sz w:val="24"/>
                <w:szCs w:val="24"/>
              </w:rPr>
              <w:t>poeni</w:t>
            </w:r>
            <w:proofErr w:type="spellEnd"/>
            <w:r w:rsidRPr="00D35E5F">
              <w:rPr>
                <w:sz w:val="24"/>
                <w:szCs w:val="24"/>
              </w:rPr>
              <w:t xml:space="preserve"> am </w:t>
            </w:r>
            <w:proofErr w:type="spellStart"/>
            <w:r w:rsidRPr="00D35E5F">
              <w:rPr>
                <w:sz w:val="24"/>
                <w:szCs w:val="24"/>
              </w:rPr>
              <w:t>gerdded</w:t>
            </w:r>
            <w:proofErr w:type="spellEnd"/>
            <w:r w:rsidRPr="00D35E5F">
              <w:rPr>
                <w:sz w:val="24"/>
                <w:szCs w:val="24"/>
              </w:rPr>
              <w:t xml:space="preserve"> y ci </w:t>
            </w:r>
            <w:proofErr w:type="spellStart"/>
            <w:r w:rsidRPr="00D35E5F">
              <w:rPr>
                <w:sz w:val="24"/>
                <w:szCs w:val="24"/>
              </w:rPr>
              <w:t>mewn</w:t>
            </w:r>
            <w:proofErr w:type="spellEnd"/>
            <w:r w:rsidRPr="00D35E5F">
              <w:rPr>
                <w:sz w:val="24"/>
                <w:szCs w:val="24"/>
              </w:rPr>
              <w:t xml:space="preserve"> </w:t>
            </w:r>
            <w:proofErr w:type="spellStart"/>
            <w:r w:rsidRPr="00D35E5F">
              <w:rPr>
                <w:sz w:val="24"/>
                <w:szCs w:val="24"/>
              </w:rPr>
              <w:t>tywydd</w:t>
            </w:r>
            <w:proofErr w:type="spellEnd"/>
            <w:r w:rsidRPr="00D35E5F">
              <w:rPr>
                <w:sz w:val="24"/>
                <w:szCs w:val="24"/>
              </w:rPr>
              <w:t xml:space="preserve"> </w:t>
            </w:r>
            <w:proofErr w:type="spellStart"/>
            <w:r w:rsidRPr="00D35E5F">
              <w:rPr>
                <w:sz w:val="24"/>
                <w:szCs w:val="24"/>
              </w:rPr>
              <w:t>rhewllyd</w:t>
            </w:r>
            <w:proofErr w:type="spellEnd"/>
            <w:r w:rsidRPr="00D35E5F">
              <w:rPr>
                <w:sz w:val="24"/>
                <w:szCs w:val="24"/>
              </w:rPr>
              <w:t xml:space="preserve">, </w:t>
            </w:r>
            <w:proofErr w:type="spellStart"/>
            <w:r w:rsidRPr="00D35E5F">
              <w:rPr>
                <w:b/>
                <w:bCs/>
                <w:sz w:val="24"/>
                <w:szCs w:val="24"/>
              </w:rPr>
              <w:t>gofynnwch</w:t>
            </w:r>
            <w:proofErr w:type="spellEnd"/>
            <w:r w:rsidRPr="00D35E5F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35E5F">
              <w:rPr>
                <w:b/>
                <w:bCs/>
                <w:sz w:val="24"/>
                <w:szCs w:val="24"/>
              </w:rPr>
              <w:t>os</w:t>
            </w:r>
            <w:proofErr w:type="spellEnd"/>
            <w:r w:rsidRPr="00D35E5F">
              <w:rPr>
                <w:b/>
                <w:bCs/>
                <w:sz w:val="24"/>
                <w:szCs w:val="24"/>
              </w:rPr>
              <w:t xml:space="preserve"> gall </w:t>
            </w:r>
            <w:proofErr w:type="spellStart"/>
            <w:r w:rsidRPr="00D35E5F">
              <w:rPr>
                <w:b/>
                <w:bCs/>
                <w:sz w:val="24"/>
                <w:szCs w:val="24"/>
              </w:rPr>
              <w:t>teulu</w:t>
            </w:r>
            <w:proofErr w:type="spellEnd"/>
            <w:r w:rsidRPr="00D35E5F">
              <w:rPr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D35E5F">
              <w:rPr>
                <w:b/>
                <w:bCs/>
                <w:sz w:val="24"/>
                <w:szCs w:val="24"/>
              </w:rPr>
              <w:t>ffrindiau</w:t>
            </w:r>
            <w:proofErr w:type="spellEnd"/>
            <w:r w:rsidRPr="00D35E5F">
              <w:rPr>
                <w:b/>
                <w:bCs/>
                <w:sz w:val="24"/>
                <w:szCs w:val="24"/>
              </w:rPr>
              <w:t xml:space="preserve"> neu </w:t>
            </w:r>
            <w:proofErr w:type="spellStart"/>
            <w:r w:rsidRPr="00D35E5F">
              <w:rPr>
                <w:b/>
                <w:bCs/>
                <w:sz w:val="24"/>
                <w:szCs w:val="24"/>
              </w:rPr>
              <w:t>gymdogion</w:t>
            </w:r>
            <w:proofErr w:type="spellEnd"/>
            <w:r w:rsidRPr="00D35E5F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35E5F">
              <w:rPr>
                <w:b/>
                <w:bCs/>
                <w:sz w:val="24"/>
                <w:szCs w:val="24"/>
              </w:rPr>
              <w:t>helpu</w:t>
            </w:r>
            <w:proofErr w:type="spellEnd"/>
            <w:r w:rsidRPr="00D35E5F">
              <w:rPr>
                <w:b/>
                <w:bCs/>
                <w:sz w:val="24"/>
                <w:szCs w:val="24"/>
              </w:rPr>
              <w:t>.</w:t>
            </w:r>
            <w:r w:rsidRPr="00D35E5F">
              <w:rPr>
                <w:sz w:val="24"/>
                <w:szCs w:val="24"/>
              </w:rPr>
              <w:t xml:space="preserve"> Gall </w:t>
            </w:r>
            <w:proofErr w:type="spellStart"/>
            <w:r w:rsidRPr="00D35E5F">
              <w:rPr>
                <w:sz w:val="24"/>
                <w:szCs w:val="24"/>
              </w:rPr>
              <w:t>fod</w:t>
            </w:r>
            <w:proofErr w:type="spellEnd"/>
            <w:r w:rsidRPr="00D35E5F">
              <w:rPr>
                <w:sz w:val="24"/>
                <w:szCs w:val="24"/>
              </w:rPr>
              <w:t xml:space="preserve"> </w:t>
            </w:r>
            <w:proofErr w:type="spellStart"/>
            <w:r w:rsidRPr="00D35E5F">
              <w:rPr>
                <w:sz w:val="24"/>
                <w:szCs w:val="24"/>
              </w:rPr>
              <w:t>gwirfoddolwyr</w:t>
            </w:r>
            <w:proofErr w:type="spellEnd"/>
            <w:r w:rsidRPr="00D35E5F">
              <w:rPr>
                <w:sz w:val="24"/>
                <w:szCs w:val="24"/>
              </w:rPr>
              <w:t xml:space="preserve"> </w:t>
            </w:r>
            <w:proofErr w:type="spellStart"/>
            <w:r w:rsidRPr="00D35E5F">
              <w:rPr>
                <w:sz w:val="24"/>
                <w:szCs w:val="24"/>
              </w:rPr>
              <w:t>lleol</w:t>
            </w:r>
            <w:proofErr w:type="spellEnd"/>
            <w:r w:rsidRPr="00D35E5F">
              <w:rPr>
                <w:sz w:val="24"/>
                <w:szCs w:val="24"/>
              </w:rPr>
              <w:t xml:space="preserve"> </w:t>
            </w:r>
            <w:proofErr w:type="spellStart"/>
            <w:r w:rsidRPr="00D35E5F">
              <w:rPr>
                <w:sz w:val="24"/>
                <w:szCs w:val="24"/>
              </w:rPr>
              <w:t>yn</w:t>
            </w:r>
            <w:proofErr w:type="spellEnd"/>
            <w:r w:rsidRPr="00D35E5F">
              <w:rPr>
                <w:sz w:val="24"/>
                <w:szCs w:val="24"/>
              </w:rPr>
              <w:t xml:space="preserve"> </w:t>
            </w:r>
            <w:proofErr w:type="spellStart"/>
            <w:r w:rsidRPr="00D35E5F">
              <w:rPr>
                <w:sz w:val="24"/>
                <w:szCs w:val="24"/>
              </w:rPr>
              <w:t>eich</w:t>
            </w:r>
            <w:proofErr w:type="spellEnd"/>
            <w:r w:rsidRPr="00D35E5F">
              <w:rPr>
                <w:sz w:val="24"/>
                <w:szCs w:val="24"/>
              </w:rPr>
              <w:t xml:space="preserve"> </w:t>
            </w:r>
            <w:proofErr w:type="spellStart"/>
            <w:r w:rsidRPr="00D35E5F">
              <w:rPr>
                <w:sz w:val="24"/>
                <w:szCs w:val="24"/>
              </w:rPr>
              <w:t>ardal</w:t>
            </w:r>
            <w:proofErr w:type="spellEnd"/>
            <w:r w:rsidRPr="00D35E5F">
              <w:rPr>
                <w:sz w:val="24"/>
                <w:szCs w:val="24"/>
              </w:rPr>
              <w:t>.</w:t>
            </w:r>
            <w:r w:rsidR="00385EEF" w:rsidRPr="00256F83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8244" behindDoc="1" locked="0" layoutInCell="1" allowOverlap="1" wp14:anchorId="2EE62690" wp14:editId="54D27998">
                  <wp:simplePos x="0" y="0"/>
                  <wp:positionH relativeFrom="column">
                    <wp:posOffset>-692150</wp:posOffset>
                  </wp:positionH>
                  <wp:positionV relativeFrom="paragraph">
                    <wp:posOffset>1036955</wp:posOffset>
                  </wp:positionV>
                  <wp:extent cx="638175" cy="638175"/>
                  <wp:effectExtent l="0" t="0" r="9525" b="9525"/>
                  <wp:wrapTight wrapText="bothSides">
                    <wp:wrapPolygon edited="0">
                      <wp:start x="0" y="0"/>
                      <wp:lineTo x="0" y="21278"/>
                      <wp:lineTo x="21278" y="21278"/>
                      <wp:lineTo x="21278" y="0"/>
                      <wp:lineTo x="0" y="0"/>
                    </wp:wrapPolygon>
                  </wp:wrapTight>
                  <wp:docPr id="158407261" name="Picture 6" descr="A blue circle with a bottle of pills and a cros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07261" name="Picture 6" descr="A blue circle with a bottle of pills and a cross&#10;&#10;AI-generated content may be incorrect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85EE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3" behindDoc="1" locked="0" layoutInCell="1" allowOverlap="1" wp14:anchorId="7DEE93E5" wp14:editId="29113A4D">
                  <wp:simplePos x="0" y="0"/>
                  <wp:positionH relativeFrom="column">
                    <wp:posOffset>-676275</wp:posOffset>
                  </wp:positionH>
                  <wp:positionV relativeFrom="paragraph">
                    <wp:posOffset>144145</wp:posOffset>
                  </wp:positionV>
                  <wp:extent cx="619125" cy="619125"/>
                  <wp:effectExtent l="0" t="0" r="9525" b="9525"/>
                  <wp:wrapTight wrapText="bothSides">
                    <wp:wrapPolygon edited="0">
                      <wp:start x="0" y="0"/>
                      <wp:lineTo x="0" y="21268"/>
                      <wp:lineTo x="21268" y="21268"/>
                      <wp:lineTo x="21268" y="0"/>
                      <wp:lineTo x="0" y="0"/>
                    </wp:wrapPolygon>
                  </wp:wrapTight>
                  <wp:docPr id="172510141" name="Picture 5" descr="A blue paw print in a circ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10141" name="Picture 5" descr="A blue paw print in a circle&#10;&#10;AI-generated content may be incorrect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836451" w14:textId="03C6BFE2" w:rsidR="00385EEF" w:rsidRDefault="00EA6135" w:rsidP="00385EEF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EA6135">
              <w:rPr>
                <w:b/>
                <w:bCs/>
                <w:sz w:val="24"/>
                <w:szCs w:val="24"/>
              </w:rPr>
              <w:t>Cadwch</w:t>
            </w:r>
            <w:proofErr w:type="spellEnd"/>
            <w:r w:rsidRPr="00EA6135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A6135">
              <w:rPr>
                <w:b/>
                <w:bCs/>
                <w:sz w:val="24"/>
                <w:szCs w:val="24"/>
              </w:rPr>
              <w:t>stoc</w:t>
            </w:r>
            <w:proofErr w:type="spellEnd"/>
            <w:r w:rsidRPr="00EA6135">
              <w:rPr>
                <w:b/>
                <w:bCs/>
                <w:sz w:val="24"/>
                <w:szCs w:val="24"/>
              </w:rPr>
              <w:t xml:space="preserve"> o </w:t>
            </w:r>
            <w:proofErr w:type="spellStart"/>
            <w:r w:rsidRPr="00EA6135">
              <w:rPr>
                <w:b/>
                <w:bCs/>
                <w:sz w:val="24"/>
                <w:szCs w:val="24"/>
              </w:rPr>
              <w:t>foddion</w:t>
            </w:r>
            <w:proofErr w:type="spellEnd"/>
            <w:r w:rsidRPr="00EA6135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A6135">
              <w:rPr>
                <w:b/>
                <w:bCs/>
                <w:sz w:val="24"/>
                <w:szCs w:val="24"/>
              </w:rPr>
              <w:t>annwyd</w:t>
            </w:r>
            <w:proofErr w:type="spellEnd"/>
            <w:r w:rsidRPr="00EA6135">
              <w:rPr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EA6135">
              <w:rPr>
                <w:b/>
                <w:bCs/>
                <w:sz w:val="24"/>
                <w:szCs w:val="24"/>
              </w:rPr>
              <w:t>ffliw</w:t>
            </w:r>
            <w:proofErr w:type="spellEnd"/>
            <w:r w:rsidRPr="00EA6135">
              <w:rPr>
                <w:b/>
                <w:bCs/>
                <w:sz w:val="24"/>
                <w:szCs w:val="24"/>
              </w:rPr>
              <w:t xml:space="preserve"> a </w:t>
            </w:r>
            <w:proofErr w:type="spellStart"/>
            <w:r w:rsidRPr="00EA6135">
              <w:rPr>
                <w:b/>
                <w:bCs/>
                <w:sz w:val="24"/>
                <w:szCs w:val="24"/>
              </w:rPr>
              <w:t>dolur</w:t>
            </w:r>
            <w:proofErr w:type="spellEnd"/>
            <w:r w:rsidRPr="00EA6135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A6135">
              <w:rPr>
                <w:b/>
                <w:bCs/>
                <w:sz w:val="24"/>
                <w:szCs w:val="24"/>
              </w:rPr>
              <w:t>gwddw</w:t>
            </w:r>
            <w:proofErr w:type="spellEnd"/>
            <w:r w:rsidRPr="00EA6135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A6135">
              <w:rPr>
                <w:b/>
                <w:bCs/>
                <w:sz w:val="24"/>
                <w:szCs w:val="24"/>
              </w:rPr>
              <w:t>yn</w:t>
            </w:r>
            <w:proofErr w:type="spellEnd"/>
            <w:r w:rsidRPr="00EA6135">
              <w:rPr>
                <w:b/>
                <w:bCs/>
                <w:sz w:val="24"/>
                <w:szCs w:val="24"/>
              </w:rPr>
              <w:t xml:space="preserve"> y </w:t>
            </w:r>
            <w:proofErr w:type="spellStart"/>
            <w:r w:rsidRPr="00EA6135">
              <w:rPr>
                <w:b/>
                <w:bCs/>
                <w:sz w:val="24"/>
                <w:szCs w:val="24"/>
              </w:rPr>
              <w:t>tŷ</w:t>
            </w:r>
            <w:proofErr w:type="spellEnd"/>
            <w:r w:rsidRPr="00EA6135">
              <w:rPr>
                <w:b/>
                <w:bCs/>
                <w:sz w:val="24"/>
                <w:szCs w:val="24"/>
              </w:rPr>
              <w:t>.</w:t>
            </w:r>
          </w:p>
          <w:p w14:paraId="228266D0" w14:textId="61A8F719" w:rsidR="00385EEF" w:rsidRDefault="0052321A" w:rsidP="00385EEF">
            <w:pPr>
              <w:rPr>
                <w:sz w:val="24"/>
                <w:szCs w:val="24"/>
              </w:rPr>
            </w:pPr>
            <w:proofErr w:type="spellStart"/>
            <w:r w:rsidRPr="0052321A">
              <w:rPr>
                <w:b/>
                <w:bCs/>
                <w:sz w:val="24"/>
                <w:szCs w:val="24"/>
              </w:rPr>
              <w:t>Archebwch</w:t>
            </w:r>
            <w:proofErr w:type="spellEnd"/>
            <w:r w:rsidRPr="0052321A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2321A">
              <w:rPr>
                <w:b/>
                <w:bCs/>
                <w:sz w:val="24"/>
                <w:szCs w:val="24"/>
              </w:rPr>
              <w:t>bresgripsiynau</w:t>
            </w:r>
            <w:proofErr w:type="spellEnd"/>
            <w:r w:rsidRPr="0052321A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2321A">
              <w:rPr>
                <w:b/>
                <w:bCs/>
                <w:sz w:val="24"/>
                <w:szCs w:val="24"/>
              </w:rPr>
              <w:t>mewn</w:t>
            </w:r>
            <w:proofErr w:type="spellEnd"/>
            <w:r w:rsidRPr="0052321A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2321A">
              <w:rPr>
                <w:b/>
                <w:bCs/>
                <w:sz w:val="24"/>
                <w:szCs w:val="24"/>
              </w:rPr>
              <w:t>digon</w:t>
            </w:r>
            <w:proofErr w:type="spellEnd"/>
            <w:r w:rsidRPr="0052321A">
              <w:rPr>
                <w:b/>
                <w:bCs/>
                <w:sz w:val="24"/>
                <w:szCs w:val="24"/>
              </w:rPr>
              <w:t xml:space="preserve"> o </w:t>
            </w:r>
            <w:proofErr w:type="spellStart"/>
            <w:r w:rsidRPr="0052321A">
              <w:rPr>
                <w:b/>
                <w:bCs/>
                <w:sz w:val="24"/>
                <w:szCs w:val="24"/>
              </w:rPr>
              <w:t>bryd</w:t>
            </w:r>
            <w:proofErr w:type="spellEnd"/>
            <w:r w:rsidRPr="0052321A">
              <w:rPr>
                <w:sz w:val="24"/>
                <w:szCs w:val="24"/>
              </w:rPr>
              <w:t xml:space="preserve">, </w:t>
            </w:r>
            <w:proofErr w:type="spellStart"/>
            <w:r w:rsidRPr="0052321A">
              <w:rPr>
                <w:sz w:val="24"/>
                <w:szCs w:val="24"/>
              </w:rPr>
              <w:t>yn</w:t>
            </w:r>
            <w:proofErr w:type="spellEnd"/>
            <w:r w:rsidRPr="0052321A">
              <w:rPr>
                <w:sz w:val="24"/>
                <w:szCs w:val="24"/>
              </w:rPr>
              <w:t xml:space="preserve"> </w:t>
            </w:r>
            <w:proofErr w:type="spellStart"/>
            <w:r w:rsidRPr="0052321A">
              <w:rPr>
                <w:sz w:val="24"/>
                <w:szCs w:val="24"/>
              </w:rPr>
              <w:t>enwedig</w:t>
            </w:r>
            <w:proofErr w:type="spellEnd"/>
            <w:r w:rsidRPr="0052321A">
              <w:rPr>
                <w:sz w:val="24"/>
                <w:szCs w:val="24"/>
              </w:rPr>
              <w:t xml:space="preserve"> </w:t>
            </w:r>
            <w:proofErr w:type="spellStart"/>
            <w:r w:rsidRPr="0052321A">
              <w:rPr>
                <w:sz w:val="24"/>
                <w:szCs w:val="24"/>
              </w:rPr>
              <w:t>os</w:t>
            </w:r>
            <w:proofErr w:type="spellEnd"/>
            <w:r w:rsidRPr="0052321A">
              <w:rPr>
                <w:sz w:val="24"/>
                <w:szCs w:val="24"/>
              </w:rPr>
              <w:t xml:space="preserve"> </w:t>
            </w:r>
            <w:proofErr w:type="spellStart"/>
            <w:r w:rsidRPr="0052321A">
              <w:rPr>
                <w:sz w:val="24"/>
                <w:szCs w:val="24"/>
              </w:rPr>
              <w:t>bydd</w:t>
            </w:r>
            <w:proofErr w:type="spellEnd"/>
            <w:r w:rsidRPr="0052321A">
              <w:rPr>
                <w:sz w:val="24"/>
                <w:szCs w:val="24"/>
              </w:rPr>
              <w:t xml:space="preserve"> y </w:t>
            </w:r>
            <w:proofErr w:type="spellStart"/>
            <w:r w:rsidRPr="0052321A">
              <w:rPr>
                <w:sz w:val="24"/>
                <w:szCs w:val="24"/>
              </w:rPr>
              <w:t>tywydd</w:t>
            </w:r>
            <w:proofErr w:type="spellEnd"/>
            <w:r w:rsidRPr="0052321A">
              <w:rPr>
                <w:sz w:val="24"/>
                <w:szCs w:val="24"/>
              </w:rPr>
              <w:t xml:space="preserve"> </w:t>
            </w:r>
            <w:proofErr w:type="spellStart"/>
            <w:r w:rsidRPr="0052321A">
              <w:rPr>
                <w:sz w:val="24"/>
                <w:szCs w:val="24"/>
              </w:rPr>
              <w:t>yn</w:t>
            </w:r>
            <w:proofErr w:type="spellEnd"/>
            <w:r w:rsidRPr="0052321A">
              <w:rPr>
                <w:sz w:val="24"/>
                <w:szCs w:val="24"/>
              </w:rPr>
              <w:t xml:space="preserve"> </w:t>
            </w:r>
            <w:proofErr w:type="spellStart"/>
            <w:r w:rsidRPr="0052321A">
              <w:rPr>
                <w:sz w:val="24"/>
                <w:szCs w:val="24"/>
              </w:rPr>
              <w:t>eich</w:t>
            </w:r>
            <w:proofErr w:type="spellEnd"/>
            <w:r w:rsidRPr="0052321A">
              <w:rPr>
                <w:sz w:val="24"/>
                <w:szCs w:val="24"/>
              </w:rPr>
              <w:t xml:space="preserve"> </w:t>
            </w:r>
            <w:proofErr w:type="spellStart"/>
            <w:r w:rsidRPr="0052321A">
              <w:rPr>
                <w:sz w:val="24"/>
                <w:szCs w:val="24"/>
              </w:rPr>
              <w:t>rhwystro</w:t>
            </w:r>
            <w:proofErr w:type="spellEnd"/>
            <w:r w:rsidRPr="0052321A">
              <w:rPr>
                <w:sz w:val="24"/>
                <w:szCs w:val="24"/>
              </w:rPr>
              <w:t xml:space="preserve"> </w:t>
            </w:r>
            <w:proofErr w:type="spellStart"/>
            <w:r w:rsidRPr="0052321A">
              <w:rPr>
                <w:sz w:val="24"/>
                <w:szCs w:val="24"/>
              </w:rPr>
              <w:t>rhag</w:t>
            </w:r>
            <w:proofErr w:type="spellEnd"/>
            <w:r w:rsidRPr="0052321A">
              <w:rPr>
                <w:sz w:val="24"/>
                <w:szCs w:val="24"/>
              </w:rPr>
              <w:t xml:space="preserve"> </w:t>
            </w:r>
            <w:proofErr w:type="spellStart"/>
            <w:r w:rsidRPr="0052321A">
              <w:rPr>
                <w:sz w:val="24"/>
                <w:szCs w:val="24"/>
              </w:rPr>
              <w:t>mynd</w:t>
            </w:r>
            <w:proofErr w:type="spellEnd"/>
            <w:r w:rsidRPr="0052321A">
              <w:rPr>
                <w:sz w:val="24"/>
                <w:szCs w:val="24"/>
              </w:rPr>
              <w:t xml:space="preserve"> </w:t>
            </w:r>
            <w:proofErr w:type="spellStart"/>
            <w:r w:rsidRPr="0052321A">
              <w:rPr>
                <w:sz w:val="24"/>
                <w:szCs w:val="24"/>
              </w:rPr>
              <w:t>allan</w:t>
            </w:r>
            <w:proofErr w:type="spellEnd"/>
            <w:r w:rsidRPr="0052321A">
              <w:rPr>
                <w:sz w:val="24"/>
                <w:szCs w:val="24"/>
              </w:rPr>
              <w:t xml:space="preserve">. Gofynnwch </w:t>
            </w:r>
            <w:proofErr w:type="spellStart"/>
            <w:r w:rsidRPr="0052321A">
              <w:rPr>
                <w:sz w:val="24"/>
                <w:szCs w:val="24"/>
              </w:rPr>
              <w:t>os</w:t>
            </w:r>
            <w:proofErr w:type="spellEnd"/>
            <w:r w:rsidRPr="0052321A">
              <w:rPr>
                <w:sz w:val="24"/>
                <w:szCs w:val="24"/>
              </w:rPr>
              <w:t xml:space="preserve"> </w:t>
            </w:r>
            <w:proofErr w:type="spellStart"/>
            <w:r w:rsidRPr="0052321A">
              <w:rPr>
                <w:sz w:val="24"/>
                <w:szCs w:val="24"/>
              </w:rPr>
              <w:t>yw’ch</w:t>
            </w:r>
            <w:proofErr w:type="spellEnd"/>
            <w:r w:rsidRPr="0052321A">
              <w:rPr>
                <w:sz w:val="24"/>
                <w:szCs w:val="24"/>
              </w:rPr>
              <w:t xml:space="preserve"> </w:t>
            </w:r>
            <w:proofErr w:type="spellStart"/>
            <w:r w:rsidRPr="0052321A">
              <w:rPr>
                <w:sz w:val="24"/>
                <w:szCs w:val="24"/>
              </w:rPr>
              <w:t>fferyllfa</w:t>
            </w:r>
            <w:proofErr w:type="spellEnd"/>
            <w:r w:rsidRPr="0052321A">
              <w:rPr>
                <w:sz w:val="24"/>
                <w:szCs w:val="24"/>
              </w:rPr>
              <w:t xml:space="preserve"> </w:t>
            </w:r>
            <w:proofErr w:type="spellStart"/>
            <w:r w:rsidRPr="0052321A">
              <w:rPr>
                <w:sz w:val="24"/>
                <w:szCs w:val="24"/>
              </w:rPr>
              <w:t>leol</w:t>
            </w:r>
            <w:proofErr w:type="spellEnd"/>
            <w:r w:rsidRPr="0052321A">
              <w:rPr>
                <w:sz w:val="24"/>
                <w:szCs w:val="24"/>
              </w:rPr>
              <w:t xml:space="preserve"> </w:t>
            </w:r>
            <w:proofErr w:type="spellStart"/>
            <w:r w:rsidRPr="0052321A">
              <w:rPr>
                <w:sz w:val="24"/>
                <w:szCs w:val="24"/>
              </w:rPr>
              <w:t>yn</w:t>
            </w:r>
            <w:proofErr w:type="spellEnd"/>
            <w:r w:rsidRPr="0052321A">
              <w:rPr>
                <w:sz w:val="24"/>
                <w:szCs w:val="24"/>
              </w:rPr>
              <w:t xml:space="preserve"> </w:t>
            </w:r>
            <w:proofErr w:type="spellStart"/>
            <w:r w:rsidRPr="0052321A">
              <w:rPr>
                <w:sz w:val="24"/>
                <w:szCs w:val="24"/>
              </w:rPr>
              <w:t>cynnig</w:t>
            </w:r>
            <w:proofErr w:type="spellEnd"/>
            <w:r w:rsidRPr="0052321A">
              <w:rPr>
                <w:sz w:val="24"/>
                <w:szCs w:val="24"/>
              </w:rPr>
              <w:t xml:space="preserve"> </w:t>
            </w:r>
            <w:proofErr w:type="spellStart"/>
            <w:r w:rsidRPr="0052321A">
              <w:rPr>
                <w:sz w:val="24"/>
                <w:szCs w:val="24"/>
              </w:rPr>
              <w:t>gwasanaeth</w:t>
            </w:r>
            <w:proofErr w:type="spellEnd"/>
            <w:r w:rsidRPr="0052321A">
              <w:rPr>
                <w:sz w:val="24"/>
                <w:szCs w:val="24"/>
              </w:rPr>
              <w:t xml:space="preserve"> </w:t>
            </w:r>
            <w:proofErr w:type="spellStart"/>
            <w:r w:rsidRPr="0052321A">
              <w:rPr>
                <w:sz w:val="24"/>
                <w:szCs w:val="24"/>
              </w:rPr>
              <w:t>danfon</w:t>
            </w:r>
            <w:proofErr w:type="spellEnd"/>
            <w:r w:rsidRPr="0052321A">
              <w:rPr>
                <w:sz w:val="24"/>
                <w:szCs w:val="24"/>
              </w:rPr>
              <w:t>.</w:t>
            </w:r>
            <w:r w:rsidR="00385EEF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8245" behindDoc="1" locked="0" layoutInCell="1" allowOverlap="1" wp14:anchorId="28E9DE82" wp14:editId="76583323">
                  <wp:simplePos x="0" y="0"/>
                  <wp:positionH relativeFrom="column">
                    <wp:posOffset>-749300</wp:posOffset>
                  </wp:positionH>
                  <wp:positionV relativeFrom="paragraph">
                    <wp:posOffset>151765</wp:posOffset>
                  </wp:positionV>
                  <wp:extent cx="666750" cy="676275"/>
                  <wp:effectExtent l="0" t="0" r="0" b="9525"/>
                  <wp:wrapTight wrapText="bothSides">
                    <wp:wrapPolygon edited="0">
                      <wp:start x="0" y="0"/>
                      <wp:lineTo x="0" y="21296"/>
                      <wp:lineTo x="20983" y="21296"/>
                      <wp:lineTo x="20983" y="0"/>
                      <wp:lineTo x="0" y="0"/>
                    </wp:wrapPolygon>
                  </wp:wrapTight>
                  <wp:docPr id="356905269" name="Picture 7" descr="A blue circle with a blue circle with a white cross and a blue circle with a blue circle with a white circle with a white circle with a white circle with a white circle with a white circ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905269" name="Picture 7" descr="A blue circle with a blue circle with a white cross and a blue circle with a blue circle with a white circle with a white circle with a white circle with a white circle with a white circle&#10;&#10;AI-generated content may be incorrect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85EEF" w:rsidRPr="006F5175">
              <w:rPr>
                <w:b/>
                <w:bCs/>
                <w:noProof/>
                <w:color w:val="D6D3CC" w:themeColor="background2"/>
                <w:sz w:val="48"/>
                <w:szCs w:val="48"/>
              </w:rPr>
              <w:drawing>
                <wp:anchor distT="0" distB="0" distL="114300" distR="114300" simplePos="0" relativeHeight="251658246" behindDoc="1" locked="0" layoutInCell="1" allowOverlap="1" wp14:anchorId="2842E2C7" wp14:editId="33BCC4DF">
                  <wp:simplePos x="0" y="0"/>
                  <wp:positionH relativeFrom="column">
                    <wp:posOffset>-730250</wp:posOffset>
                  </wp:positionH>
                  <wp:positionV relativeFrom="paragraph">
                    <wp:posOffset>1029970</wp:posOffset>
                  </wp:positionV>
                  <wp:extent cx="676275" cy="676275"/>
                  <wp:effectExtent l="0" t="0" r="9525" b="9525"/>
                  <wp:wrapTight wrapText="bothSides">
                    <wp:wrapPolygon edited="0">
                      <wp:start x="0" y="0"/>
                      <wp:lineTo x="0" y="21296"/>
                      <wp:lineTo x="21296" y="21296"/>
                      <wp:lineTo x="21296" y="0"/>
                      <wp:lineTo x="0" y="0"/>
                    </wp:wrapPolygon>
                  </wp:wrapTight>
                  <wp:docPr id="1548221350" name="Picture 8" descr="A blue circle with a blue circle with a blue circle with a white background and a blue circle with a blue circle with a white circle with a blue circle with a black line on it and a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8221350" name="Picture 8" descr="A blue circle with a blue circle with a blue circle with a white background and a blue circle with a blue circle with a white circle with a blue circle with a black line on it and a&#10;&#10;AI-generated content may be incorrect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B9CBA1" w14:textId="1DD26305" w:rsidR="00385EEF" w:rsidRDefault="000B2712" w:rsidP="00385EEF">
            <w:pPr>
              <w:rPr>
                <w:noProof/>
                <w:sz w:val="24"/>
                <w:szCs w:val="24"/>
              </w:rPr>
            </w:pPr>
            <w:proofErr w:type="spellStart"/>
            <w:r w:rsidRPr="000B2712">
              <w:rPr>
                <w:b/>
                <w:bCs/>
                <w:sz w:val="24"/>
                <w:szCs w:val="24"/>
              </w:rPr>
              <w:t>Dilynwch</w:t>
            </w:r>
            <w:proofErr w:type="spellEnd"/>
            <w:r w:rsidRPr="000B2712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B2712">
              <w:rPr>
                <w:b/>
                <w:bCs/>
                <w:sz w:val="24"/>
                <w:szCs w:val="24"/>
              </w:rPr>
              <w:t>gamau</w:t>
            </w:r>
            <w:proofErr w:type="spellEnd"/>
            <w:r w:rsidRPr="000B2712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B2712">
              <w:rPr>
                <w:b/>
                <w:bCs/>
                <w:sz w:val="24"/>
                <w:szCs w:val="24"/>
              </w:rPr>
              <w:t>glanweithdra</w:t>
            </w:r>
            <w:proofErr w:type="spellEnd"/>
            <w:r w:rsidRPr="000B2712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B2712">
              <w:rPr>
                <w:b/>
                <w:bCs/>
                <w:sz w:val="24"/>
                <w:szCs w:val="24"/>
              </w:rPr>
              <w:t>syml</w:t>
            </w:r>
            <w:proofErr w:type="spellEnd"/>
            <w:r w:rsidRPr="000B2712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B2712">
              <w:rPr>
                <w:b/>
                <w:bCs/>
                <w:sz w:val="24"/>
                <w:szCs w:val="24"/>
              </w:rPr>
              <w:t>i</w:t>
            </w:r>
            <w:proofErr w:type="spellEnd"/>
            <w:r w:rsidRPr="000B2712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B2712">
              <w:rPr>
                <w:b/>
                <w:bCs/>
                <w:sz w:val="24"/>
                <w:szCs w:val="24"/>
              </w:rPr>
              <w:t>osgoi</w:t>
            </w:r>
            <w:proofErr w:type="spellEnd"/>
            <w:r w:rsidRPr="000B2712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B2712">
              <w:rPr>
                <w:b/>
                <w:bCs/>
                <w:sz w:val="24"/>
                <w:szCs w:val="24"/>
              </w:rPr>
              <w:t>germau</w:t>
            </w:r>
            <w:proofErr w:type="spellEnd"/>
            <w:r w:rsidRPr="000B2712">
              <w:rPr>
                <w:b/>
                <w:bCs/>
                <w:sz w:val="24"/>
                <w:szCs w:val="24"/>
              </w:rPr>
              <w:t xml:space="preserve"> a </w:t>
            </w:r>
            <w:proofErr w:type="spellStart"/>
            <w:r w:rsidRPr="000B2712">
              <w:rPr>
                <w:b/>
                <w:bCs/>
                <w:sz w:val="24"/>
                <w:szCs w:val="24"/>
              </w:rPr>
              <w:t>chadwch</w:t>
            </w:r>
            <w:proofErr w:type="spellEnd"/>
            <w:r w:rsidRPr="000B2712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B2712">
              <w:rPr>
                <w:b/>
                <w:bCs/>
                <w:sz w:val="24"/>
                <w:szCs w:val="24"/>
              </w:rPr>
              <w:t>bellter</w:t>
            </w:r>
            <w:proofErr w:type="spellEnd"/>
            <w:r w:rsidRPr="000B2712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B2712">
              <w:rPr>
                <w:b/>
                <w:bCs/>
                <w:sz w:val="24"/>
                <w:szCs w:val="24"/>
              </w:rPr>
              <w:t>wrth</w:t>
            </w:r>
            <w:proofErr w:type="spellEnd"/>
            <w:r w:rsidRPr="000B2712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B2712">
              <w:rPr>
                <w:b/>
                <w:bCs/>
                <w:sz w:val="24"/>
                <w:szCs w:val="24"/>
              </w:rPr>
              <w:t>unrhyw</w:t>
            </w:r>
            <w:proofErr w:type="spellEnd"/>
            <w:r w:rsidRPr="000B2712">
              <w:rPr>
                <w:b/>
                <w:bCs/>
                <w:sz w:val="24"/>
                <w:szCs w:val="24"/>
              </w:rPr>
              <w:t xml:space="preserve"> un </w:t>
            </w:r>
            <w:proofErr w:type="spellStart"/>
            <w:r w:rsidRPr="000B2712">
              <w:rPr>
                <w:b/>
                <w:bCs/>
                <w:sz w:val="24"/>
                <w:szCs w:val="24"/>
              </w:rPr>
              <w:t>sy’n</w:t>
            </w:r>
            <w:proofErr w:type="spellEnd"/>
            <w:r w:rsidRPr="000B2712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B2712">
              <w:rPr>
                <w:b/>
                <w:bCs/>
                <w:sz w:val="24"/>
                <w:szCs w:val="24"/>
              </w:rPr>
              <w:t>dioddef</w:t>
            </w:r>
            <w:proofErr w:type="spellEnd"/>
            <w:r w:rsidRPr="000B2712">
              <w:rPr>
                <w:b/>
                <w:bCs/>
                <w:sz w:val="24"/>
                <w:szCs w:val="24"/>
              </w:rPr>
              <w:t xml:space="preserve"> o </w:t>
            </w:r>
            <w:proofErr w:type="spellStart"/>
            <w:r w:rsidRPr="000B2712">
              <w:rPr>
                <w:b/>
                <w:bCs/>
                <w:sz w:val="24"/>
                <w:szCs w:val="24"/>
              </w:rPr>
              <w:t>salwch</w:t>
            </w:r>
            <w:proofErr w:type="spellEnd"/>
            <w:r w:rsidRPr="000B2712">
              <w:rPr>
                <w:b/>
                <w:bCs/>
                <w:sz w:val="24"/>
                <w:szCs w:val="24"/>
              </w:rPr>
              <w:t>.</w:t>
            </w:r>
            <w:r w:rsidR="00385EEF" w:rsidRPr="006F5175">
              <w:rPr>
                <w:b/>
                <w:bCs/>
                <w:sz w:val="24"/>
                <w:szCs w:val="24"/>
              </w:rPr>
              <w:t xml:space="preserve"> </w:t>
            </w:r>
          </w:p>
          <w:p w14:paraId="245AA08B" w14:textId="406D7542" w:rsidR="009D1198" w:rsidRPr="00C00B2A" w:rsidRDefault="00B41370" w:rsidP="00385EEF">
            <w:pPr>
              <w:rPr>
                <w:rFonts w:ascii="Corbel" w:hAnsi="Corbel"/>
                <w:lang w:val="en-GB"/>
              </w:rPr>
            </w:pPr>
            <w:proofErr w:type="spellStart"/>
            <w:r w:rsidRPr="00B41370">
              <w:rPr>
                <w:b/>
                <w:bCs/>
                <w:sz w:val="24"/>
                <w:szCs w:val="24"/>
              </w:rPr>
              <w:t>Cadwch</w:t>
            </w:r>
            <w:proofErr w:type="spellEnd"/>
            <w:r w:rsidRPr="00B41370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41370">
              <w:rPr>
                <w:b/>
                <w:bCs/>
                <w:sz w:val="24"/>
                <w:szCs w:val="24"/>
              </w:rPr>
              <w:t>dortsh</w:t>
            </w:r>
            <w:proofErr w:type="spellEnd"/>
            <w:r w:rsidRPr="00B41370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41370">
              <w:rPr>
                <w:b/>
                <w:bCs/>
                <w:sz w:val="24"/>
                <w:szCs w:val="24"/>
              </w:rPr>
              <w:t>wrth</w:t>
            </w:r>
            <w:proofErr w:type="spellEnd"/>
            <w:r w:rsidRPr="00B41370">
              <w:rPr>
                <w:b/>
                <w:bCs/>
                <w:sz w:val="24"/>
                <w:szCs w:val="24"/>
              </w:rPr>
              <w:t xml:space="preserve"> law </w:t>
            </w:r>
            <w:proofErr w:type="spellStart"/>
            <w:r w:rsidRPr="00B41370">
              <w:rPr>
                <w:b/>
                <w:bCs/>
                <w:sz w:val="24"/>
                <w:szCs w:val="24"/>
              </w:rPr>
              <w:t>rhag</w:t>
            </w:r>
            <w:proofErr w:type="spellEnd"/>
            <w:r w:rsidRPr="00B41370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41370">
              <w:rPr>
                <w:b/>
                <w:bCs/>
                <w:sz w:val="24"/>
                <w:szCs w:val="24"/>
              </w:rPr>
              <w:t>ofn</w:t>
            </w:r>
            <w:proofErr w:type="spellEnd"/>
            <w:r w:rsidRPr="00B41370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41370">
              <w:rPr>
                <w:b/>
                <w:bCs/>
                <w:sz w:val="24"/>
                <w:szCs w:val="24"/>
              </w:rPr>
              <w:t>bydd</w:t>
            </w:r>
            <w:proofErr w:type="spellEnd"/>
            <w:r w:rsidRPr="00B41370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41370">
              <w:rPr>
                <w:b/>
                <w:bCs/>
                <w:sz w:val="24"/>
                <w:szCs w:val="24"/>
              </w:rPr>
              <w:t>toriad</w:t>
            </w:r>
            <w:proofErr w:type="spellEnd"/>
            <w:r w:rsidRPr="00B41370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41370">
              <w:rPr>
                <w:b/>
                <w:bCs/>
                <w:sz w:val="24"/>
                <w:szCs w:val="24"/>
              </w:rPr>
              <w:t>trydan</w:t>
            </w:r>
            <w:proofErr w:type="spellEnd"/>
            <w:r w:rsidRPr="00B41370">
              <w:rPr>
                <w:b/>
                <w:bCs/>
                <w:sz w:val="24"/>
                <w:szCs w:val="24"/>
              </w:rPr>
              <w:t xml:space="preserve">. </w:t>
            </w:r>
            <w:proofErr w:type="spellStart"/>
            <w:r w:rsidRPr="00B41370">
              <w:rPr>
                <w:b/>
                <w:bCs/>
                <w:sz w:val="24"/>
                <w:szCs w:val="24"/>
              </w:rPr>
              <w:t>Cofiwch</w:t>
            </w:r>
            <w:proofErr w:type="spellEnd"/>
            <w:r w:rsidRPr="00B41370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41370">
              <w:rPr>
                <w:b/>
                <w:bCs/>
                <w:sz w:val="24"/>
                <w:szCs w:val="24"/>
              </w:rPr>
              <w:t>wefru</w:t>
            </w:r>
            <w:proofErr w:type="spellEnd"/>
            <w:r w:rsidRPr="00B41370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41370">
              <w:rPr>
                <w:b/>
                <w:bCs/>
                <w:sz w:val="24"/>
                <w:szCs w:val="24"/>
              </w:rPr>
              <w:t>eich</w:t>
            </w:r>
            <w:proofErr w:type="spellEnd"/>
            <w:r w:rsidRPr="00B41370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41370">
              <w:rPr>
                <w:b/>
                <w:bCs/>
                <w:sz w:val="24"/>
                <w:szCs w:val="24"/>
              </w:rPr>
              <w:t>ffôn</w:t>
            </w:r>
            <w:proofErr w:type="spellEnd"/>
            <w:r w:rsidRPr="00B41370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41370">
              <w:rPr>
                <w:b/>
                <w:bCs/>
                <w:sz w:val="24"/>
                <w:szCs w:val="24"/>
              </w:rPr>
              <w:t>symudol</w:t>
            </w:r>
            <w:proofErr w:type="spellEnd"/>
            <w:r w:rsidRPr="00B41370">
              <w:rPr>
                <w:b/>
                <w:bCs/>
                <w:sz w:val="24"/>
                <w:szCs w:val="24"/>
              </w:rPr>
              <w:t xml:space="preserve">, radio neu </w:t>
            </w:r>
            <w:proofErr w:type="spellStart"/>
            <w:r w:rsidRPr="00B41370">
              <w:rPr>
                <w:b/>
                <w:bCs/>
                <w:sz w:val="24"/>
                <w:szCs w:val="24"/>
              </w:rPr>
              <w:t>liniadur</w:t>
            </w:r>
            <w:proofErr w:type="spellEnd"/>
            <w:r w:rsidRPr="00B41370">
              <w:rPr>
                <w:b/>
                <w:bCs/>
                <w:sz w:val="24"/>
                <w:szCs w:val="24"/>
              </w:rPr>
              <w:t xml:space="preserve"> bob </w:t>
            </w:r>
            <w:proofErr w:type="spellStart"/>
            <w:r w:rsidRPr="00B41370">
              <w:rPr>
                <w:b/>
                <w:bCs/>
                <w:sz w:val="24"/>
                <w:szCs w:val="24"/>
              </w:rPr>
              <w:t>amser</w:t>
            </w:r>
            <w:proofErr w:type="spellEnd"/>
            <w:r w:rsidRPr="00B41370">
              <w:rPr>
                <w:b/>
                <w:bCs/>
                <w:sz w:val="24"/>
                <w:szCs w:val="24"/>
              </w:rPr>
              <w:t>.</w:t>
            </w:r>
            <w:r w:rsidR="00385EE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7" behindDoc="1" locked="0" layoutInCell="1" allowOverlap="1" wp14:anchorId="6938C660" wp14:editId="1BEB8764">
                  <wp:simplePos x="0" y="0"/>
                  <wp:positionH relativeFrom="column">
                    <wp:posOffset>-762000</wp:posOffset>
                  </wp:positionH>
                  <wp:positionV relativeFrom="paragraph">
                    <wp:posOffset>43815</wp:posOffset>
                  </wp:positionV>
                  <wp:extent cx="666750" cy="666750"/>
                  <wp:effectExtent l="0" t="0" r="0" b="0"/>
                  <wp:wrapTight wrapText="bothSides">
                    <wp:wrapPolygon edited="0">
                      <wp:start x="0" y="0"/>
                      <wp:lineTo x="0" y="20983"/>
                      <wp:lineTo x="20983" y="20983"/>
                      <wp:lineTo x="20983" y="0"/>
                      <wp:lineTo x="0" y="0"/>
                    </wp:wrapPolygon>
                  </wp:wrapTight>
                  <wp:docPr id="127852892" name="Picture 9" descr="A blue line drawing of a phone and a flashligh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52892" name="Picture 9" descr="A blue line drawing of a phone and a flashlight&#10;&#10;AI-generated content may be incorrect.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6" w:type="dxa"/>
          </w:tcPr>
          <w:p w14:paraId="43CDB10A" w14:textId="77777777" w:rsidR="009D1198" w:rsidRPr="00C00B2A" w:rsidRDefault="009D1198" w:rsidP="007D76D9">
            <w:pPr>
              <w:rPr>
                <w:lang w:val="en-GB"/>
              </w:rPr>
            </w:pPr>
          </w:p>
        </w:tc>
        <w:tc>
          <w:tcPr>
            <w:tcW w:w="4900" w:type="dxa"/>
            <w:gridSpan w:val="2"/>
            <w:vMerge w:val="restart"/>
            <w:vAlign w:val="center"/>
          </w:tcPr>
          <w:p w14:paraId="514403F9" w14:textId="60D03469" w:rsidR="009D1198" w:rsidRDefault="00385EEF" w:rsidP="009D1198">
            <w:pPr>
              <w:jc w:val="center"/>
              <w:rPr>
                <w:lang w:val="en-GB"/>
              </w:rPr>
            </w:pPr>
            <w:r w:rsidRPr="00385EEF">
              <w:rPr>
                <w:noProof/>
                <w:lang w:val="en-GB"/>
              </w:rPr>
              <mc:AlternateContent>
                <mc:Choice Requires="wps">
                  <w:drawing>
                    <wp:anchor distT="45720" distB="45720" distL="114300" distR="114300" simplePos="0" relativeHeight="251658248" behindDoc="1" locked="0" layoutInCell="1" allowOverlap="1" wp14:anchorId="4A1AE91B" wp14:editId="51B865FB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-3241040</wp:posOffset>
                      </wp:positionV>
                      <wp:extent cx="2895600" cy="4381500"/>
                      <wp:effectExtent l="0" t="0" r="0" b="0"/>
                      <wp:wrapTight wrapText="bothSides">
                        <wp:wrapPolygon edited="0">
                          <wp:start x="284" y="0"/>
                          <wp:lineTo x="284" y="21506"/>
                          <wp:lineTo x="21174" y="21506"/>
                          <wp:lineTo x="21174" y="0"/>
                          <wp:lineTo x="284" y="0"/>
                        </wp:wrapPolygon>
                      </wp:wrapTight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0" cy="438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BD0DCC" w14:textId="77777777" w:rsidR="00145B26" w:rsidRDefault="00145B26" w:rsidP="00145B26">
                                  <w:pPr>
                                    <w:jc w:val="center"/>
                                    <w:rPr>
                                      <w:color w:val="C2DDE5" w:themeColor="accent1"/>
                                      <w:sz w:val="72"/>
                                      <w:szCs w:val="72"/>
                                    </w:rPr>
                                  </w:pPr>
                                </w:p>
                                <w:p w14:paraId="0042B6F8" w14:textId="77777777" w:rsidR="00417957" w:rsidRDefault="00417957" w:rsidP="00145B26">
                                  <w:pPr>
                                    <w:jc w:val="center"/>
                                    <w:rPr>
                                      <w:color w:val="C2DDE5" w:themeColor="accent1"/>
                                      <w:sz w:val="72"/>
                                      <w:szCs w:val="72"/>
                                    </w:rPr>
                                  </w:pPr>
                                </w:p>
                                <w:p w14:paraId="1197B1D5" w14:textId="77777777" w:rsidR="005A3287" w:rsidRPr="005A3287" w:rsidRDefault="005A3287" w:rsidP="005A3287">
                                  <w:pPr>
                                    <w:jc w:val="center"/>
                                    <w:rPr>
                                      <w:rFonts w:ascii="Corbel" w:hAnsi="Corbel"/>
                                      <w:b/>
                                      <w:bCs/>
                                      <w:i/>
                                      <w:iCs/>
                                      <w:color w:val="0D1A1E" w:themeColor="accent1" w:themeShade="1A"/>
                                      <w:sz w:val="72"/>
                                      <w:szCs w:val="72"/>
                                      <w:lang w:val="cy-GB"/>
                                    </w:rPr>
                                  </w:pPr>
                                  <w:r w:rsidRPr="005A3287">
                                    <w:rPr>
                                      <w:rFonts w:ascii="Corbel" w:hAnsi="Corbel"/>
                                      <w:b/>
                                      <w:bCs/>
                                      <w:i/>
                                      <w:iCs/>
                                      <w:color w:val="0D1A1E" w:themeColor="accent1" w:themeShade="1A"/>
                                      <w:sz w:val="72"/>
                                      <w:szCs w:val="72"/>
                                      <w:lang w:val="cy-GB"/>
                                    </w:rPr>
                                    <w:t>Llesiant y Gaeaf</w:t>
                                  </w:r>
                                </w:p>
                                <w:p w14:paraId="51F5C0D0" w14:textId="038DF2E7" w:rsidR="00385EEF" w:rsidRPr="009E4367" w:rsidRDefault="005A3287" w:rsidP="005A3287">
                                  <w:pPr>
                                    <w:jc w:val="center"/>
                                    <w:rPr>
                                      <w:rFonts w:ascii="Corbel" w:hAnsi="Corbel"/>
                                      <w:b/>
                                      <w:bCs/>
                                      <w:i/>
                                      <w:iCs/>
                                      <w:color w:val="0D1A1E" w:themeColor="accent1" w:themeShade="1A"/>
                                      <w:sz w:val="56"/>
                                      <w:szCs w:val="56"/>
                                    </w:rPr>
                                  </w:pPr>
                                  <w:r w:rsidRPr="009E4367">
                                    <w:rPr>
                                      <w:rFonts w:ascii="Corbel" w:hAnsi="Corbel"/>
                                      <w:b/>
                                      <w:bCs/>
                                      <w:i/>
                                      <w:iCs/>
                                      <w:color w:val="0D1A1E" w:themeColor="accent1" w:themeShade="1A"/>
                                      <w:sz w:val="56"/>
                                      <w:szCs w:val="56"/>
                                      <w:lang w:val="cy-GB"/>
                                    </w:rPr>
                                    <w:t>Gwybodaeth, Cyngor a Chefnogaeth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1AE91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4.85pt;margin-top:-255.2pt;width:228pt;height:345pt;z-index:-251658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" filled="f" stroked="f">
                      <v:textbox>
                        <w:txbxContent>
                          <w:p w14:paraId="19BD0DCC" w14:textId="77777777" w:rsidR="00145B26" w:rsidRDefault="00145B26" w:rsidP="00145B26">
                            <w:pPr>
                              <w:jc w:val="center"/>
                              <w:rPr>
                                <w:color w:val="C2DDE5" w:themeColor="accent1"/>
                                <w:sz w:val="72"/>
                                <w:szCs w:val="72"/>
                              </w:rPr>
                            </w:pPr>
                          </w:p>
                          <w:p w14:paraId="0042B6F8" w14:textId="77777777" w:rsidR="00417957" w:rsidRDefault="00417957" w:rsidP="00145B26">
                            <w:pPr>
                              <w:jc w:val="center"/>
                              <w:rPr>
                                <w:color w:val="C2DDE5" w:themeColor="accent1"/>
                                <w:sz w:val="72"/>
                                <w:szCs w:val="72"/>
                              </w:rPr>
                            </w:pPr>
                          </w:p>
                          <w:p w14:paraId="1197B1D5" w14:textId="77777777" w:rsidR="005A3287" w:rsidRPr="005A3287" w:rsidRDefault="005A3287" w:rsidP="005A3287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i/>
                                <w:iCs/>
                                <w:color w:val="0D1A1E" w:themeColor="accent1" w:themeShade="1A"/>
                                <w:sz w:val="72"/>
                                <w:szCs w:val="72"/>
                                <w:lang w:val="cy-GB"/>
                              </w:rPr>
                            </w:pPr>
                            <w:r w:rsidRPr="005A3287">
                              <w:rPr>
                                <w:rFonts w:ascii="Corbel" w:hAnsi="Corbel"/>
                                <w:b/>
                                <w:bCs/>
                                <w:i/>
                                <w:iCs/>
                                <w:color w:val="0D1A1E" w:themeColor="accent1" w:themeShade="1A"/>
                                <w:sz w:val="72"/>
                                <w:szCs w:val="72"/>
                                <w:lang w:val="cy-GB"/>
                              </w:rPr>
                              <w:t>Llesiant y Gaeaf</w:t>
                            </w:r>
                          </w:p>
                          <w:p w14:paraId="51F5C0D0" w14:textId="038DF2E7" w:rsidR="00385EEF" w:rsidRPr="009E4367" w:rsidRDefault="005A3287" w:rsidP="005A3287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i/>
                                <w:iCs/>
                                <w:color w:val="0D1A1E" w:themeColor="accent1" w:themeShade="1A"/>
                                <w:sz w:val="56"/>
                                <w:szCs w:val="56"/>
                              </w:rPr>
                            </w:pPr>
                            <w:r w:rsidRPr="009E4367">
                              <w:rPr>
                                <w:rFonts w:ascii="Corbel" w:hAnsi="Corbel"/>
                                <w:b/>
                                <w:bCs/>
                                <w:i/>
                                <w:iCs/>
                                <w:color w:val="0D1A1E" w:themeColor="accent1" w:themeShade="1A"/>
                                <w:sz w:val="56"/>
                                <w:szCs w:val="56"/>
                                <w:lang w:val="cy-GB"/>
                              </w:rPr>
                              <w:t>Gwybodaeth, Cyngor a Chefnogaeth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D05901">
              <w:rPr>
                <w:noProof/>
                <w:lang w:val="en-GB"/>
              </w:rPr>
              <w:drawing>
                <wp:anchor distT="0" distB="0" distL="114300" distR="114300" simplePos="0" relativeHeight="251658240" behindDoc="1" locked="0" layoutInCell="1" allowOverlap="1" wp14:anchorId="689397B5" wp14:editId="08DA5EE4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-33020</wp:posOffset>
                  </wp:positionV>
                  <wp:extent cx="581025" cy="581025"/>
                  <wp:effectExtent l="0" t="0" r="0" b="0"/>
                  <wp:wrapTight wrapText="bothSides">
                    <wp:wrapPolygon edited="0">
                      <wp:start x="7523" y="1963"/>
                      <wp:lineTo x="-322" y="5525"/>
                      <wp:lineTo x="2054" y="14420"/>
                      <wp:lineTo x="8489" y="19298"/>
                      <wp:lineTo x="9539" y="20483"/>
                      <wp:lineTo x="12276" y="19752"/>
                      <wp:lineTo x="12594" y="18201"/>
                      <wp:lineTo x="17655" y="12450"/>
                      <wp:lineTo x="18339" y="12268"/>
                      <wp:lineTo x="14093" y="4606"/>
                      <wp:lineTo x="10944" y="1049"/>
                      <wp:lineTo x="7523" y="1963"/>
                    </wp:wrapPolygon>
                  </wp:wrapTight>
                  <wp:docPr id="23827502" name="Graphic 5" descr="Snowflak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27502" name="Graphic 23827502" descr="Snowflake outline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7548"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8DFC45" w14:textId="31B69CAB" w:rsidR="00D05901" w:rsidRDefault="00D05901" w:rsidP="00D05901">
            <w:pPr>
              <w:rPr>
                <w:lang w:val="en-GB"/>
              </w:rPr>
            </w:pPr>
          </w:p>
          <w:p w14:paraId="14361C27" w14:textId="77777777" w:rsidR="00D05901" w:rsidRDefault="00D05901" w:rsidP="00D05901">
            <w:pPr>
              <w:rPr>
                <w:lang w:val="en-GB"/>
              </w:rPr>
            </w:pPr>
          </w:p>
          <w:p w14:paraId="7BF55DEC" w14:textId="5BEE00FB" w:rsidR="00385EEF" w:rsidRDefault="00145B26" w:rsidP="00D05901">
            <w:pPr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anchor distT="0" distB="0" distL="114300" distR="114300" simplePos="0" relativeHeight="251658249" behindDoc="1" locked="0" layoutInCell="1" allowOverlap="1" wp14:anchorId="54A89704" wp14:editId="62B65BA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359410</wp:posOffset>
                  </wp:positionV>
                  <wp:extent cx="581025" cy="581025"/>
                  <wp:effectExtent l="0" t="0" r="0" b="0"/>
                  <wp:wrapTight wrapText="bothSides">
                    <wp:wrapPolygon edited="0">
                      <wp:start x="7523" y="1963"/>
                      <wp:lineTo x="-322" y="5525"/>
                      <wp:lineTo x="2054" y="14420"/>
                      <wp:lineTo x="8489" y="19298"/>
                      <wp:lineTo x="9539" y="20483"/>
                      <wp:lineTo x="12276" y="19752"/>
                      <wp:lineTo x="12594" y="18201"/>
                      <wp:lineTo x="17655" y="12450"/>
                      <wp:lineTo x="18339" y="12268"/>
                      <wp:lineTo x="14093" y="4606"/>
                      <wp:lineTo x="10944" y="1049"/>
                      <wp:lineTo x="7523" y="1963"/>
                    </wp:wrapPolygon>
                  </wp:wrapTight>
                  <wp:docPr id="1922887031" name="Graphic 5" descr="Snowflak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27502" name="Graphic 23827502" descr="Snowflake outline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7548"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510A040" w14:textId="52E3ADE8" w:rsidR="00385EEF" w:rsidRPr="00D05901" w:rsidRDefault="00385EEF" w:rsidP="00D05901">
            <w:pPr>
              <w:rPr>
                <w:lang w:val="en-GB"/>
              </w:rPr>
            </w:pPr>
          </w:p>
          <w:p w14:paraId="34C0D9BC" w14:textId="775651F6" w:rsidR="00D05901" w:rsidRPr="00D05901" w:rsidRDefault="00D05901" w:rsidP="00D05901">
            <w:pPr>
              <w:rPr>
                <w:lang w:val="en-GB"/>
              </w:rPr>
            </w:pPr>
          </w:p>
          <w:p w14:paraId="450D9D7B" w14:textId="3199928B" w:rsidR="00385EEF" w:rsidRPr="00D05901" w:rsidRDefault="00385EEF" w:rsidP="007330F7">
            <w:pPr>
              <w:spacing w:after="0"/>
              <w:contextualSpacing/>
              <w:rPr>
                <w:lang w:val="en-GB"/>
              </w:rPr>
            </w:pPr>
          </w:p>
        </w:tc>
      </w:tr>
      <w:tr w:rsidR="009D1198" w:rsidRPr="00C00B2A" w14:paraId="670619FE" w14:textId="77777777" w:rsidTr="007330F7">
        <w:trPr>
          <w:trHeight w:val="1009"/>
          <w:jc w:val="center"/>
        </w:trPr>
        <w:tc>
          <w:tcPr>
            <w:tcW w:w="4839" w:type="dxa"/>
            <w:gridSpan w:val="2"/>
            <w:vMerge/>
          </w:tcPr>
          <w:p w14:paraId="01B8F401" w14:textId="77777777" w:rsidR="009D1198" w:rsidRPr="00C00B2A" w:rsidRDefault="009D1198" w:rsidP="007D76D9">
            <w:pPr>
              <w:rPr>
                <w:lang w:val="en-GB"/>
              </w:rPr>
            </w:pPr>
          </w:p>
        </w:tc>
        <w:tc>
          <w:tcPr>
            <w:tcW w:w="551" w:type="dxa"/>
            <w:vMerge/>
          </w:tcPr>
          <w:p w14:paraId="2F756BA2" w14:textId="77777777" w:rsidR="009D1198" w:rsidRPr="00C00B2A" w:rsidRDefault="009D1198" w:rsidP="007D76D9">
            <w:pPr>
              <w:rPr>
                <w:lang w:val="en-GB"/>
              </w:rPr>
            </w:pPr>
          </w:p>
        </w:tc>
        <w:tc>
          <w:tcPr>
            <w:tcW w:w="4812" w:type="dxa"/>
            <w:gridSpan w:val="2"/>
            <w:vMerge/>
          </w:tcPr>
          <w:p w14:paraId="46AEF235" w14:textId="77777777" w:rsidR="009D1198" w:rsidRPr="00C00B2A" w:rsidRDefault="009D1198" w:rsidP="007D76D9">
            <w:pPr>
              <w:rPr>
                <w:lang w:val="en-GB"/>
              </w:rPr>
            </w:pPr>
          </w:p>
        </w:tc>
        <w:tc>
          <w:tcPr>
            <w:tcW w:w="296" w:type="dxa"/>
          </w:tcPr>
          <w:p w14:paraId="408EA941" w14:textId="14E9A517" w:rsidR="009D1198" w:rsidRPr="00C00B2A" w:rsidRDefault="009D1198" w:rsidP="007D76D9">
            <w:pPr>
              <w:rPr>
                <w:lang w:val="en-GB"/>
              </w:rPr>
            </w:pPr>
          </w:p>
        </w:tc>
        <w:tc>
          <w:tcPr>
            <w:tcW w:w="4900" w:type="dxa"/>
            <w:gridSpan w:val="2"/>
            <w:vMerge/>
          </w:tcPr>
          <w:p w14:paraId="3BFFFFD3" w14:textId="77777777" w:rsidR="009D1198" w:rsidRPr="00C00B2A" w:rsidRDefault="009D1198" w:rsidP="007D76D9">
            <w:pPr>
              <w:rPr>
                <w:lang w:val="en-GB"/>
              </w:rPr>
            </w:pPr>
          </w:p>
        </w:tc>
      </w:tr>
      <w:tr w:rsidR="009D1198" w:rsidRPr="00C00B2A" w14:paraId="47E564AA" w14:textId="77777777" w:rsidTr="007330F7">
        <w:trPr>
          <w:trHeight w:val="1009"/>
          <w:jc w:val="center"/>
        </w:trPr>
        <w:tc>
          <w:tcPr>
            <w:tcW w:w="4839" w:type="dxa"/>
            <w:gridSpan w:val="2"/>
            <w:vMerge/>
          </w:tcPr>
          <w:p w14:paraId="70200507" w14:textId="77777777" w:rsidR="009D1198" w:rsidRPr="00C00B2A" w:rsidRDefault="009D1198" w:rsidP="007D76D9">
            <w:pPr>
              <w:rPr>
                <w:lang w:val="en-GB"/>
              </w:rPr>
            </w:pPr>
          </w:p>
        </w:tc>
        <w:tc>
          <w:tcPr>
            <w:tcW w:w="551" w:type="dxa"/>
            <w:vMerge/>
          </w:tcPr>
          <w:p w14:paraId="176DE2FE" w14:textId="77777777" w:rsidR="009D1198" w:rsidRPr="00C00B2A" w:rsidRDefault="009D1198" w:rsidP="007D76D9">
            <w:pPr>
              <w:rPr>
                <w:lang w:val="en-GB"/>
              </w:rPr>
            </w:pPr>
          </w:p>
        </w:tc>
        <w:tc>
          <w:tcPr>
            <w:tcW w:w="4812" w:type="dxa"/>
            <w:gridSpan w:val="2"/>
            <w:vMerge/>
          </w:tcPr>
          <w:p w14:paraId="6DA9F114" w14:textId="77777777" w:rsidR="009D1198" w:rsidRPr="00C00B2A" w:rsidRDefault="009D1198" w:rsidP="007D76D9">
            <w:pPr>
              <w:rPr>
                <w:lang w:val="en-GB"/>
              </w:rPr>
            </w:pPr>
          </w:p>
        </w:tc>
        <w:tc>
          <w:tcPr>
            <w:tcW w:w="296" w:type="dxa"/>
            <w:tcBorders>
              <w:bottom w:val="nil"/>
            </w:tcBorders>
          </w:tcPr>
          <w:p w14:paraId="2B927F0F" w14:textId="77777777" w:rsidR="009D1198" w:rsidRPr="00C00B2A" w:rsidRDefault="009D1198" w:rsidP="007D76D9">
            <w:pPr>
              <w:rPr>
                <w:lang w:val="en-GB"/>
              </w:rPr>
            </w:pPr>
          </w:p>
        </w:tc>
        <w:tc>
          <w:tcPr>
            <w:tcW w:w="4900" w:type="dxa"/>
            <w:gridSpan w:val="2"/>
            <w:vMerge/>
          </w:tcPr>
          <w:p w14:paraId="2E21206B" w14:textId="77777777" w:rsidR="009D1198" w:rsidRPr="00C00B2A" w:rsidRDefault="009D1198" w:rsidP="007D76D9">
            <w:pPr>
              <w:rPr>
                <w:lang w:val="en-GB"/>
              </w:rPr>
            </w:pPr>
          </w:p>
        </w:tc>
      </w:tr>
      <w:tr w:rsidR="009D1198" w:rsidRPr="00C00B2A" w14:paraId="507DAE15" w14:textId="77777777" w:rsidTr="007330F7">
        <w:trPr>
          <w:trHeight w:val="1009"/>
          <w:jc w:val="center"/>
        </w:trPr>
        <w:tc>
          <w:tcPr>
            <w:tcW w:w="4839" w:type="dxa"/>
            <w:gridSpan w:val="2"/>
            <w:vMerge/>
          </w:tcPr>
          <w:p w14:paraId="4653A5A6" w14:textId="77777777" w:rsidR="009D1198" w:rsidRPr="00C00B2A" w:rsidRDefault="009D1198" w:rsidP="007D76D9">
            <w:pPr>
              <w:rPr>
                <w:lang w:val="en-GB"/>
              </w:rPr>
            </w:pPr>
          </w:p>
        </w:tc>
        <w:tc>
          <w:tcPr>
            <w:tcW w:w="551" w:type="dxa"/>
            <w:vMerge/>
          </w:tcPr>
          <w:p w14:paraId="1206AD9F" w14:textId="77777777" w:rsidR="009D1198" w:rsidRPr="00C00B2A" w:rsidRDefault="009D1198" w:rsidP="007D76D9">
            <w:pPr>
              <w:rPr>
                <w:lang w:val="en-GB"/>
              </w:rPr>
            </w:pPr>
          </w:p>
        </w:tc>
        <w:tc>
          <w:tcPr>
            <w:tcW w:w="4812" w:type="dxa"/>
            <w:gridSpan w:val="2"/>
            <w:vMerge/>
          </w:tcPr>
          <w:p w14:paraId="253F57D9" w14:textId="77777777" w:rsidR="009D1198" w:rsidRPr="00C00B2A" w:rsidRDefault="009D1198" w:rsidP="007D76D9">
            <w:pPr>
              <w:rPr>
                <w:rFonts w:eastAsia="Century Gothic"/>
                <w:lang w:val="en-GB"/>
              </w:rPr>
            </w:pPr>
          </w:p>
        </w:tc>
        <w:tc>
          <w:tcPr>
            <w:tcW w:w="296" w:type="dxa"/>
          </w:tcPr>
          <w:p w14:paraId="0A19E452" w14:textId="51F8925F" w:rsidR="009D1198" w:rsidRPr="00C00B2A" w:rsidRDefault="009D1198" w:rsidP="007D76D9">
            <w:pPr>
              <w:rPr>
                <w:lang w:val="en-GB"/>
              </w:rPr>
            </w:pPr>
          </w:p>
        </w:tc>
        <w:tc>
          <w:tcPr>
            <w:tcW w:w="4900" w:type="dxa"/>
            <w:gridSpan w:val="2"/>
            <w:vMerge/>
          </w:tcPr>
          <w:p w14:paraId="1E58D204" w14:textId="77777777" w:rsidR="009D1198" w:rsidRPr="00C00B2A" w:rsidRDefault="009D1198" w:rsidP="007D76D9">
            <w:pPr>
              <w:rPr>
                <w:lang w:val="en-GB"/>
              </w:rPr>
            </w:pPr>
          </w:p>
        </w:tc>
      </w:tr>
      <w:bookmarkEnd w:id="1"/>
      <w:tr w:rsidR="00250470" w:rsidRPr="00C00B2A" w14:paraId="31C4450D" w14:textId="77777777" w:rsidTr="007330F7">
        <w:trPr>
          <w:trHeight w:val="1686"/>
          <w:jc w:val="center"/>
        </w:trPr>
        <w:tc>
          <w:tcPr>
            <w:tcW w:w="4813" w:type="dxa"/>
            <w:vMerge w:val="restart"/>
            <w:tcBorders>
              <w:bottom w:val="nil"/>
            </w:tcBorders>
          </w:tcPr>
          <w:p w14:paraId="57141226" w14:textId="77777777" w:rsidR="00C70E83" w:rsidRDefault="00C70E83" w:rsidP="00250470">
            <w:pPr>
              <w:rPr>
                <w:rFonts w:ascii="Corbel" w:hAnsi="Corbel"/>
                <w:b/>
                <w:bCs/>
                <w:i/>
                <w:iCs/>
                <w:color w:val="3F8094" w:themeColor="accent1" w:themeShade="80"/>
                <w:sz w:val="32"/>
                <w:szCs w:val="32"/>
              </w:rPr>
            </w:pPr>
            <w:proofErr w:type="spellStart"/>
            <w:r w:rsidRPr="00C70E83">
              <w:rPr>
                <w:rFonts w:ascii="Corbel" w:hAnsi="Corbel"/>
                <w:b/>
                <w:bCs/>
                <w:i/>
                <w:iCs/>
                <w:color w:val="3F8094" w:themeColor="accent1" w:themeShade="80"/>
                <w:sz w:val="28"/>
                <w:szCs w:val="28"/>
              </w:rPr>
              <w:lastRenderedPageBreak/>
              <w:t>Cadwch</w:t>
            </w:r>
            <w:proofErr w:type="spellEnd"/>
            <w:r w:rsidRPr="00C70E83">
              <w:rPr>
                <w:rFonts w:ascii="Corbel" w:hAnsi="Corbel"/>
                <w:b/>
                <w:bCs/>
                <w:i/>
                <w:iCs/>
                <w:color w:val="3F8094" w:themeColor="accent1" w:themeShade="80"/>
                <w:sz w:val="28"/>
                <w:szCs w:val="28"/>
              </w:rPr>
              <w:t xml:space="preserve"> </w:t>
            </w:r>
            <w:proofErr w:type="spellStart"/>
            <w:r w:rsidRPr="00C70E83">
              <w:rPr>
                <w:rFonts w:ascii="Corbel" w:hAnsi="Corbel"/>
                <w:b/>
                <w:bCs/>
                <w:i/>
                <w:iCs/>
                <w:color w:val="3F8094" w:themeColor="accent1" w:themeShade="80"/>
                <w:sz w:val="28"/>
                <w:szCs w:val="28"/>
              </w:rPr>
              <w:t>mewn</w:t>
            </w:r>
            <w:proofErr w:type="spellEnd"/>
            <w:r w:rsidRPr="00C70E83">
              <w:rPr>
                <w:rFonts w:ascii="Corbel" w:hAnsi="Corbel"/>
                <w:b/>
                <w:bCs/>
                <w:i/>
                <w:iCs/>
                <w:color w:val="3F8094" w:themeColor="accent1" w:themeShade="80"/>
                <w:sz w:val="28"/>
                <w:szCs w:val="28"/>
              </w:rPr>
              <w:t xml:space="preserve"> </w:t>
            </w:r>
            <w:proofErr w:type="spellStart"/>
            <w:r w:rsidRPr="00C70E83">
              <w:rPr>
                <w:rFonts w:ascii="Corbel" w:hAnsi="Corbel"/>
                <w:b/>
                <w:bCs/>
                <w:i/>
                <w:iCs/>
                <w:color w:val="3F8094" w:themeColor="accent1" w:themeShade="80"/>
                <w:sz w:val="28"/>
                <w:szCs w:val="28"/>
              </w:rPr>
              <w:t>cysylltiad</w:t>
            </w:r>
            <w:proofErr w:type="spellEnd"/>
            <w:r w:rsidRPr="00C70E83">
              <w:rPr>
                <w:rFonts w:ascii="Corbel" w:hAnsi="Corbel"/>
                <w:b/>
                <w:bCs/>
                <w:i/>
                <w:iCs/>
                <w:color w:val="3F8094" w:themeColor="accent1" w:themeShade="80"/>
                <w:sz w:val="28"/>
                <w:szCs w:val="28"/>
              </w:rPr>
              <w:t xml:space="preserve"> y </w:t>
            </w:r>
            <w:proofErr w:type="spellStart"/>
            <w:r w:rsidRPr="00C70E83">
              <w:rPr>
                <w:rFonts w:ascii="Corbel" w:hAnsi="Corbel"/>
                <w:b/>
                <w:bCs/>
                <w:i/>
                <w:iCs/>
                <w:color w:val="3F8094" w:themeColor="accent1" w:themeShade="80"/>
                <w:sz w:val="28"/>
                <w:szCs w:val="28"/>
              </w:rPr>
              <w:t>Gaeaf</w:t>
            </w:r>
            <w:proofErr w:type="spellEnd"/>
            <w:r w:rsidRPr="00C70E83">
              <w:rPr>
                <w:rFonts w:ascii="Corbel" w:hAnsi="Corbel"/>
                <w:b/>
                <w:bCs/>
                <w:i/>
                <w:iCs/>
                <w:color w:val="3F8094" w:themeColor="accent1" w:themeShade="80"/>
                <w:sz w:val="28"/>
                <w:szCs w:val="28"/>
              </w:rPr>
              <w:t xml:space="preserve"> </w:t>
            </w:r>
            <w:proofErr w:type="spellStart"/>
            <w:r w:rsidRPr="00C70E83">
              <w:rPr>
                <w:rFonts w:ascii="Corbel" w:hAnsi="Corbel"/>
                <w:b/>
                <w:bCs/>
                <w:i/>
                <w:iCs/>
                <w:color w:val="3F8094" w:themeColor="accent1" w:themeShade="80"/>
                <w:sz w:val="28"/>
                <w:szCs w:val="28"/>
              </w:rPr>
              <w:t>hwn</w:t>
            </w:r>
            <w:proofErr w:type="spellEnd"/>
            <w:r w:rsidRPr="00C70E83">
              <w:rPr>
                <w:rFonts w:ascii="Corbel" w:hAnsi="Corbel"/>
                <w:b/>
                <w:bCs/>
                <w:i/>
                <w:iCs/>
                <w:color w:val="3F8094" w:themeColor="accent1" w:themeShade="80"/>
                <w:sz w:val="32"/>
                <w:szCs w:val="32"/>
              </w:rPr>
              <w:t xml:space="preserve"> </w:t>
            </w:r>
          </w:p>
          <w:p w14:paraId="09B6A959" w14:textId="73D2A0D6" w:rsidR="00250470" w:rsidRPr="00944A87" w:rsidRDefault="00C247F7" w:rsidP="00250470">
            <w:pPr>
              <w:rPr>
                <w:sz w:val="24"/>
                <w:szCs w:val="24"/>
              </w:rPr>
            </w:pPr>
            <w:proofErr w:type="spellStart"/>
            <w:r w:rsidRPr="00C247F7">
              <w:rPr>
                <w:sz w:val="24"/>
                <w:szCs w:val="24"/>
              </w:rPr>
              <w:t>Galwch</w:t>
            </w:r>
            <w:proofErr w:type="spellEnd"/>
            <w:r w:rsidRPr="00C247F7">
              <w:rPr>
                <w:sz w:val="24"/>
                <w:szCs w:val="24"/>
              </w:rPr>
              <w:t xml:space="preserve"> </w:t>
            </w:r>
            <w:proofErr w:type="spellStart"/>
            <w:r w:rsidRPr="00C247F7">
              <w:rPr>
                <w:sz w:val="24"/>
                <w:szCs w:val="24"/>
              </w:rPr>
              <w:t>heibio</w:t>
            </w:r>
            <w:proofErr w:type="spellEnd"/>
            <w:r w:rsidRPr="00C247F7">
              <w:rPr>
                <w:sz w:val="24"/>
                <w:szCs w:val="24"/>
              </w:rPr>
              <w:t xml:space="preserve"> </w:t>
            </w:r>
            <w:proofErr w:type="spellStart"/>
            <w:r w:rsidRPr="00C247F7">
              <w:rPr>
                <w:sz w:val="24"/>
                <w:szCs w:val="24"/>
              </w:rPr>
              <w:t>cymdogion</w:t>
            </w:r>
            <w:proofErr w:type="spellEnd"/>
            <w:r w:rsidRPr="00C247F7">
              <w:rPr>
                <w:sz w:val="24"/>
                <w:szCs w:val="24"/>
              </w:rPr>
              <w:t xml:space="preserve">, </w:t>
            </w:r>
            <w:proofErr w:type="spellStart"/>
            <w:r w:rsidRPr="00C247F7">
              <w:rPr>
                <w:sz w:val="24"/>
                <w:szCs w:val="24"/>
              </w:rPr>
              <w:t>ffrindiau</w:t>
            </w:r>
            <w:proofErr w:type="spellEnd"/>
            <w:r w:rsidRPr="00C247F7">
              <w:rPr>
                <w:sz w:val="24"/>
                <w:szCs w:val="24"/>
              </w:rPr>
              <w:t xml:space="preserve">, neu </w:t>
            </w:r>
            <w:proofErr w:type="spellStart"/>
            <w:r w:rsidRPr="00C247F7">
              <w:rPr>
                <w:sz w:val="24"/>
                <w:szCs w:val="24"/>
              </w:rPr>
              <w:t>berthnasau</w:t>
            </w:r>
            <w:proofErr w:type="spellEnd"/>
            <w:r w:rsidRPr="00C247F7">
              <w:rPr>
                <w:sz w:val="24"/>
                <w:szCs w:val="24"/>
              </w:rPr>
              <w:t xml:space="preserve"> – gall </w:t>
            </w:r>
            <w:proofErr w:type="spellStart"/>
            <w:r w:rsidRPr="00C247F7">
              <w:rPr>
                <w:sz w:val="24"/>
                <w:szCs w:val="24"/>
              </w:rPr>
              <w:t>galwad</w:t>
            </w:r>
            <w:proofErr w:type="spellEnd"/>
            <w:r w:rsidRPr="00C247F7">
              <w:rPr>
                <w:sz w:val="24"/>
                <w:szCs w:val="24"/>
              </w:rPr>
              <w:t xml:space="preserve"> neu </w:t>
            </w:r>
            <w:proofErr w:type="spellStart"/>
            <w:r w:rsidRPr="00C247F7">
              <w:rPr>
                <w:sz w:val="24"/>
                <w:szCs w:val="24"/>
              </w:rPr>
              <w:t>ymweliad</w:t>
            </w:r>
            <w:proofErr w:type="spellEnd"/>
            <w:r w:rsidRPr="00C247F7">
              <w:rPr>
                <w:sz w:val="24"/>
                <w:szCs w:val="24"/>
              </w:rPr>
              <w:t xml:space="preserve"> </w:t>
            </w:r>
            <w:proofErr w:type="spellStart"/>
            <w:r w:rsidRPr="00C247F7">
              <w:rPr>
                <w:sz w:val="24"/>
                <w:szCs w:val="24"/>
              </w:rPr>
              <w:t>cyfeillgar</w:t>
            </w:r>
            <w:proofErr w:type="spellEnd"/>
            <w:r w:rsidRPr="00C247F7">
              <w:rPr>
                <w:sz w:val="24"/>
                <w:szCs w:val="24"/>
              </w:rPr>
              <w:t xml:space="preserve"> </w:t>
            </w:r>
            <w:proofErr w:type="spellStart"/>
            <w:r w:rsidRPr="00C247F7">
              <w:rPr>
                <w:sz w:val="24"/>
                <w:szCs w:val="24"/>
              </w:rPr>
              <w:t>wneud</w:t>
            </w:r>
            <w:proofErr w:type="spellEnd"/>
            <w:r w:rsidRPr="00C247F7">
              <w:rPr>
                <w:sz w:val="24"/>
                <w:szCs w:val="24"/>
              </w:rPr>
              <w:t xml:space="preserve"> </w:t>
            </w:r>
            <w:proofErr w:type="spellStart"/>
            <w:r w:rsidRPr="00C247F7">
              <w:rPr>
                <w:sz w:val="24"/>
                <w:szCs w:val="24"/>
              </w:rPr>
              <w:t>byd</w:t>
            </w:r>
            <w:proofErr w:type="spellEnd"/>
            <w:r w:rsidRPr="00C247F7">
              <w:rPr>
                <w:sz w:val="24"/>
                <w:szCs w:val="24"/>
              </w:rPr>
              <w:t xml:space="preserve"> o </w:t>
            </w:r>
            <w:proofErr w:type="spellStart"/>
            <w:r w:rsidRPr="00C247F7">
              <w:rPr>
                <w:sz w:val="24"/>
                <w:szCs w:val="24"/>
              </w:rPr>
              <w:t>wahaniaeth</w:t>
            </w:r>
            <w:proofErr w:type="spellEnd"/>
            <w:r w:rsidRPr="00C247F7">
              <w:rPr>
                <w:sz w:val="24"/>
                <w:szCs w:val="24"/>
              </w:rPr>
              <w:t>.</w:t>
            </w:r>
          </w:p>
          <w:p w14:paraId="3F8B6E35" w14:textId="4F2B28FF" w:rsidR="00250470" w:rsidRPr="00944A87" w:rsidRDefault="008A0D25" w:rsidP="00250470">
            <w:pPr>
              <w:rPr>
                <w:sz w:val="24"/>
                <w:szCs w:val="24"/>
              </w:rPr>
            </w:pPr>
            <w:proofErr w:type="spellStart"/>
            <w:r w:rsidRPr="008A0D25">
              <w:rPr>
                <w:sz w:val="24"/>
                <w:szCs w:val="24"/>
              </w:rPr>
              <w:t>Ewch</w:t>
            </w:r>
            <w:proofErr w:type="spellEnd"/>
            <w:r w:rsidRPr="008A0D25">
              <w:rPr>
                <w:sz w:val="24"/>
                <w:szCs w:val="24"/>
              </w:rPr>
              <w:t xml:space="preserve"> </w:t>
            </w:r>
            <w:proofErr w:type="spellStart"/>
            <w:r w:rsidRPr="008A0D25">
              <w:rPr>
                <w:sz w:val="24"/>
                <w:szCs w:val="24"/>
              </w:rPr>
              <w:t>i</w:t>
            </w:r>
            <w:proofErr w:type="spellEnd"/>
            <w:r w:rsidRPr="008A0D25">
              <w:rPr>
                <w:sz w:val="24"/>
                <w:szCs w:val="24"/>
              </w:rPr>
              <w:t xml:space="preserve"> </w:t>
            </w:r>
            <w:proofErr w:type="spellStart"/>
            <w:r w:rsidRPr="008A0D25">
              <w:rPr>
                <w:sz w:val="24"/>
                <w:szCs w:val="24"/>
              </w:rPr>
              <w:t>foreau</w:t>
            </w:r>
            <w:proofErr w:type="spellEnd"/>
            <w:r w:rsidRPr="008A0D25">
              <w:rPr>
                <w:sz w:val="24"/>
                <w:szCs w:val="24"/>
              </w:rPr>
              <w:t xml:space="preserve"> </w:t>
            </w:r>
            <w:proofErr w:type="spellStart"/>
            <w:r w:rsidRPr="008A0D25">
              <w:rPr>
                <w:sz w:val="24"/>
                <w:szCs w:val="24"/>
              </w:rPr>
              <w:t>coffi</w:t>
            </w:r>
            <w:proofErr w:type="spellEnd"/>
            <w:r w:rsidRPr="008A0D25">
              <w:rPr>
                <w:sz w:val="24"/>
                <w:szCs w:val="24"/>
              </w:rPr>
              <w:t xml:space="preserve"> </w:t>
            </w:r>
            <w:proofErr w:type="spellStart"/>
            <w:r w:rsidRPr="008A0D25">
              <w:rPr>
                <w:sz w:val="24"/>
                <w:szCs w:val="24"/>
              </w:rPr>
              <w:t>lleol</w:t>
            </w:r>
            <w:proofErr w:type="spellEnd"/>
            <w:r w:rsidRPr="008A0D25">
              <w:rPr>
                <w:sz w:val="24"/>
                <w:szCs w:val="24"/>
              </w:rPr>
              <w:t xml:space="preserve">, </w:t>
            </w:r>
            <w:proofErr w:type="spellStart"/>
            <w:r w:rsidRPr="008A0D25">
              <w:rPr>
                <w:sz w:val="24"/>
                <w:szCs w:val="24"/>
              </w:rPr>
              <w:t>hybiau</w:t>
            </w:r>
            <w:proofErr w:type="spellEnd"/>
            <w:r w:rsidRPr="008A0D25">
              <w:rPr>
                <w:sz w:val="24"/>
                <w:szCs w:val="24"/>
              </w:rPr>
              <w:t xml:space="preserve"> </w:t>
            </w:r>
            <w:proofErr w:type="spellStart"/>
            <w:r w:rsidRPr="008A0D25">
              <w:rPr>
                <w:sz w:val="24"/>
                <w:szCs w:val="24"/>
              </w:rPr>
              <w:t>cynnes</w:t>
            </w:r>
            <w:proofErr w:type="spellEnd"/>
            <w:r w:rsidRPr="008A0D25">
              <w:rPr>
                <w:sz w:val="24"/>
                <w:szCs w:val="24"/>
              </w:rPr>
              <w:t xml:space="preserve">, neu </w:t>
            </w:r>
            <w:proofErr w:type="spellStart"/>
            <w:r w:rsidRPr="008A0D25">
              <w:rPr>
                <w:sz w:val="24"/>
                <w:szCs w:val="24"/>
              </w:rPr>
              <w:t>ddigwyddiadau</w:t>
            </w:r>
            <w:proofErr w:type="spellEnd"/>
            <w:r w:rsidRPr="008A0D25">
              <w:rPr>
                <w:sz w:val="24"/>
                <w:szCs w:val="24"/>
              </w:rPr>
              <w:t xml:space="preserve"> </w:t>
            </w:r>
            <w:proofErr w:type="spellStart"/>
            <w:r w:rsidRPr="008A0D25">
              <w:rPr>
                <w:sz w:val="24"/>
                <w:szCs w:val="24"/>
              </w:rPr>
              <w:t>cymunedol</w:t>
            </w:r>
            <w:proofErr w:type="spellEnd"/>
            <w:r w:rsidRPr="008A0D25">
              <w:rPr>
                <w:sz w:val="24"/>
                <w:szCs w:val="24"/>
              </w:rPr>
              <w:t xml:space="preserve"> – </w:t>
            </w:r>
            <w:proofErr w:type="spellStart"/>
            <w:r w:rsidRPr="008A0D25">
              <w:rPr>
                <w:sz w:val="24"/>
                <w:szCs w:val="24"/>
              </w:rPr>
              <w:t>cewch</w:t>
            </w:r>
            <w:proofErr w:type="spellEnd"/>
            <w:r w:rsidRPr="008A0D25">
              <w:rPr>
                <w:sz w:val="24"/>
                <w:szCs w:val="24"/>
              </w:rPr>
              <w:t xml:space="preserve"> </w:t>
            </w:r>
            <w:proofErr w:type="spellStart"/>
            <w:r w:rsidRPr="008A0D25">
              <w:rPr>
                <w:sz w:val="24"/>
                <w:szCs w:val="24"/>
              </w:rPr>
              <w:t>gynhesrwydd</w:t>
            </w:r>
            <w:proofErr w:type="spellEnd"/>
            <w:r w:rsidRPr="008A0D25">
              <w:rPr>
                <w:sz w:val="24"/>
                <w:szCs w:val="24"/>
              </w:rPr>
              <w:t xml:space="preserve"> a </w:t>
            </w:r>
            <w:proofErr w:type="spellStart"/>
            <w:r w:rsidRPr="008A0D25">
              <w:rPr>
                <w:sz w:val="24"/>
                <w:szCs w:val="24"/>
              </w:rPr>
              <w:t>chwmni</w:t>
            </w:r>
            <w:proofErr w:type="spellEnd"/>
            <w:r w:rsidRPr="008A0D25">
              <w:rPr>
                <w:sz w:val="24"/>
                <w:szCs w:val="24"/>
              </w:rPr>
              <w:t xml:space="preserve"> </w:t>
            </w:r>
          </w:p>
          <w:p w14:paraId="630FCDE7" w14:textId="55EE2584" w:rsidR="00250470" w:rsidRDefault="00FB1303" w:rsidP="00250470">
            <w:pPr>
              <w:rPr>
                <w:sz w:val="24"/>
                <w:szCs w:val="24"/>
              </w:rPr>
            </w:pPr>
            <w:proofErr w:type="spellStart"/>
            <w:r w:rsidRPr="00FB1303">
              <w:rPr>
                <w:sz w:val="24"/>
                <w:szCs w:val="24"/>
              </w:rPr>
              <w:t>Dilynwch</w:t>
            </w:r>
            <w:proofErr w:type="spellEnd"/>
            <w:r w:rsidRPr="00FB1303">
              <w:rPr>
                <w:sz w:val="24"/>
                <w:szCs w:val="24"/>
              </w:rPr>
              <w:t xml:space="preserve"> </w:t>
            </w:r>
            <w:proofErr w:type="spellStart"/>
            <w:r w:rsidRPr="00FB1303">
              <w:rPr>
                <w:sz w:val="24"/>
                <w:szCs w:val="24"/>
              </w:rPr>
              <w:t>eich</w:t>
            </w:r>
            <w:proofErr w:type="spellEnd"/>
            <w:r w:rsidRPr="00FB1303">
              <w:rPr>
                <w:sz w:val="24"/>
                <w:szCs w:val="24"/>
              </w:rPr>
              <w:t xml:space="preserve"> </w:t>
            </w:r>
            <w:proofErr w:type="spellStart"/>
            <w:r w:rsidRPr="00FB1303">
              <w:rPr>
                <w:sz w:val="24"/>
                <w:szCs w:val="24"/>
              </w:rPr>
              <w:t>tudalen</w:t>
            </w:r>
            <w:proofErr w:type="spellEnd"/>
            <w:r w:rsidRPr="00FB1303">
              <w:rPr>
                <w:sz w:val="24"/>
                <w:szCs w:val="24"/>
              </w:rPr>
              <w:t xml:space="preserve"> Facebook neu </w:t>
            </w:r>
            <w:proofErr w:type="spellStart"/>
            <w:r w:rsidRPr="00FB1303">
              <w:rPr>
                <w:sz w:val="24"/>
                <w:szCs w:val="24"/>
              </w:rPr>
              <w:t>wefannau</w:t>
            </w:r>
            <w:proofErr w:type="spellEnd"/>
            <w:r w:rsidRPr="00FB1303">
              <w:rPr>
                <w:sz w:val="24"/>
                <w:szCs w:val="24"/>
              </w:rPr>
              <w:t xml:space="preserve"> </w:t>
            </w:r>
            <w:proofErr w:type="spellStart"/>
            <w:r w:rsidRPr="00FB1303">
              <w:rPr>
                <w:sz w:val="24"/>
                <w:szCs w:val="24"/>
              </w:rPr>
              <w:t>lleol</w:t>
            </w:r>
            <w:proofErr w:type="spellEnd"/>
            <w:r w:rsidRPr="00FB1303">
              <w:rPr>
                <w:sz w:val="24"/>
                <w:szCs w:val="24"/>
              </w:rPr>
              <w:t xml:space="preserve"> </w:t>
            </w:r>
            <w:proofErr w:type="spellStart"/>
            <w:r w:rsidRPr="00FB1303">
              <w:rPr>
                <w:sz w:val="24"/>
                <w:szCs w:val="24"/>
              </w:rPr>
              <w:t>i</w:t>
            </w:r>
            <w:proofErr w:type="spellEnd"/>
            <w:r w:rsidRPr="00FB1303">
              <w:rPr>
                <w:sz w:val="24"/>
                <w:szCs w:val="24"/>
              </w:rPr>
              <w:t xml:space="preserve"> </w:t>
            </w:r>
            <w:proofErr w:type="spellStart"/>
            <w:r w:rsidRPr="00FB1303">
              <w:rPr>
                <w:sz w:val="24"/>
                <w:szCs w:val="24"/>
              </w:rPr>
              <w:t>gael</w:t>
            </w:r>
            <w:proofErr w:type="spellEnd"/>
            <w:r w:rsidRPr="00FB1303">
              <w:rPr>
                <w:sz w:val="24"/>
                <w:szCs w:val="24"/>
              </w:rPr>
              <w:t xml:space="preserve"> </w:t>
            </w:r>
            <w:proofErr w:type="spellStart"/>
            <w:r w:rsidRPr="00FB1303">
              <w:rPr>
                <w:sz w:val="24"/>
                <w:szCs w:val="24"/>
              </w:rPr>
              <w:t>diweddariadau</w:t>
            </w:r>
            <w:proofErr w:type="spellEnd"/>
            <w:r w:rsidRPr="00FB1303">
              <w:rPr>
                <w:sz w:val="24"/>
                <w:szCs w:val="24"/>
              </w:rPr>
              <w:t xml:space="preserve"> am </w:t>
            </w:r>
            <w:proofErr w:type="spellStart"/>
            <w:r w:rsidRPr="00FB1303">
              <w:rPr>
                <w:sz w:val="24"/>
                <w:szCs w:val="24"/>
              </w:rPr>
              <w:t>gymorth</w:t>
            </w:r>
            <w:proofErr w:type="spellEnd"/>
            <w:r w:rsidRPr="00FB1303">
              <w:rPr>
                <w:sz w:val="24"/>
                <w:szCs w:val="24"/>
              </w:rPr>
              <w:t xml:space="preserve"> </w:t>
            </w:r>
            <w:proofErr w:type="spellStart"/>
            <w:r w:rsidRPr="00FB1303">
              <w:rPr>
                <w:sz w:val="24"/>
                <w:szCs w:val="24"/>
              </w:rPr>
              <w:t>lleol</w:t>
            </w:r>
            <w:proofErr w:type="spellEnd"/>
            <w:r w:rsidRPr="00FB1303">
              <w:rPr>
                <w:sz w:val="24"/>
                <w:szCs w:val="24"/>
              </w:rPr>
              <w:t xml:space="preserve"> a </w:t>
            </w:r>
            <w:proofErr w:type="spellStart"/>
            <w:r w:rsidRPr="00FB1303">
              <w:rPr>
                <w:sz w:val="24"/>
                <w:szCs w:val="24"/>
              </w:rPr>
              <w:t>rhybuddion</w:t>
            </w:r>
            <w:proofErr w:type="spellEnd"/>
            <w:r w:rsidRPr="00FB1303">
              <w:rPr>
                <w:sz w:val="24"/>
                <w:szCs w:val="24"/>
              </w:rPr>
              <w:t xml:space="preserve"> </w:t>
            </w:r>
            <w:proofErr w:type="spellStart"/>
            <w:r w:rsidRPr="00FB1303">
              <w:rPr>
                <w:sz w:val="24"/>
                <w:szCs w:val="24"/>
              </w:rPr>
              <w:t>tywydd</w:t>
            </w:r>
            <w:proofErr w:type="spellEnd"/>
            <w:r w:rsidRPr="00FB1303">
              <w:rPr>
                <w:sz w:val="24"/>
                <w:szCs w:val="24"/>
              </w:rPr>
              <w:t>.</w:t>
            </w:r>
          </w:p>
          <w:p w14:paraId="6175AEA4" w14:textId="77777777" w:rsidR="00250470" w:rsidRDefault="00250470" w:rsidP="00250470">
            <w:pPr>
              <w:rPr>
                <w:sz w:val="24"/>
                <w:szCs w:val="24"/>
              </w:rPr>
            </w:pPr>
          </w:p>
          <w:p w14:paraId="4317967F" w14:textId="77777777" w:rsidR="00250470" w:rsidRDefault="00250470" w:rsidP="00250470">
            <w:pPr>
              <w:rPr>
                <w:sz w:val="24"/>
                <w:szCs w:val="24"/>
              </w:rPr>
            </w:pPr>
          </w:p>
          <w:p w14:paraId="705B1146" w14:textId="77777777" w:rsidR="00250470" w:rsidRPr="00C5211D" w:rsidRDefault="00250470" w:rsidP="00250470">
            <w:pPr>
              <w:rPr>
                <w:rFonts w:asciiTheme="majorHAnsi" w:hAnsiTheme="majorHAnsi"/>
                <w:sz w:val="16"/>
              </w:rPr>
            </w:pPr>
          </w:p>
          <w:p w14:paraId="0F1853BF" w14:textId="77777777" w:rsidR="00250470" w:rsidRPr="009571AE" w:rsidRDefault="00250470" w:rsidP="00250470">
            <w:pPr>
              <w:rPr>
                <w:rFonts w:asciiTheme="majorHAnsi" w:hAnsiTheme="majorHAnsi"/>
                <w:sz w:val="16"/>
              </w:rPr>
            </w:pPr>
          </w:p>
          <w:p w14:paraId="33517777" w14:textId="77777777" w:rsidR="00250470" w:rsidRPr="009571AE" w:rsidRDefault="00250470" w:rsidP="00250470">
            <w:pPr>
              <w:rPr>
                <w:rFonts w:asciiTheme="majorHAnsi" w:hAnsiTheme="majorHAnsi"/>
                <w:sz w:val="16"/>
              </w:rPr>
            </w:pPr>
          </w:p>
          <w:p w14:paraId="3BDB27E5" w14:textId="77777777" w:rsidR="00250470" w:rsidRPr="009571AE" w:rsidRDefault="00250470" w:rsidP="00250470">
            <w:pPr>
              <w:rPr>
                <w:rFonts w:asciiTheme="majorHAnsi" w:hAnsiTheme="majorHAnsi"/>
                <w:sz w:val="16"/>
              </w:rPr>
            </w:pPr>
          </w:p>
          <w:p w14:paraId="3262E4D4" w14:textId="77777777" w:rsidR="00623617" w:rsidRDefault="00623617" w:rsidP="00250470">
            <w:pPr>
              <w:rPr>
                <w:rFonts w:asciiTheme="majorHAnsi" w:hAnsiTheme="majorHAnsi"/>
                <w:sz w:val="16"/>
              </w:rPr>
            </w:pPr>
            <w:proofErr w:type="spellStart"/>
            <w:r w:rsidRPr="00623617">
              <w:rPr>
                <w:rFonts w:asciiTheme="majorHAnsi" w:hAnsiTheme="majorHAnsi"/>
                <w:sz w:val="16"/>
              </w:rPr>
              <w:t>Rhowch</w:t>
            </w:r>
            <w:proofErr w:type="spellEnd"/>
            <w:r w:rsidRPr="00623617">
              <w:rPr>
                <w:rFonts w:asciiTheme="majorHAnsi" w:hAnsiTheme="majorHAnsi"/>
                <w:sz w:val="16"/>
              </w:rPr>
              <w:t xml:space="preserve"> </w:t>
            </w:r>
            <w:proofErr w:type="gramStart"/>
            <w:r w:rsidRPr="00623617">
              <w:rPr>
                <w:rFonts w:asciiTheme="majorHAnsi" w:hAnsiTheme="majorHAnsi"/>
                <w:sz w:val="16"/>
              </w:rPr>
              <w:t>god</w:t>
            </w:r>
            <w:proofErr w:type="gramEnd"/>
            <w:r w:rsidRPr="00623617">
              <w:rPr>
                <w:rFonts w:asciiTheme="majorHAnsi" w:hAnsiTheme="majorHAnsi"/>
                <w:sz w:val="16"/>
              </w:rPr>
              <w:t xml:space="preserve"> QR </w:t>
            </w:r>
            <w:proofErr w:type="spellStart"/>
            <w:r w:rsidRPr="00623617">
              <w:rPr>
                <w:rFonts w:asciiTheme="majorHAnsi" w:hAnsiTheme="majorHAnsi"/>
                <w:sz w:val="16"/>
              </w:rPr>
              <w:t>i’ch</w:t>
            </w:r>
            <w:proofErr w:type="spellEnd"/>
            <w:r w:rsidRPr="00623617">
              <w:rPr>
                <w:rFonts w:asciiTheme="majorHAnsi" w:hAnsiTheme="majorHAnsi"/>
                <w:sz w:val="16"/>
              </w:rPr>
              <w:t xml:space="preserve"> </w:t>
            </w:r>
            <w:proofErr w:type="spellStart"/>
            <w:r w:rsidRPr="00623617">
              <w:rPr>
                <w:rFonts w:asciiTheme="majorHAnsi" w:hAnsiTheme="majorHAnsi"/>
                <w:sz w:val="16"/>
              </w:rPr>
              <w:t>gwefan</w:t>
            </w:r>
            <w:proofErr w:type="spellEnd"/>
            <w:r w:rsidRPr="00623617">
              <w:rPr>
                <w:rFonts w:asciiTheme="majorHAnsi" w:hAnsiTheme="majorHAnsi"/>
                <w:sz w:val="16"/>
              </w:rPr>
              <w:t>/</w:t>
            </w:r>
            <w:proofErr w:type="spellStart"/>
            <w:r w:rsidRPr="00623617">
              <w:rPr>
                <w:rFonts w:asciiTheme="majorHAnsi" w:hAnsiTheme="majorHAnsi"/>
                <w:sz w:val="16"/>
              </w:rPr>
              <w:t>lle</w:t>
            </w:r>
            <w:proofErr w:type="spellEnd"/>
            <w:r w:rsidRPr="00623617">
              <w:rPr>
                <w:rFonts w:asciiTheme="majorHAnsi" w:hAnsiTheme="majorHAnsi"/>
                <w:sz w:val="16"/>
              </w:rPr>
              <w:t xml:space="preserve"> </w:t>
            </w:r>
            <w:proofErr w:type="spellStart"/>
            <w:r w:rsidRPr="00623617">
              <w:rPr>
                <w:rFonts w:asciiTheme="majorHAnsi" w:hAnsiTheme="majorHAnsi"/>
                <w:sz w:val="16"/>
              </w:rPr>
              <w:t>i</w:t>
            </w:r>
            <w:proofErr w:type="spellEnd"/>
            <w:r w:rsidRPr="00623617">
              <w:rPr>
                <w:rFonts w:asciiTheme="majorHAnsi" w:hAnsiTheme="majorHAnsi"/>
                <w:sz w:val="16"/>
              </w:rPr>
              <w:t xml:space="preserve"> </w:t>
            </w:r>
            <w:proofErr w:type="spellStart"/>
            <w:r w:rsidRPr="00623617">
              <w:rPr>
                <w:rFonts w:asciiTheme="majorHAnsi" w:hAnsiTheme="majorHAnsi"/>
                <w:sz w:val="16"/>
              </w:rPr>
              <w:t>gael</w:t>
            </w:r>
            <w:proofErr w:type="spellEnd"/>
            <w:r w:rsidRPr="00623617">
              <w:rPr>
                <w:rFonts w:asciiTheme="majorHAnsi" w:hAnsiTheme="majorHAnsi"/>
                <w:sz w:val="16"/>
              </w:rPr>
              <w:t xml:space="preserve"> </w:t>
            </w:r>
            <w:proofErr w:type="spellStart"/>
            <w:r w:rsidRPr="00623617">
              <w:rPr>
                <w:rFonts w:asciiTheme="majorHAnsi" w:hAnsiTheme="majorHAnsi"/>
                <w:sz w:val="16"/>
              </w:rPr>
              <w:t>gwybodaeth</w:t>
            </w:r>
            <w:proofErr w:type="spellEnd"/>
            <w:r w:rsidRPr="00623617">
              <w:rPr>
                <w:rFonts w:asciiTheme="majorHAnsi" w:hAnsiTheme="majorHAnsi"/>
                <w:sz w:val="16"/>
              </w:rPr>
              <w:t xml:space="preserve"> </w:t>
            </w:r>
            <w:proofErr w:type="spellStart"/>
            <w:r w:rsidRPr="00623617">
              <w:rPr>
                <w:rFonts w:asciiTheme="majorHAnsi" w:hAnsiTheme="majorHAnsi"/>
                <w:sz w:val="16"/>
              </w:rPr>
              <w:t>ddiweddar</w:t>
            </w:r>
            <w:proofErr w:type="spellEnd"/>
            <w:r w:rsidRPr="00623617">
              <w:rPr>
                <w:rFonts w:asciiTheme="majorHAnsi" w:hAnsiTheme="majorHAnsi"/>
                <w:sz w:val="16"/>
              </w:rPr>
              <w:t xml:space="preserve"> </w:t>
            </w:r>
          </w:p>
          <w:p w14:paraId="5BE5CB50" w14:textId="726F497B" w:rsidR="00250470" w:rsidRDefault="00250470" w:rsidP="00250470">
            <w:pPr>
              <w:rPr>
                <w:rFonts w:asciiTheme="majorHAnsi" w:hAnsiTheme="majorHAnsi"/>
                <w:sz w:val="16"/>
              </w:rPr>
            </w:pPr>
            <w:r>
              <w:rPr>
                <w:noProof/>
                <w:color w:val="D6D3CC" w:themeColor="background2"/>
                <w:sz w:val="24"/>
                <w:szCs w:val="24"/>
              </w:rPr>
              <w:drawing>
                <wp:anchor distT="0" distB="0" distL="114300" distR="114300" simplePos="0" relativeHeight="251658250" behindDoc="1" locked="0" layoutInCell="1" allowOverlap="1" wp14:anchorId="6B0479E2" wp14:editId="25C4C1F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266700</wp:posOffset>
                  </wp:positionV>
                  <wp:extent cx="1002665" cy="466725"/>
                  <wp:effectExtent l="0" t="0" r="0" b="0"/>
                  <wp:wrapTight wrapText="bothSides">
                    <wp:wrapPolygon edited="0">
                      <wp:start x="1642" y="1763"/>
                      <wp:lineTo x="1231" y="7935"/>
                      <wp:lineTo x="2462" y="18514"/>
                      <wp:lineTo x="6156" y="18514"/>
                      <wp:lineTo x="20109" y="14106"/>
                      <wp:lineTo x="20109" y="7935"/>
                      <wp:lineTo x="7387" y="1763"/>
                      <wp:lineTo x="1642" y="1763"/>
                    </wp:wrapPolygon>
                  </wp:wrapTight>
                  <wp:docPr id="2114605761" name="Picture 20" descr="A green and black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605761" name="Picture 20" descr="A green and black logo&#10;&#10;AI-generated content may be incorrect.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66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B5B599" w14:textId="2B52907B" w:rsidR="00250470" w:rsidRDefault="00250470" w:rsidP="00250470">
            <w:pPr>
              <w:tabs>
                <w:tab w:val="left" w:pos="960"/>
              </w:tabs>
              <w:rPr>
                <w:rFonts w:asciiTheme="majorHAnsi" w:hAnsiTheme="majorHAnsi"/>
                <w:sz w:val="16"/>
              </w:rPr>
            </w:pPr>
            <w:r>
              <w:rPr>
                <w:rFonts w:asciiTheme="majorHAnsi" w:hAnsiTheme="majorHAnsi"/>
                <w:sz w:val="16"/>
              </w:rPr>
              <w:tab/>
            </w:r>
            <w:proofErr w:type="spellStart"/>
            <w:r w:rsidR="004B3C59" w:rsidRPr="004B3C59">
              <w:rPr>
                <w:rFonts w:asciiTheme="majorHAnsi" w:hAnsiTheme="majorHAnsi"/>
                <w:sz w:val="16"/>
              </w:rPr>
              <w:t>Rhowch</w:t>
            </w:r>
            <w:proofErr w:type="spellEnd"/>
            <w:r w:rsidR="004B3C59" w:rsidRPr="004B3C59">
              <w:rPr>
                <w:rFonts w:asciiTheme="majorHAnsi" w:hAnsiTheme="majorHAnsi"/>
                <w:sz w:val="16"/>
              </w:rPr>
              <w:t xml:space="preserve"> </w:t>
            </w:r>
            <w:proofErr w:type="spellStart"/>
            <w:r w:rsidR="004B3C59" w:rsidRPr="004B3C59">
              <w:rPr>
                <w:rFonts w:asciiTheme="majorHAnsi" w:hAnsiTheme="majorHAnsi"/>
                <w:sz w:val="16"/>
              </w:rPr>
              <w:t>eich</w:t>
            </w:r>
            <w:proofErr w:type="spellEnd"/>
            <w:r w:rsidR="004B3C59" w:rsidRPr="004B3C59">
              <w:rPr>
                <w:rFonts w:asciiTheme="majorHAnsi" w:hAnsiTheme="majorHAnsi"/>
                <w:sz w:val="16"/>
              </w:rPr>
              <w:t xml:space="preserve"> logo/</w:t>
            </w:r>
            <w:proofErr w:type="spellStart"/>
            <w:r w:rsidR="004B3C59" w:rsidRPr="004B3C59">
              <w:rPr>
                <w:rFonts w:asciiTheme="majorHAnsi" w:hAnsiTheme="majorHAnsi"/>
                <w:sz w:val="16"/>
              </w:rPr>
              <w:t>gwybodaeth</w:t>
            </w:r>
            <w:proofErr w:type="spellEnd"/>
            <w:r w:rsidR="004B3C59" w:rsidRPr="004B3C59">
              <w:rPr>
                <w:rFonts w:asciiTheme="majorHAnsi" w:hAnsiTheme="majorHAnsi"/>
                <w:sz w:val="16"/>
              </w:rPr>
              <w:t xml:space="preserve"> </w:t>
            </w:r>
            <w:proofErr w:type="spellStart"/>
            <w:r w:rsidR="004B3C59" w:rsidRPr="004B3C59">
              <w:rPr>
                <w:rFonts w:asciiTheme="majorHAnsi" w:hAnsiTheme="majorHAnsi"/>
                <w:sz w:val="16"/>
              </w:rPr>
              <w:t>gyswllt</w:t>
            </w:r>
            <w:proofErr w:type="spellEnd"/>
          </w:p>
          <w:p w14:paraId="20624191" w14:textId="77777777" w:rsidR="00250470" w:rsidRDefault="00250470" w:rsidP="00250470">
            <w:pPr>
              <w:rPr>
                <w:lang w:val="en-GB"/>
              </w:rPr>
            </w:pPr>
          </w:p>
          <w:p w14:paraId="15CCDB1F" w14:textId="09DD3FEE" w:rsidR="00685940" w:rsidRPr="00685940" w:rsidRDefault="00685940" w:rsidP="00250470">
            <w:pPr>
              <w:rPr>
                <w:b/>
                <w:bCs/>
                <w:i/>
                <w:iCs/>
                <w:lang w:val="en-GB"/>
              </w:rPr>
            </w:pPr>
            <w:r w:rsidRPr="00685940">
              <w:rPr>
                <w:b/>
                <w:bCs/>
                <w:i/>
                <w:iCs/>
                <w:lang w:val="en-GB"/>
              </w:rPr>
              <w:t xml:space="preserve">Print </w:t>
            </w:r>
            <w:proofErr w:type="gramStart"/>
            <w:r w:rsidRPr="00685940">
              <w:rPr>
                <w:b/>
                <w:bCs/>
                <w:i/>
                <w:iCs/>
                <w:lang w:val="en-GB"/>
              </w:rPr>
              <w:t>back to back</w:t>
            </w:r>
            <w:proofErr w:type="gramEnd"/>
            <w:r w:rsidRPr="00685940">
              <w:rPr>
                <w:b/>
                <w:bCs/>
                <w:i/>
                <w:iCs/>
                <w:lang w:val="en-GB"/>
              </w:rPr>
              <w:t xml:space="preserve"> to produce a 3- fold flyer</w:t>
            </w:r>
          </w:p>
        </w:tc>
        <w:tc>
          <w:tcPr>
            <w:tcW w:w="688" w:type="dxa"/>
            <w:gridSpan w:val="3"/>
            <w:vMerge w:val="restart"/>
            <w:tcBorders>
              <w:bottom w:val="nil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57681EA6" w14:textId="77777777" w:rsidR="00250470" w:rsidRDefault="00250470" w:rsidP="00250470">
            <w:pPr>
              <w:rPr>
                <w:lang w:val="en-GB"/>
              </w:rPr>
            </w:pPr>
          </w:p>
          <w:p w14:paraId="7145C8C0" w14:textId="77777777" w:rsidR="00C70E83" w:rsidRDefault="00C70E83" w:rsidP="00250470">
            <w:pPr>
              <w:rPr>
                <w:lang w:val="en-GB"/>
              </w:rPr>
            </w:pPr>
          </w:p>
          <w:p w14:paraId="6EFEEAE2" w14:textId="77777777" w:rsidR="00C70E83" w:rsidRPr="00C00B2A" w:rsidRDefault="00C70E83" w:rsidP="00250470">
            <w:pPr>
              <w:rPr>
                <w:lang w:val="en-GB"/>
              </w:rPr>
            </w:pPr>
          </w:p>
        </w:tc>
        <w:tc>
          <w:tcPr>
            <w:tcW w:w="5004" w:type="dxa"/>
            <w:gridSpan w:val="2"/>
            <w:vMerge w:val="restart"/>
            <w:tcBorders>
              <w:bottom w:val="nil"/>
            </w:tcBorders>
          </w:tcPr>
          <w:p w14:paraId="51BC25D5" w14:textId="77777777" w:rsidR="00B3050C" w:rsidRPr="009D6810" w:rsidRDefault="00E2794A" w:rsidP="00250470">
            <w:pPr>
              <w:rPr>
                <w:rFonts w:eastAsiaTheme="minorHAnsi"/>
                <w:b/>
                <w:bCs/>
                <w:i/>
                <w:iCs/>
                <w:sz w:val="16"/>
                <w:szCs w:val="16"/>
              </w:rPr>
            </w:pPr>
            <w:proofErr w:type="spellStart"/>
            <w:r w:rsidRPr="00E2794A">
              <w:rPr>
                <w:rFonts w:ascii="Corbel" w:eastAsiaTheme="majorEastAsia" w:hAnsi="Corbel" w:cstheme="majorBidi"/>
                <w:b/>
                <w:i/>
                <w:iCs/>
                <w:color w:val="3F8094" w:themeColor="accent1" w:themeShade="80"/>
                <w:spacing w:val="-10"/>
                <w:kern w:val="28"/>
                <w:sz w:val="28"/>
                <w:szCs w:val="28"/>
                <w:lang w:val="en-GB"/>
              </w:rPr>
              <w:t>Cymorth</w:t>
            </w:r>
            <w:proofErr w:type="spellEnd"/>
            <w:r w:rsidRPr="00E2794A">
              <w:rPr>
                <w:rFonts w:ascii="Corbel" w:eastAsiaTheme="majorEastAsia" w:hAnsi="Corbel" w:cstheme="majorBidi"/>
                <w:b/>
                <w:i/>
                <w:iCs/>
                <w:color w:val="3F8094" w:themeColor="accent1" w:themeShade="80"/>
                <w:spacing w:val="-10"/>
                <w:kern w:val="28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E2794A">
              <w:rPr>
                <w:rFonts w:ascii="Corbel" w:eastAsiaTheme="majorEastAsia" w:hAnsi="Corbel" w:cstheme="majorBidi"/>
                <w:b/>
                <w:i/>
                <w:iCs/>
                <w:color w:val="3F8094" w:themeColor="accent1" w:themeShade="80"/>
                <w:spacing w:val="-10"/>
                <w:kern w:val="28"/>
                <w:sz w:val="28"/>
                <w:szCs w:val="28"/>
                <w:lang w:val="en-GB"/>
              </w:rPr>
              <w:t>Lleol</w:t>
            </w:r>
            <w:proofErr w:type="spellEnd"/>
            <w:r w:rsidRPr="00E2794A">
              <w:rPr>
                <w:rFonts w:ascii="Corbel" w:eastAsiaTheme="majorEastAsia" w:hAnsi="Corbel" w:cstheme="majorBidi"/>
                <w:b/>
                <w:i/>
                <w:iCs/>
                <w:color w:val="3F8094" w:themeColor="accent1" w:themeShade="80"/>
                <w:spacing w:val="-10"/>
                <w:kern w:val="28"/>
                <w:sz w:val="32"/>
                <w:szCs w:val="100"/>
                <w:lang w:val="en-GB"/>
              </w:rPr>
              <w:t xml:space="preserve"> </w:t>
            </w:r>
            <w:r w:rsidR="00B3050C" w:rsidRPr="009D6810">
              <w:rPr>
                <w:rFonts w:eastAsiaTheme="minorHAnsi"/>
                <w:b/>
                <w:bCs/>
                <w:sz w:val="16"/>
                <w:szCs w:val="16"/>
              </w:rPr>
              <w:t>(</w:t>
            </w:r>
            <w:proofErr w:type="spellStart"/>
            <w:r w:rsidR="00B3050C" w:rsidRPr="009D6810">
              <w:rPr>
                <w:rFonts w:eastAsiaTheme="minorHAnsi"/>
                <w:b/>
                <w:bCs/>
                <w:i/>
                <w:iCs/>
                <w:sz w:val="16"/>
                <w:szCs w:val="16"/>
              </w:rPr>
              <w:t>rhowch</w:t>
            </w:r>
            <w:proofErr w:type="spellEnd"/>
            <w:r w:rsidR="00B3050C" w:rsidRPr="009D6810">
              <w:rPr>
                <w:rFonts w:eastAsiaTheme="minorHAnsi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="00B3050C" w:rsidRPr="009D6810">
              <w:rPr>
                <w:rFonts w:eastAsiaTheme="minorHAnsi"/>
                <w:b/>
                <w:bCs/>
                <w:i/>
                <w:iCs/>
                <w:sz w:val="16"/>
                <w:szCs w:val="16"/>
              </w:rPr>
              <w:t>wybodaeth</w:t>
            </w:r>
            <w:proofErr w:type="spellEnd"/>
            <w:r w:rsidR="00B3050C" w:rsidRPr="009D6810">
              <w:rPr>
                <w:rFonts w:eastAsiaTheme="minorHAnsi"/>
                <w:b/>
                <w:bCs/>
                <w:i/>
                <w:iCs/>
                <w:sz w:val="16"/>
                <w:szCs w:val="16"/>
              </w:rPr>
              <w:t xml:space="preserve"> am </w:t>
            </w:r>
            <w:proofErr w:type="spellStart"/>
            <w:r w:rsidR="00B3050C" w:rsidRPr="009D6810">
              <w:rPr>
                <w:rFonts w:eastAsiaTheme="minorHAnsi"/>
                <w:b/>
                <w:bCs/>
                <w:i/>
                <w:iCs/>
                <w:sz w:val="16"/>
                <w:szCs w:val="16"/>
              </w:rPr>
              <w:t>eich</w:t>
            </w:r>
            <w:proofErr w:type="spellEnd"/>
            <w:r w:rsidR="00B3050C" w:rsidRPr="009D6810">
              <w:rPr>
                <w:rFonts w:eastAsiaTheme="minorHAnsi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="00B3050C" w:rsidRPr="009D6810">
              <w:rPr>
                <w:rFonts w:eastAsiaTheme="minorHAnsi"/>
                <w:b/>
                <w:bCs/>
                <w:i/>
                <w:iCs/>
                <w:sz w:val="16"/>
                <w:szCs w:val="16"/>
              </w:rPr>
              <w:t>ardal</w:t>
            </w:r>
            <w:proofErr w:type="spellEnd"/>
            <w:r w:rsidR="00B3050C" w:rsidRPr="009D6810">
              <w:rPr>
                <w:rFonts w:eastAsiaTheme="minorHAnsi"/>
                <w:b/>
                <w:bCs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="00B3050C" w:rsidRPr="009D6810">
              <w:rPr>
                <w:rFonts w:eastAsiaTheme="minorHAnsi"/>
                <w:b/>
                <w:bCs/>
                <w:i/>
                <w:iCs/>
                <w:sz w:val="16"/>
                <w:szCs w:val="16"/>
              </w:rPr>
              <w:t>yma</w:t>
            </w:r>
            <w:proofErr w:type="spellEnd"/>
            <w:r w:rsidR="00B3050C" w:rsidRPr="009D6810">
              <w:rPr>
                <w:rFonts w:eastAsiaTheme="minorHAnsi"/>
                <w:b/>
                <w:bCs/>
                <w:i/>
                <w:iCs/>
                <w:sz w:val="16"/>
                <w:szCs w:val="16"/>
              </w:rPr>
              <w:t>)</w:t>
            </w:r>
          </w:p>
          <w:p w14:paraId="23589807" w14:textId="77777777" w:rsidR="001E700A" w:rsidRPr="00C45178" w:rsidRDefault="001E700A" w:rsidP="00250470">
            <w:pPr>
              <w:rPr>
                <w:rFonts w:eastAsiaTheme="minorHAnsi"/>
                <w:sz w:val="16"/>
                <w:szCs w:val="16"/>
              </w:rPr>
            </w:pPr>
            <w:r w:rsidRPr="001E700A">
              <w:rPr>
                <w:rFonts w:eastAsiaTheme="minorHAnsi"/>
              </w:rPr>
              <w:t xml:space="preserve">Ee: </w:t>
            </w:r>
            <w:proofErr w:type="spellStart"/>
            <w:r w:rsidRPr="001E700A">
              <w:rPr>
                <w:rFonts w:eastAsiaTheme="minorHAnsi"/>
              </w:rPr>
              <w:t>Cymorth</w:t>
            </w:r>
            <w:proofErr w:type="spellEnd"/>
            <w:r w:rsidRPr="001E700A">
              <w:rPr>
                <w:rFonts w:eastAsiaTheme="minorHAnsi"/>
              </w:rPr>
              <w:t xml:space="preserve"> </w:t>
            </w:r>
            <w:proofErr w:type="spellStart"/>
            <w:r w:rsidRPr="001E700A">
              <w:rPr>
                <w:rFonts w:eastAsiaTheme="minorHAnsi"/>
              </w:rPr>
              <w:t>mewn</w:t>
            </w:r>
            <w:proofErr w:type="spellEnd"/>
            <w:r w:rsidRPr="001E700A">
              <w:rPr>
                <w:rFonts w:eastAsiaTheme="minorHAnsi"/>
              </w:rPr>
              <w:t xml:space="preserve"> </w:t>
            </w:r>
            <w:proofErr w:type="spellStart"/>
            <w:r w:rsidRPr="001E700A">
              <w:rPr>
                <w:rFonts w:eastAsiaTheme="minorHAnsi"/>
              </w:rPr>
              <w:t>Argyfwng</w:t>
            </w:r>
            <w:proofErr w:type="spellEnd"/>
            <w:r w:rsidRPr="001E700A">
              <w:rPr>
                <w:rFonts w:eastAsiaTheme="minorHAnsi"/>
              </w:rPr>
              <w:t xml:space="preserve"> (</w:t>
            </w:r>
            <w:proofErr w:type="spellStart"/>
            <w:r w:rsidRPr="00C45178">
              <w:rPr>
                <w:rFonts w:eastAsiaTheme="minorHAnsi"/>
                <w:sz w:val="16"/>
                <w:szCs w:val="16"/>
              </w:rPr>
              <w:t>cynllun</w:t>
            </w:r>
            <w:proofErr w:type="spellEnd"/>
            <w:r w:rsidRPr="00C45178">
              <w:rPr>
                <w:rFonts w:eastAsiaTheme="minorHAnsi"/>
                <w:sz w:val="16"/>
                <w:szCs w:val="16"/>
              </w:rPr>
              <w:t xml:space="preserve"> </w:t>
            </w:r>
            <w:proofErr w:type="spellStart"/>
            <w:r w:rsidRPr="00C45178">
              <w:rPr>
                <w:rFonts w:eastAsiaTheme="minorHAnsi"/>
                <w:sz w:val="16"/>
                <w:szCs w:val="16"/>
              </w:rPr>
              <w:t>gwydnwch</w:t>
            </w:r>
            <w:proofErr w:type="spellEnd"/>
            <w:r w:rsidRPr="00C45178">
              <w:rPr>
                <w:rFonts w:eastAsiaTheme="minorHAnsi"/>
                <w:sz w:val="16"/>
                <w:szCs w:val="16"/>
              </w:rPr>
              <w:t xml:space="preserve"> </w:t>
            </w:r>
            <w:proofErr w:type="spellStart"/>
            <w:r w:rsidRPr="00C45178">
              <w:rPr>
                <w:rFonts w:eastAsiaTheme="minorHAnsi"/>
                <w:sz w:val="16"/>
                <w:szCs w:val="16"/>
              </w:rPr>
              <w:t>cymunedol</w:t>
            </w:r>
            <w:proofErr w:type="spellEnd"/>
            <w:r w:rsidRPr="00C45178">
              <w:rPr>
                <w:rFonts w:eastAsiaTheme="minorHAnsi"/>
                <w:sz w:val="16"/>
                <w:szCs w:val="16"/>
              </w:rPr>
              <w:t>)</w:t>
            </w:r>
          </w:p>
          <w:p w14:paraId="78687CE6" w14:textId="77777777" w:rsidR="00D602B2" w:rsidRDefault="00D602B2" w:rsidP="00250470">
            <w:pPr>
              <w:rPr>
                <w:rFonts w:eastAsiaTheme="minorHAnsi"/>
                <w:sz w:val="24"/>
                <w:szCs w:val="24"/>
              </w:rPr>
            </w:pPr>
            <w:proofErr w:type="spellStart"/>
            <w:r w:rsidRPr="00D602B2">
              <w:rPr>
                <w:rFonts w:eastAsiaTheme="minorHAnsi"/>
                <w:sz w:val="24"/>
                <w:szCs w:val="24"/>
              </w:rPr>
              <w:t>Manylion</w:t>
            </w:r>
            <w:proofErr w:type="spellEnd"/>
            <w:r w:rsidRPr="00D602B2">
              <w:rPr>
                <w:rFonts w:eastAsiaTheme="minorHAnsi"/>
                <w:sz w:val="24"/>
                <w:szCs w:val="24"/>
              </w:rPr>
              <w:t xml:space="preserve"> yr </w:t>
            </w:r>
            <w:proofErr w:type="spellStart"/>
            <w:r w:rsidRPr="00D602B2">
              <w:rPr>
                <w:rFonts w:eastAsiaTheme="minorHAnsi"/>
                <w:sz w:val="24"/>
                <w:szCs w:val="24"/>
              </w:rPr>
              <w:t>Awdurdod</w:t>
            </w:r>
            <w:proofErr w:type="spellEnd"/>
            <w:r w:rsidRPr="00D602B2">
              <w:rPr>
                <w:rFonts w:eastAsiaTheme="minorHAnsi"/>
                <w:sz w:val="24"/>
                <w:szCs w:val="24"/>
              </w:rPr>
              <w:t xml:space="preserve"> </w:t>
            </w:r>
            <w:proofErr w:type="spellStart"/>
            <w:r w:rsidRPr="00D602B2">
              <w:rPr>
                <w:rFonts w:eastAsiaTheme="minorHAnsi"/>
                <w:sz w:val="24"/>
                <w:szCs w:val="24"/>
              </w:rPr>
              <w:t>Lleol</w:t>
            </w:r>
            <w:proofErr w:type="spellEnd"/>
          </w:p>
          <w:p w14:paraId="4E897923" w14:textId="65DFFF67" w:rsidR="00250470" w:rsidRPr="00250470" w:rsidRDefault="00B60581" w:rsidP="00250470">
            <w:pPr>
              <w:rPr>
                <w:rFonts w:eastAsiaTheme="minorHAnsi"/>
                <w:sz w:val="24"/>
                <w:szCs w:val="24"/>
              </w:rPr>
            </w:pPr>
            <w:proofErr w:type="spellStart"/>
            <w:r w:rsidRPr="00B60581">
              <w:rPr>
                <w:rFonts w:eastAsiaTheme="minorHAnsi"/>
                <w:sz w:val="24"/>
                <w:szCs w:val="24"/>
              </w:rPr>
              <w:t>Cysylltwyr</w:t>
            </w:r>
            <w:proofErr w:type="spellEnd"/>
            <w:r w:rsidRPr="00B60581">
              <w:rPr>
                <w:rFonts w:eastAsiaTheme="minorHAnsi"/>
                <w:sz w:val="24"/>
                <w:szCs w:val="24"/>
              </w:rPr>
              <w:t xml:space="preserve"> </w:t>
            </w:r>
            <w:proofErr w:type="spellStart"/>
            <w:r w:rsidRPr="00B60581">
              <w:rPr>
                <w:rFonts w:eastAsiaTheme="minorHAnsi"/>
                <w:sz w:val="24"/>
                <w:szCs w:val="24"/>
              </w:rPr>
              <w:t>Cymunedo</w:t>
            </w:r>
            <w:r w:rsidR="007330F7">
              <w:rPr>
                <w:noProof/>
                <w:lang w:val="en-GB"/>
              </w:rPr>
              <w:drawing>
                <wp:anchor distT="0" distB="0" distL="114300" distR="114300" simplePos="0" relativeHeight="251658251" behindDoc="1" locked="0" layoutInCell="1" allowOverlap="1" wp14:anchorId="0BB8B2A9" wp14:editId="1DBDCBD1">
                  <wp:simplePos x="0" y="0"/>
                  <wp:positionH relativeFrom="column">
                    <wp:posOffset>1886585</wp:posOffset>
                  </wp:positionH>
                  <wp:positionV relativeFrom="paragraph">
                    <wp:posOffset>310515</wp:posOffset>
                  </wp:positionV>
                  <wp:extent cx="581025" cy="581025"/>
                  <wp:effectExtent l="0" t="0" r="0" b="0"/>
                  <wp:wrapTight wrapText="bothSides">
                    <wp:wrapPolygon edited="0">
                      <wp:start x="7523" y="1963"/>
                      <wp:lineTo x="-322" y="5525"/>
                      <wp:lineTo x="2054" y="14420"/>
                      <wp:lineTo x="8489" y="19298"/>
                      <wp:lineTo x="9539" y="20483"/>
                      <wp:lineTo x="12276" y="19752"/>
                      <wp:lineTo x="12594" y="18201"/>
                      <wp:lineTo x="17655" y="12450"/>
                      <wp:lineTo x="18339" y="12268"/>
                      <wp:lineTo x="14093" y="4606"/>
                      <wp:lineTo x="10944" y="1049"/>
                      <wp:lineTo x="7523" y="1963"/>
                    </wp:wrapPolygon>
                  </wp:wrapTight>
                  <wp:docPr id="1288527083" name="Graphic 5" descr="Snowflak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27502" name="Graphic 23827502" descr="Snowflake outline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7548"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Theme="minorHAnsi"/>
                <w:sz w:val="24"/>
                <w:szCs w:val="24"/>
              </w:rPr>
              <w:t>l</w:t>
            </w:r>
            <w:proofErr w:type="spellEnd"/>
          </w:p>
          <w:p w14:paraId="0AF904A4" w14:textId="7CA187FB" w:rsidR="00250470" w:rsidRPr="00250470" w:rsidRDefault="00B31240" w:rsidP="007330F7">
            <w:pPr>
              <w:tabs>
                <w:tab w:val="left" w:pos="3645"/>
              </w:tabs>
              <w:rPr>
                <w:rFonts w:eastAsiaTheme="minorHAnsi"/>
                <w:sz w:val="24"/>
                <w:szCs w:val="24"/>
              </w:rPr>
            </w:pPr>
            <w:r w:rsidRPr="00B31240">
              <w:rPr>
                <w:rFonts w:eastAsiaTheme="minorHAnsi"/>
                <w:sz w:val="24"/>
                <w:szCs w:val="24"/>
              </w:rPr>
              <w:t>Ysbyty/</w:t>
            </w:r>
            <w:proofErr w:type="spellStart"/>
            <w:r w:rsidRPr="00B31240">
              <w:rPr>
                <w:rFonts w:eastAsiaTheme="minorHAnsi"/>
                <w:sz w:val="24"/>
                <w:szCs w:val="24"/>
              </w:rPr>
              <w:t>Mân</w:t>
            </w:r>
            <w:proofErr w:type="spellEnd"/>
            <w:r w:rsidRPr="00B31240">
              <w:rPr>
                <w:rFonts w:eastAsiaTheme="minorHAnsi"/>
                <w:sz w:val="24"/>
                <w:szCs w:val="24"/>
              </w:rPr>
              <w:t xml:space="preserve"> </w:t>
            </w:r>
            <w:proofErr w:type="spellStart"/>
            <w:r w:rsidRPr="00B31240">
              <w:rPr>
                <w:rFonts w:eastAsiaTheme="minorHAnsi"/>
                <w:sz w:val="24"/>
                <w:szCs w:val="24"/>
              </w:rPr>
              <w:t>Anafiadau</w:t>
            </w:r>
            <w:proofErr w:type="spellEnd"/>
            <w:r w:rsidR="007330F7">
              <w:rPr>
                <w:rFonts w:eastAsiaTheme="minorHAnsi"/>
                <w:sz w:val="24"/>
                <w:szCs w:val="24"/>
              </w:rPr>
              <w:tab/>
            </w:r>
          </w:p>
          <w:p w14:paraId="0E33C1A7" w14:textId="77777777" w:rsidR="00250470" w:rsidRPr="00250470" w:rsidRDefault="00250470" w:rsidP="00250470">
            <w:pPr>
              <w:rPr>
                <w:rFonts w:eastAsiaTheme="minorHAnsi"/>
                <w:sz w:val="24"/>
                <w:szCs w:val="24"/>
              </w:rPr>
            </w:pPr>
            <w:r w:rsidRPr="00250470">
              <w:rPr>
                <w:rFonts w:eastAsiaTheme="minorHAnsi"/>
                <w:sz w:val="24"/>
                <w:szCs w:val="24"/>
              </w:rPr>
              <w:t>Age Cymru</w:t>
            </w:r>
          </w:p>
          <w:p w14:paraId="41724F49" w14:textId="77777777" w:rsidR="00181E56" w:rsidRDefault="00181E56" w:rsidP="00250470">
            <w:pPr>
              <w:rPr>
                <w:rFonts w:eastAsiaTheme="minorHAnsi"/>
                <w:sz w:val="24"/>
                <w:szCs w:val="24"/>
              </w:rPr>
            </w:pPr>
            <w:proofErr w:type="spellStart"/>
            <w:r w:rsidRPr="00181E56">
              <w:rPr>
                <w:rFonts w:eastAsiaTheme="minorHAnsi"/>
                <w:sz w:val="24"/>
                <w:szCs w:val="24"/>
              </w:rPr>
              <w:t>Cyngor</w:t>
            </w:r>
            <w:proofErr w:type="spellEnd"/>
            <w:r w:rsidRPr="00181E56">
              <w:rPr>
                <w:rFonts w:eastAsiaTheme="minorHAnsi"/>
                <w:sz w:val="24"/>
                <w:szCs w:val="24"/>
              </w:rPr>
              <w:t xml:space="preserve"> </w:t>
            </w:r>
            <w:proofErr w:type="spellStart"/>
            <w:r w:rsidRPr="00181E56">
              <w:rPr>
                <w:rFonts w:eastAsiaTheme="minorHAnsi"/>
                <w:sz w:val="24"/>
                <w:szCs w:val="24"/>
              </w:rPr>
              <w:t>ar</w:t>
            </w:r>
            <w:proofErr w:type="spellEnd"/>
            <w:r w:rsidRPr="00181E56">
              <w:rPr>
                <w:rFonts w:eastAsiaTheme="minorHAnsi"/>
                <w:sz w:val="24"/>
                <w:szCs w:val="24"/>
              </w:rPr>
              <w:t xml:space="preserve"> </w:t>
            </w:r>
            <w:proofErr w:type="spellStart"/>
            <w:r w:rsidRPr="00181E56">
              <w:rPr>
                <w:rFonts w:eastAsiaTheme="minorHAnsi"/>
                <w:sz w:val="24"/>
                <w:szCs w:val="24"/>
              </w:rPr>
              <w:t>Bopeth</w:t>
            </w:r>
            <w:proofErr w:type="spellEnd"/>
          </w:p>
          <w:p w14:paraId="104BD241" w14:textId="77777777" w:rsidR="00921598" w:rsidRDefault="00921598" w:rsidP="00250470">
            <w:pPr>
              <w:rPr>
                <w:rFonts w:eastAsiaTheme="minorHAnsi"/>
                <w:sz w:val="24"/>
                <w:szCs w:val="24"/>
              </w:rPr>
            </w:pPr>
            <w:r w:rsidRPr="00921598">
              <w:rPr>
                <w:rFonts w:eastAsiaTheme="minorHAnsi"/>
                <w:sz w:val="24"/>
                <w:szCs w:val="24"/>
              </w:rPr>
              <w:t xml:space="preserve">Iechyd </w:t>
            </w:r>
            <w:proofErr w:type="spellStart"/>
            <w:r w:rsidRPr="00921598">
              <w:rPr>
                <w:rFonts w:eastAsiaTheme="minorHAnsi"/>
                <w:sz w:val="24"/>
                <w:szCs w:val="24"/>
              </w:rPr>
              <w:t>Meddwl</w:t>
            </w:r>
            <w:proofErr w:type="spellEnd"/>
          </w:p>
          <w:p w14:paraId="1E4E64BA" w14:textId="77777777" w:rsidR="0033250B" w:rsidRDefault="0033250B" w:rsidP="00250470">
            <w:pPr>
              <w:rPr>
                <w:rFonts w:eastAsiaTheme="minorHAnsi"/>
                <w:sz w:val="24"/>
                <w:szCs w:val="24"/>
              </w:rPr>
            </w:pPr>
            <w:proofErr w:type="spellStart"/>
            <w:r w:rsidRPr="0033250B">
              <w:rPr>
                <w:rFonts w:eastAsiaTheme="minorHAnsi"/>
                <w:sz w:val="24"/>
                <w:szCs w:val="24"/>
              </w:rPr>
              <w:t>Trafnidiaeth</w:t>
            </w:r>
            <w:proofErr w:type="spellEnd"/>
            <w:r w:rsidRPr="0033250B">
              <w:rPr>
                <w:rFonts w:eastAsiaTheme="minorHAnsi"/>
                <w:sz w:val="24"/>
                <w:szCs w:val="24"/>
              </w:rPr>
              <w:t xml:space="preserve"> </w:t>
            </w:r>
            <w:proofErr w:type="spellStart"/>
            <w:r w:rsidRPr="0033250B">
              <w:rPr>
                <w:rFonts w:eastAsiaTheme="minorHAnsi"/>
                <w:sz w:val="24"/>
                <w:szCs w:val="24"/>
              </w:rPr>
              <w:t>Gymunedol</w:t>
            </w:r>
            <w:proofErr w:type="spellEnd"/>
          </w:p>
          <w:p w14:paraId="0B502388" w14:textId="77777777" w:rsidR="00794283" w:rsidRPr="00C45178" w:rsidRDefault="00794283" w:rsidP="00250470">
            <w:pPr>
              <w:rPr>
                <w:rFonts w:eastAsiaTheme="minorHAnsi"/>
                <w:sz w:val="16"/>
                <w:szCs w:val="16"/>
              </w:rPr>
            </w:pPr>
            <w:proofErr w:type="spellStart"/>
            <w:r w:rsidRPr="00794283">
              <w:rPr>
                <w:rFonts w:eastAsiaTheme="minorHAnsi"/>
                <w:sz w:val="24"/>
                <w:szCs w:val="24"/>
              </w:rPr>
              <w:t>Cefnogaeth</w:t>
            </w:r>
            <w:proofErr w:type="spellEnd"/>
            <w:r w:rsidRPr="00794283">
              <w:rPr>
                <w:rFonts w:eastAsiaTheme="minorHAnsi"/>
                <w:sz w:val="24"/>
                <w:szCs w:val="24"/>
              </w:rPr>
              <w:t xml:space="preserve"> Bwyd </w:t>
            </w:r>
            <w:r w:rsidRPr="00C45178">
              <w:rPr>
                <w:rFonts w:eastAsiaTheme="minorHAnsi"/>
                <w:sz w:val="16"/>
                <w:szCs w:val="16"/>
              </w:rPr>
              <w:t>(</w:t>
            </w:r>
            <w:proofErr w:type="spellStart"/>
            <w:r w:rsidRPr="00C45178">
              <w:rPr>
                <w:rFonts w:eastAsiaTheme="minorHAnsi"/>
                <w:sz w:val="16"/>
                <w:szCs w:val="16"/>
              </w:rPr>
              <w:t>banciau</w:t>
            </w:r>
            <w:proofErr w:type="spellEnd"/>
            <w:r w:rsidRPr="00C45178">
              <w:rPr>
                <w:rFonts w:eastAsiaTheme="minorHAnsi"/>
                <w:sz w:val="16"/>
                <w:szCs w:val="16"/>
              </w:rPr>
              <w:t xml:space="preserve"> </w:t>
            </w:r>
            <w:proofErr w:type="spellStart"/>
            <w:r w:rsidRPr="00C45178">
              <w:rPr>
                <w:rFonts w:eastAsiaTheme="minorHAnsi"/>
                <w:sz w:val="16"/>
                <w:szCs w:val="16"/>
              </w:rPr>
              <w:t>bwyd</w:t>
            </w:r>
            <w:proofErr w:type="spellEnd"/>
            <w:r w:rsidRPr="00C45178">
              <w:rPr>
                <w:rFonts w:eastAsiaTheme="minorHAnsi"/>
                <w:sz w:val="16"/>
                <w:szCs w:val="16"/>
              </w:rPr>
              <w:t xml:space="preserve">, </w:t>
            </w:r>
            <w:proofErr w:type="spellStart"/>
            <w:r w:rsidRPr="00C45178">
              <w:rPr>
                <w:rFonts w:eastAsiaTheme="minorHAnsi"/>
                <w:sz w:val="16"/>
                <w:szCs w:val="16"/>
              </w:rPr>
              <w:t>clybiau</w:t>
            </w:r>
            <w:proofErr w:type="spellEnd"/>
            <w:r w:rsidRPr="00C45178">
              <w:rPr>
                <w:rFonts w:eastAsiaTheme="minorHAnsi"/>
                <w:sz w:val="16"/>
                <w:szCs w:val="16"/>
              </w:rPr>
              <w:t xml:space="preserve"> </w:t>
            </w:r>
            <w:proofErr w:type="spellStart"/>
            <w:r w:rsidRPr="00C45178">
              <w:rPr>
                <w:rFonts w:eastAsiaTheme="minorHAnsi"/>
                <w:sz w:val="16"/>
                <w:szCs w:val="16"/>
              </w:rPr>
              <w:t>cinio</w:t>
            </w:r>
            <w:proofErr w:type="spellEnd"/>
            <w:r w:rsidRPr="00C45178">
              <w:rPr>
                <w:rFonts w:eastAsiaTheme="minorHAnsi"/>
                <w:sz w:val="16"/>
                <w:szCs w:val="16"/>
              </w:rPr>
              <w:t xml:space="preserve">, </w:t>
            </w:r>
            <w:proofErr w:type="spellStart"/>
            <w:r w:rsidRPr="00C45178">
              <w:rPr>
                <w:rFonts w:eastAsiaTheme="minorHAnsi"/>
                <w:sz w:val="16"/>
                <w:szCs w:val="16"/>
              </w:rPr>
              <w:t>pryd</w:t>
            </w:r>
            <w:proofErr w:type="spellEnd"/>
            <w:r w:rsidRPr="00C45178">
              <w:rPr>
                <w:rFonts w:eastAsiaTheme="minorHAnsi"/>
                <w:sz w:val="16"/>
                <w:szCs w:val="16"/>
              </w:rPr>
              <w:t xml:space="preserve"> </w:t>
            </w:r>
            <w:proofErr w:type="spellStart"/>
            <w:r w:rsidRPr="00C45178">
              <w:rPr>
                <w:rFonts w:eastAsiaTheme="minorHAnsi"/>
                <w:sz w:val="16"/>
                <w:szCs w:val="16"/>
              </w:rPr>
              <w:t>ar</w:t>
            </w:r>
            <w:proofErr w:type="spellEnd"/>
            <w:r w:rsidRPr="00C45178">
              <w:rPr>
                <w:rFonts w:eastAsiaTheme="minorHAnsi"/>
                <w:sz w:val="16"/>
                <w:szCs w:val="16"/>
              </w:rPr>
              <w:t xml:space="preserve"> </w:t>
            </w:r>
            <w:proofErr w:type="spellStart"/>
            <w:r w:rsidRPr="00C45178">
              <w:rPr>
                <w:rFonts w:eastAsiaTheme="minorHAnsi"/>
                <w:sz w:val="16"/>
                <w:szCs w:val="16"/>
              </w:rPr>
              <w:t>glud</w:t>
            </w:r>
            <w:proofErr w:type="spellEnd"/>
            <w:r w:rsidRPr="00C45178">
              <w:rPr>
                <w:rFonts w:eastAsiaTheme="minorHAnsi"/>
                <w:sz w:val="16"/>
                <w:szCs w:val="16"/>
              </w:rPr>
              <w:t>)</w:t>
            </w:r>
          </w:p>
          <w:p w14:paraId="70EF5650" w14:textId="77777777" w:rsidR="001A74E9" w:rsidRDefault="001A74E9" w:rsidP="00250470">
            <w:pPr>
              <w:rPr>
                <w:rFonts w:eastAsiaTheme="minorHAnsi"/>
                <w:sz w:val="24"/>
                <w:szCs w:val="24"/>
              </w:rPr>
            </w:pPr>
            <w:proofErr w:type="spellStart"/>
            <w:r w:rsidRPr="001A74E9">
              <w:rPr>
                <w:rFonts w:eastAsiaTheme="minorHAnsi"/>
                <w:sz w:val="24"/>
                <w:szCs w:val="24"/>
              </w:rPr>
              <w:t>Hybiau</w:t>
            </w:r>
            <w:proofErr w:type="spellEnd"/>
            <w:r w:rsidRPr="001A74E9">
              <w:rPr>
                <w:rFonts w:eastAsiaTheme="minorHAnsi"/>
                <w:sz w:val="24"/>
                <w:szCs w:val="24"/>
              </w:rPr>
              <w:t xml:space="preserve"> </w:t>
            </w:r>
            <w:proofErr w:type="spellStart"/>
            <w:r w:rsidRPr="001A74E9">
              <w:rPr>
                <w:rFonts w:eastAsiaTheme="minorHAnsi"/>
                <w:sz w:val="24"/>
                <w:szCs w:val="24"/>
              </w:rPr>
              <w:t>Cynnes</w:t>
            </w:r>
            <w:proofErr w:type="spellEnd"/>
          </w:p>
          <w:p w14:paraId="2DD9542C" w14:textId="6371DB47" w:rsidR="00250470" w:rsidRPr="00250470" w:rsidRDefault="00F95531" w:rsidP="00250470">
            <w:pPr>
              <w:rPr>
                <w:rFonts w:eastAsiaTheme="minorHAnsi"/>
                <w:sz w:val="24"/>
                <w:szCs w:val="24"/>
              </w:rPr>
            </w:pPr>
            <w:proofErr w:type="spellStart"/>
            <w:r w:rsidRPr="00F95531">
              <w:rPr>
                <w:rFonts w:eastAsiaTheme="minorHAnsi"/>
                <w:sz w:val="24"/>
                <w:szCs w:val="24"/>
              </w:rPr>
              <w:t>Cymorth</w:t>
            </w:r>
            <w:proofErr w:type="spellEnd"/>
            <w:r w:rsidRPr="00F95531">
              <w:rPr>
                <w:rFonts w:eastAsiaTheme="minorHAnsi"/>
                <w:sz w:val="24"/>
                <w:szCs w:val="24"/>
              </w:rPr>
              <w:t xml:space="preserve"> </w:t>
            </w:r>
            <w:proofErr w:type="spellStart"/>
            <w:r w:rsidRPr="00F95531">
              <w:rPr>
                <w:rFonts w:eastAsiaTheme="minorHAnsi"/>
                <w:sz w:val="24"/>
                <w:szCs w:val="24"/>
              </w:rPr>
              <w:t>Lleol</w:t>
            </w:r>
            <w:proofErr w:type="spellEnd"/>
            <w:r w:rsidRPr="00F95531">
              <w:rPr>
                <w:rFonts w:eastAsiaTheme="minorHAnsi"/>
                <w:sz w:val="24"/>
                <w:szCs w:val="24"/>
              </w:rPr>
              <w:t xml:space="preserve"> </w:t>
            </w:r>
            <w:proofErr w:type="spellStart"/>
            <w:r w:rsidRPr="00F95531">
              <w:rPr>
                <w:rFonts w:eastAsiaTheme="minorHAnsi"/>
                <w:sz w:val="24"/>
                <w:szCs w:val="24"/>
              </w:rPr>
              <w:t>Costau</w:t>
            </w:r>
            <w:proofErr w:type="spellEnd"/>
            <w:r w:rsidRPr="00F95531">
              <w:rPr>
                <w:rFonts w:eastAsiaTheme="minorHAnsi"/>
                <w:sz w:val="24"/>
                <w:szCs w:val="24"/>
              </w:rPr>
              <w:t xml:space="preserve"> </w:t>
            </w:r>
          </w:p>
          <w:p w14:paraId="34322931" w14:textId="77777777" w:rsidR="00A72485" w:rsidRDefault="00A2297C" w:rsidP="00250470">
            <w:pPr>
              <w:rPr>
                <w:rFonts w:eastAsiaTheme="minorHAnsi"/>
                <w:sz w:val="24"/>
                <w:szCs w:val="24"/>
              </w:rPr>
            </w:pPr>
            <w:r w:rsidRPr="00A2297C">
              <w:rPr>
                <w:rFonts w:eastAsiaTheme="minorHAnsi"/>
                <w:sz w:val="24"/>
                <w:szCs w:val="24"/>
              </w:rPr>
              <w:t>Cyngor Ynni</w:t>
            </w:r>
          </w:p>
          <w:p w14:paraId="3EC18726" w14:textId="77777777" w:rsidR="00841D00" w:rsidRDefault="004406B5" w:rsidP="00250470">
            <w:pPr>
              <w:rPr>
                <w:rFonts w:eastAsiaTheme="minorHAnsi"/>
                <w:sz w:val="24"/>
                <w:szCs w:val="24"/>
              </w:rPr>
            </w:pPr>
            <w:proofErr w:type="spellStart"/>
            <w:r w:rsidRPr="004406B5">
              <w:rPr>
                <w:rFonts w:eastAsiaTheme="minorHAnsi"/>
                <w:sz w:val="24"/>
                <w:szCs w:val="24"/>
              </w:rPr>
              <w:t>Grwpiau</w:t>
            </w:r>
            <w:proofErr w:type="spellEnd"/>
            <w:r w:rsidRPr="004406B5">
              <w:rPr>
                <w:rFonts w:eastAsiaTheme="minorHAnsi"/>
                <w:sz w:val="24"/>
                <w:szCs w:val="24"/>
              </w:rPr>
              <w:t xml:space="preserve"> a </w:t>
            </w:r>
            <w:proofErr w:type="spellStart"/>
            <w:r w:rsidRPr="004406B5">
              <w:rPr>
                <w:rFonts w:eastAsiaTheme="minorHAnsi"/>
                <w:sz w:val="24"/>
                <w:szCs w:val="24"/>
              </w:rPr>
              <w:t>Mudiadau</w:t>
            </w:r>
            <w:proofErr w:type="spellEnd"/>
          </w:p>
          <w:p w14:paraId="5AAFD641" w14:textId="77777777" w:rsidR="00C45178" w:rsidRDefault="00616911" w:rsidP="009D6810">
            <w:pPr>
              <w:rPr>
                <w:rFonts w:eastAsiaTheme="minorHAnsi"/>
                <w:sz w:val="24"/>
                <w:szCs w:val="24"/>
              </w:rPr>
            </w:pPr>
            <w:proofErr w:type="spellStart"/>
            <w:r w:rsidRPr="00616911">
              <w:rPr>
                <w:rFonts w:eastAsiaTheme="minorHAnsi"/>
                <w:sz w:val="24"/>
                <w:szCs w:val="24"/>
              </w:rPr>
              <w:t>Digwyddiadau</w:t>
            </w:r>
            <w:proofErr w:type="spellEnd"/>
          </w:p>
          <w:p w14:paraId="5B9F68AD" w14:textId="31531094" w:rsidR="00250470" w:rsidRPr="00C00B2A" w:rsidRDefault="006A5CC9" w:rsidP="009D6810">
            <w:pPr>
              <w:rPr>
                <w:lang w:val="en-GB"/>
              </w:rPr>
            </w:pPr>
            <w:proofErr w:type="spellStart"/>
            <w:r w:rsidRPr="006A5CC9">
              <w:rPr>
                <w:rFonts w:eastAsiaTheme="minorHAnsi"/>
                <w:sz w:val="24"/>
                <w:szCs w:val="24"/>
              </w:rPr>
              <w:t>Unrhyw</w:t>
            </w:r>
            <w:proofErr w:type="spellEnd"/>
            <w:r w:rsidRPr="006A5CC9">
              <w:rPr>
                <w:rFonts w:eastAsiaTheme="minorHAnsi"/>
                <w:sz w:val="24"/>
                <w:szCs w:val="24"/>
              </w:rPr>
              <w:t xml:space="preserve"> </w:t>
            </w:r>
            <w:proofErr w:type="spellStart"/>
            <w:r w:rsidRPr="006A5CC9">
              <w:rPr>
                <w:rFonts w:eastAsiaTheme="minorHAnsi"/>
                <w:sz w:val="24"/>
                <w:szCs w:val="24"/>
              </w:rPr>
              <w:t>gynlluniau</w:t>
            </w:r>
            <w:proofErr w:type="spellEnd"/>
            <w:r w:rsidRPr="006A5CC9">
              <w:rPr>
                <w:rFonts w:eastAsiaTheme="minorHAnsi"/>
                <w:sz w:val="24"/>
                <w:szCs w:val="24"/>
              </w:rPr>
              <w:t xml:space="preserve"> </w:t>
            </w:r>
            <w:proofErr w:type="spellStart"/>
            <w:r w:rsidRPr="006A5CC9">
              <w:rPr>
                <w:rFonts w:eastAsiaTheme="minorHAnsi"/>
                <w:sz w:val="24"/>
                <w:szCs w:val="24"/>
              </w:rPr>
              <w:t>cymdogion</w:t>
            </w:r>
            <w:proofErr w:type="spellEnd"/>
            <w:r w:rsidRPr="006A5CC9">
              <w:rPr>
                <w:rFonts w:eastAsiaTheme="minorHAnsi"/>
                <w:sz w:val="24"/>
                <w:szCs w:val="24"/>
              </w:rPr>
              <w:t xml:space="preserve"> neu </w:t>
            </w:r>
            <w:proofErr w:type="spellStart"/>
            <w:r w:rsidRPr="006A5CC9">
              <w:rPr>
                <w:rFonts w:eastAsiaTheme="minorHAnsi"/>
                <w:sz w:val="24"/>
                <w:szCs w:val="24"/>
              </w:rPr>
              <w:t>gefnogaeth</w:t>
            </w:r>
            <w:proofErr w:type="spellEnd"/>
            <w:r w:rsidRPr="006A5CC9">
              <w:rPr>
                <w:rFonts w:eastAsiaTheme="minorHAnsi"/>
                <w:sz w:val="24"/>
                <w:szCs w:val="24"/>
              </w:rPr>
              <w:t xml:space="preserve"> </w:t>
            </w:r>
            <w:proofErr w:type="spellStart"/>
            <w:r w:rsidRPr="006A5CC9">
              <w:rPr>
                <w:rFonts w:eastAsiaTheme="minorHAnsi"/>
                <w:sz w:val="24"/>
                <w:szCs w:val="24"/>
              </w:rPr>
              <w:t>eraill</w:t>
            </w:r>
            <w:proofErr w:type="spellEnd"/>
            <w:r w:rsidRPr="006A5CC9">
              <w:rPr>
                <w:rFonts w:eastAsiaTheme="minorHAnsi"/>
                <w:sz w:val="24"/>
                <w:szCs w:val="24"/>
              </w:rPr>
              <w:t xml:space="preserve"> </w:t>
            </w:r>
            <w:proofErr w:type="spellStart"/>
            <w:r w:rsidRPr="006A5CC9">
              <w:rPr>
                <w:rFonts w:eastAsiaTheme="minorHAnsi"/>
                <w:sz w:val="24"/>
                <w:szCs w:val="24"/>
              </w:rPr>
              <w:t>rydych</w:t>
            </w:r>
            <w:proofErr w:type="spellEnd"/>
            <w:r w:rsidRPr="006A5CC9">
              <w:rPr>
                <w:rFonts w:eastAsiaTheme="minorHAnsi"/>
                <w:sz w:val="24"/>
                <w:szCs w:val="24"/>
              </w:rPr>
              <w:t xml:space="preserve"> </w:t>
            </w:r>
            <w:proofErr w:type="spellStart"/>
            <w:r w:rsidRPr="006A5CC9">
              <w:rPr>
                <w:rFonts w:eastAsiaTheme="minorHAnsi"/>
                <w:sz w:val="24"/>
                <w:szCs w:val="24"/>
              </w:rPr>
              <w:t>yn</w:t>
            </w:r>
            <w:proofErr w:type="spellEnd"/>
            <w:r w:rsidRPr="006A5CC9">
              <w:rPr>
                <w:rFonts w:eastAsiaTheme="minorHAnsi"/>
                <w:sz w:val="24"/>
                <w:szCs w:val="24"/>
              </w:rPr>
              <w:t xml:space="preserve"> </w:t>
            </w:r>
            <w:proofErr w:type="spellStart"/>
            <w:r w:rsidRPr="006A5CC9">
              <w:rPr>
                <w:rFonts w:eastAsiaTheme="minorHAnsi"/>
                <w:sz w:val="24"/>
                <w:szCs w:val="24"/>
              </w:rPr>
              <w:t>eu</w:t>
            </w:r>
            <w:proofErr w:type="spellEnd"/>
            <w:r w:rsidRPr="006A5CC9">
              <w:rPr>
                <w:rFonts w:eastAsiaTheme="minorHAnsi"/>
                <w:sz w:val="24"/>
                <w:szCs w:val="24"/>
              </w:rPr>
              <w:t xml:space="preserve"> </w:t>
            </w:r>
            <w:proofErr w:type="spellStart"/>
            <w:r w:rsidRPr="006A5CC9">
              <w:rPr>
                <w:rFonts w:eastAsiaTheme="minorHAnsi"/>
                <w:sz w:val="24"/>
                <w:szCs w:val="24"/>
              </w:rPr>
              <w:t>cynnig</w:t>
            </w:r>
            <w:proofErr w:type="spellEnd"/>
            <w:r w:rsidRPr="006A5CC9">
              <w:rPr>
                <w:rFonts w:eastAsiaTheme="minorHAnsi"/>
                <w:sz w:val="24"/>
                <w:szCs w:val="24"/>
              </w:rPr>
              <w:t xml:space="preserve"> </w:t>
            </w:r>
          </w:p>
        </w:tc>
        <w:tc>
          <w:tcPr>
            <w:tcW w:w="481" w:type="dxa"/>
            <w:vMerge w:val="restart"/>
            <w:tcBorders>
              <w:bottom w:val="nil"/>
            </w:tcBorders>
          </w:tcPr>
          <w:p w14:paraId="0D7F92D0" w14:textId="77777777" w:rsidR="00250470" w:rsidRPr="00C00B2A" w:rsidRDefault="00250470" w:rsidP="00250470">
            <w:pPr>
              <w:rPr>
                <w:lang w:val="en-GB"/>
              </w:rPr>
            </w:pPr>
          </w:p>
        </w:tc>
        <w:tc>
          <w:tcPr>
            <w:tcW w:w="4427" w:type="dxa"/>
            <w:tcBorders>
              <w:bottom w:val="nil"/>
            </w:tcBorders>
          </w:tcPr>
          <w:tbl>
            <w:tblPr>
              <w:tblW w:w="5005" w:type="pct"/>
              <w:jc w:val="center"/>
              <w:tblLayout w:type="fixed"/>
              <w:tblCellMar>
                <w:left w:w="115" w:type="dxa"/>
                <w:right w:w="115" w:type="dxa"/>
              </w:tblCellMar>
              <w:tblLook w:val="0600" w:firstRow="0" w:lastRow="0" w:firstColumn="0" w:lastColumn="0" w:noHBand="1" w:noVBand="1"/>
            </w:tblPr>
            <w:tblGrid>
              <w:gridCol w:w="431"/>
              <w:gridCol w:w="3361"/>
              <w:gridCol w:w="409"/>
            </w:tblGrid>
            <w:tr w:rsidR="00250470" w:rsidRPr="00C00B2A" w14:paraId="7F505492" w14:textId="77777777">
              <w:trPr>
                <w:gridAfter w:val="1"/>
                <w:wAfter w:w="13" w:type="dxa"/>
                <w:trHeight w:val="5634"/>
                <w:jc w:val="center"/>
              </w:trPr>
              <w:tc>
                <w:tcPr>
                  <w:tcW w:w="4140" w:type="dxa"/>
                  <w:gridSpan w:val="2"/>
                </w:tcPr>
                <w:p w14:paraId="014857B7" w14:textId="77777777" w:rsidR="003D5AE1" w:rsidRPr="003D5AE1" w:rsidRDefault="003D5AE1" w:rsidP="00250470">
                  <w:pPr>
                    <w:rPr>
                      <w:rFonts w:ascii="Corbel" w:hAnsi="Corbel"/>
                      <w:b/>
                      <w:bCs/>
                      <w:i/>
                      <w:iCs/>
                      <w:color w:val="3F8094" w:themeColor="accent1" w:themeShade="80"/>
                      <w:sz w:val="28"/>
                      <w:szCs w:val="28"/>
                    </w:rPr>
                  </w:pPr>
                  <w:proofErr w:type="spellStart"/>
                  <w:r w:rsidRPr="003D5AE1">
                    <w:rPr>
                      <w:rFonts w:ascii="Corbel" w:hAnsi="Corbel"/>
                      <w:b/>
                      <w:bCs/>
                      <w:i/>
                      <w:iCs/>
                      <w:color w:val="3F8094" w:themeColor="accent1" w:themeShade="80"/>
                      <w:sz w:val="28"/>
                      <w:szCs w:val="28"/>
                    </w:rPr>
                    <w:t>Rhifau</w:t>
                  </w:r>
                  <w:proofErr w:type="spellEnd"/>
                  <w:r w:rsidRPr="003D5AE1">
                    <w:rPr>
                      <w:rFonts w:ascii="Corbel" w:hAnsi="Corbel"/>
                      <w:b/>
                      <w:bCs/>
                      <w:i/>
                      <w:iCs/>
                      <w:color w:val="3F8094" w:themeColor="accent1" w:themeShade="8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D5AE1">
                    <w:rPr>
                      <w:rFonts w:ascii="Corbel" w:hAnsi="Corbel"/>
                      <w:b/>
                      <w:bCs/>
                      <w:i/>
                      <w:iCs/>
                      <w:color w:val="3F8094" w:themeColor="accent1" w:themeShade="80"/>
                      <w:sz w:val="28"/>
                      <w:szCs w:val="28"/>
                    </w:rPr>
                    <w:t>Defnyddiol</w:t>
                  </w:r>
                  <w:proofErr w:type="spellEnd"/>
                  <w:r w:rsidRPr="003D5AE1">
                    <w:rPr>
                      <w:rFonts w:ascii="Corbel" w:hAnsi="Corbel"/>
                      <w:b/>
                      <w:bCs/>
                      <w:i/>
                      <w:iCs/>
                      <w:color w:val="3F8094" w:themeColor="accent1" w:themeShade="80"/>
                      <w:sz w:val="28"/>
                      <w:szCs w:val="28"/>
                    </w:rPr>
                    <w:t xml:space="preserve"> </w:t>
                  </w:r>
                </w:p>
                <w:p w14:paraId="33138BC8" w14:textId="77777777" w:rsidR="00327796" w:rsidRDefault="00327796" w:rsidP="00250470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327796">
                    <w:rPr>
                      <w:sz w:val="24"/>
                      <w:szCs w:val="24"/>
                    </w:rPr>
                    <w:t>Mae’n</w:t>
                  </w:r>
                  <w:proofErr w:type="spellEnd"/>
                  <w:r w:rsidRPr="00327796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27796">
                    <w:rPr>
                      <w:sz w:val="24"/>
                      <w:szCs w:val="24"/>
                    </w:rPr>
                    <w:t>syniad</w:t>
                  </w:r>
                  <w:proofErr w:type="spellEnd"/>
                  <w:r w:rsidRPr="00327796">
                    <w:rPr>
                      <w:sz w:val="24"/>
                      <w:szCs w:val="24"/>
                    </w:rPr>
                    <w:t xml:space="preserve"> da nodi </w:t>
                  </w:r>
                  <w:proofErr w:type="spellStart"/>
                  <w:r w:rsidRPr="00327796">
                    <w:rPr>
                      <w:sz w:val="24"/>
                      <w:szCs w:val="24"/>
                    </w:rPr>
                    <w:t>rhai</w:t>
                  </w:r>
                  <w:proofErr w:type="spellEnd"/>
                  <w:r w:rsidRPr="00327796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27796">
                    <w:rPr>
                      <w:sz w:val="24"/>
                      <w:szCs w:val="24"/>
                    </w:rPr>
                    <w:t>rhifau</w:t>
                  </w:r>
                  <w:proofErr w:type="spellEnd"/>
                  <w:r w:rsidRPr="00327796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27796">
                    <w:rPr>
                      <w:sz w:val="24"/>
                      <w:szCs w:val="24"/>
                    </w:rPr>
                    <w:t>cyswllt</w:t>
                  </w:r>
                  <w:proofErr w:type="spellEnd"/>
                  <w:r w:rsidRPr="00327796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27796">
                    <w:rPr>
                      <w:sz w:val="24"/>
                      <w:szCs w:val="24"/>
                    </w:rPr>
                    <w:t>pwysig</w:t>
                  </w:r>
                  <w:proofErr w:type="spellEnd"/>
                  <w:r w:rsidRPr="00327796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27796">
                    <w:rPr>
                      <w:sz w:val="24"/>
                      <w:szCs w:val="24"/>
                    </w:rPr>
                    <w:t>a</w:t>
                  </w:r>
                  <w:proofErr w:type="spellEnd"/>
                  <w:r w:rsidRPr="00327796">
                    <w:rPr>
                      <w:sz w:val="24"/>
                      <w:szCs w:val="24"/>
                    </w:rPr>
                    <w:t xml:space="preserve"> all </w:t>
                  </w:r>
                  <w:proofErr w:type="spellStart"/>
                  <w:r w:rsidRPr="00327796">
                    <w:rPr>
                      <w:sz w:val="24"/>
                      <w:szCs w:val="24"/>
                    </w:rPr>
                    <w:t>fod</w:t>
                  </w:r>
                  <w:proofErr w:type="spellEnd"/>
                  <w:r w:rsidRPr="00327796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27796">
                    <w:rPr>
                      <w:sz w:val="24"/>
                      <w:szCs w:val="24"/>
                    </w:rPr>
                    <w:t>yn</w:t>
                  </w:r>
                  <w:proofErr w:type="spellEnd"/>
                  <w:r w:rsidRPr="00327796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27796">
                    <w:rPr>
                      <w:sz w:val="24"/>
                      <w:szCs w:val="24"/>
                    </w:rPr>
                    <w:t>ddefnyddiol</w:t>
                  </w:r>
                  <w:proofErr w:type="spellEnd"/>
                  <w:r w:rsidRPr="00327796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27796">
                    <w:rPr>
                      <w:sz w:val="24"/>
                      <w:szCs w:val="24"/>
                    </w:rPr>
                    <w:t>dros</w:t>
                  </w:r>
                  <w:proofErr w:type="spellEnd"/>
                  <w:r w:rsidRPr="00327796">
                    <w:rPr>
                      <w:sz w:val="24"/>
                      <w:szCs w:val="24"/>
                    </w:rPr>
                    <w:t xml:space="preserve"> y </w:t>
                  </w:r>
                  <w:proofErr w:type="spellStart"/>
                  <w:r w:rsidRPr="00327796">
                    <w:rPr>
                      <w:sz w:val="24"/>
                      <w:szCs w:val="24"/>
                    </w:rPr>
                    <w:t>Gaeaf</w:t>
                  </w:r>
                  <w:proofErr w:type="spellEnd"/>
                  <w:r w:rsidRPr="00327796">
                    <w:rPr>
                      <w:sz w:val="24"/>
                      <w:szCs w:val="24"/>
                    </w:rPr>
                    <w:t>:</w:t>
                  </w:r>
                </w:p>
                <w:p w14:paraId="53825787" w14:textId="77777777" w:rsidR="00E03FD5" w:rsidRDefault="00E03FD5" w:rsidP="00250470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E03FD5">
                    <w:rPr>
                      <w:sz w:val="24"/>
                      <w:szCs w:val="24"/>
                    </w:rPr>
                    <w:t>Cyflenwr</w:t>
                  </w:r>
                  <w:proofErr w:type="spellEnd"/>
                  <w:r w:rsidRPr="00E03FD5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03FD5">
                    <w:rPr>
                      <w:sz w:val="24"/>
                      <w:szCs w:val="24"/>
                    </w:rPr>
                    <w:t>Nwy</w:t>
                  </w:r>
                  <w:proofErr w:type="spellEnd"/>
                  <w:r w:rsidRPr="00E03FD5">
                    <w:rPr>
                      <w:sz w:val="24"/>
                      <w:szCs w:val="24"/>
                    </w:rPr>
                    <w:t>:</w:t>
                  </w:r>
                </w:p>
                <w:p w14:paraId="33C6E493" w14:textId="77777777" w:rsidR="004F2638" w:rsidRDefault="004F2638" w:rsidP="00250470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4F2638">
                    <w:rPr>
                      <w:sz w:val="24"/>
                      <w:szCs w:val="24"/>
                    </w:rPr>
                    <w:t>Cyflenwr</w:t>
                  </w:r>
                  <w:proofErr w:type="spellEnd"/>
                  <w:r w:rsidRPr="004F2638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F2638">
                    <w:rPr>
                      <w:sz w:val="24"/>
                      <w:szCs w:val="24"/>
                    </w:rPr>
                    <w:t>Trydan</w:t>
                  </w:r>
                  <w:proofErr w:type="spellEnd"/>
                  <w:r w:rsidRPr="004F2638">
                    <w:rPr>
                      <w:sz w:val="24"/>
                      <w:szCs w:val="24"/>
                    </w:rPr>
                    <w:t>:</w:t>
                  </w:r>
                </w:p>
                <w:p w14:paraId="5AE1B638" w14:textId="77777777" w:rsidR="00235BF3" w:rsidRDefault="00235BF3" w:rsidP="00250470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235BF3">
                    <w:rPr>
                      <w:sz w:val="24"/>
                      <w:szCs w:val="24"/>
                    </w:rPr>
                    <w:t>Cyflenwr</w:t>
                  </w:r>
                  <w:proofErr w:type="spellEnd"/>
                  <w:r w:rsidRPr="00235BF3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35BF3">
                    <w:rPr>
                      <w:sz w:val="24"/>
                      <w:szCs w:val="24"/>
                    </w:rPr>
                    <w:t>Dŵr</w:t>
                  </w:r>
                  <w:proofErr w:type="spellEnd"/>
                  <w:r w:rsidRPr="00235BF3">
                    <w:rPr>
                      <w:sz w:val="24"/>
                      <w:szCs w:val="24"/>
                    </w:rPr>
                    <w:t>:</w:t>
                  </w:r>
                </w:p>
                <w:p w14:paraId="648DA814" w14:textId="77777777" w:rsidR="002873C1" w:rsidRDefault="002873C1" w:rsidP="00250470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2873C1">
                    <w:rPr>
                      <w:sz w:val="24"/>
                      <w:szCs w:val="24"/>
                    </w:rPr>
                    <w:t>Plymer</w:t>
                  </w:r>
                  <w:proofErr w:type="spellEnd"/>
                  <w:r w:rsidRPr="002873C1">
                    <w:rPr>
                      <w:sz w:val="24"/>
                      <w:szCs w:val="24"/>
                    </w:rPr>
                    <w:t>:</w:t>
                  </w:r>
                </w:p>
                <w:p w14:paraId="48FF0BB2" w14:textId="77777777" w:rsidR="00A13354" w:rsidRDefault="00A13354" w:rsidP="00250470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A13354">
                    <w:rPr>
                      <w:sz w:val="24"/>
                      <w:szCs w:val="24"/>
                    </w:rPr>
                    <w:t>Trydanwr</w:t>
                  </w:r>
                  <w:proofErr w:type="spellEnd"/>
                  <w:r w:rsidRPr="00A13354">
                    <w:rPr>
                      <w:sz w:val="24"/>
                      <w:szCs w:val="24"/>
                    </w:rPr>
                    <w:t>:</w:t>
                  </w:r>
                </w:p>
                <w:p w14:paraId="3CEF44A5" w14:textId="77777777" w:rsidR="00FA683F" w:rsidRDefault="00FA683F" w:rsidP="00250470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FA683F">
                    <w:rPr>
                      <w:sz w:val="24"/>
                      <w:szCs w:val="24"/>
                    </w:rPr>
                    <w:t>Meddygfa</w:t>
                  </w:r>
                  <w:proofErr w:type="spellEnd"/>
                  <w:r w:rsidRPr="00FA683F">
                    <w:rPr>
                      <w:sz w:val="24"/>
                      <w:szCs w:val="24"/>
                    </w:rPr>
                    <w:t>:</w:t>
                  </w:r>
                </w:p>
                <w:p w14:paraId="2DD337BC" w14:textId="77777777" w:rsidR="00495E39" w:rsidRDefault="00495E39" w:rsidP="00250470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495E39">
                    <w:rPr>
                      <w:sz w:val="24"/>
                      <w:szCs w:val="24"/>
                    </w:rPr>
                    <w:t>Meddygfa</w:t>
                  </w:r>
                  <w:proofErr w:type="spellEnd"/>
                  <w:r w:rsidRPr="00495E39">
                    <w:rPr>
                      <w:sz w:val="24"/>
                      <w:szCs w:val="24"/>
                    </w:rPr>
                    <w:t>:</w:t>
                  </w:r>
                </w:p>
                <w:p w14:paraId="25BF2B01" w14:textId="709918A0" w:rsidR="00216BE9" w:rsidRDefault="009D6810" w:rsidP="00250470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lang w:val="en-GB"/>
                    </w:rPr>
                    <w:drawing>
                      <wp:anchor distT="0" distB="0" distL="114300" distR="114300" simplePos="0" relativeHeight="251658252" behindDoc="1" locked="0" layoutInCell="1" allowOverlap="1" wp14:anchorId="339914F0" wp14:editId="76F1A7DD">
                        <wp:simplePos x="0" y="0"/>
                        <wp:positionH relativeFrom="column">
                          <wp:posOffset>1621790</wp:posOffset>
                        </wp:positionH>
                        <wp:positionV relativeFrom="paragraph">
                          <wp:posOffset>97790</wp:posOffset>
                        </wp:positionV>
                        <wp:extent cx="713105" cy="719455"/>
                        <wp:effectExtent l="0" t="0" r="0" b="0"/>
                        <wp:wrapTight wrapText="bothSides">
                          <wp:wrapPolygon edited="0">
                            <wp:start x="4694" y="4933"/>
                            <wp:lineTo x="2612" y="6444"/>
                            <wp:lineTo x="4059" y="14902"/>
                            <wp:lineTo x="6431" y="15083"/>
                            <wp:lineTo x="8148" y="18275"/>
                            <wp:lineTo x="10993" y="17797"/>
                            <wp:lineTo x="11369" y="16573"/>
                            <wp:lineTo x="16672" y="13361"/>
                            <wp:lineTo x="14086" y="5094"/>
                            <wp:lineTo x="13797" y="3403"/>
                            <wp:lineTo x="4694" y="4933"/>
                          </wp:wrapPolygon>
                        </wp:wrapTight>
                        <wp:docPr id="1041903379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77730">
                                  <a:off x="0" y="0"/>
                                  <a:ext cx="713105" cy="71945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proofErr w:type="spellStart"/>
                  <w:r w:rsidR="00216BE9" w:rsidRPr="00216BE9">
                    <w:rPr>
                      <w:sz w:val="24"/>
                      <w:szCs w:val="24"/>
                    </w:rPr>
                    <w:t>Arall</w:t>
                  </w:r>
                  <w:proofErr w:type="spellEnd"/>
                  <w:r w:rsidR="00216BE9" w:rsidRPr="00216BE9">
                    <w:rPr>
                      <w:sz w:val="24"/>
                      <w:szCs w:val="24"/>
                    </w:rPr>
                    <w:t>:</w:t>
                  </w:r>
                </w:p>
                <w:p w14:paraId="7E3D2AB0" w14:textId="192B6B78" w:rsidR="00250470" w:rsidRDefault="00216BE9" w:rsidP="00250470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216BE9">
                    <w:rPr>
                      <w:sz w:val="24"/>
                      <w:szCs w:val="24"/>
                    </w:rPr>
                    <w:t>Arall</w:t>
                  </w:r>
                  <w:proofErr w:type="spellEnd"/>
                  <w:r w:rsidRPr="00216BE9">
                    <w:rPr>
                      <w:sz w:val="24"/>
                      <w:szCs w:val="24"/>
                    </w:rPr>
                    <w:t>:</w:t>
                  </w:r>
                </w:p>
                <w:p w14:paraId="788814BF" w14:textId="014FE1E1" w:rsidR="00216BE9" w:rsidRDefault="00216BE9" w:rsidP="00250470">
                  <w:pPr>
                    <w:rPr>
                      <w:sz w:val="24"/>
                      <w:szCs w:val="24"/>
                    </w:rPr>
                  </w:pPr>
                </w:p>
                <w:p w14:paraId="274514B9" w14:textId="178DA389" w:rsidR="00A70D12" w:rsidRDefault="00520531" w:rsidP="00250470">
                  <w:pPr>
                    <w:rPr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520531">
                    <w:rPr>
                      <w:b/>
                      <w:bCs/>
                      <w:sz w:val="24"/>
                      <w:szCs w:val="24"/>
                    </w:rPr>
                    <w:t>I’w</w:t>
                  </w:r>
                  <w:proofErr w:type="spellEnd"/>
                  <w:r w:rsidRPr="00520531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20531">
                    <w:rPr>
                      <w:b/>
                      <w:bCs/>
                      <w:sz w:val="24"/>
                      <w:szCs w:val="24"/>
                    </w:rPr>
                    <w:t>gwneud</w:t>
                  </w:r>
                  <w:proofErr w:type="spellEnd"/>
                  <w:r w:rsidRPr="00520531">
                    <w:rPr>
                      <w:b/>
                      <w:bCs/>
                      <w:sz w:val="24"/>
                      <w:szCs w:val="24"/>
                    </w:rPr>
                    <w:t>:</w:t>
                  </w:r>
                </w:p>
                <w:p w14:paraId="7EA4474D" w14:textId="1AE74270" w:rsidR="00250470" w:rsidRPr="00C00B2A" w:rsidRDefault="00F203F0" w:rsidP="00F203F0">
                  <w:pPr>
                    <w:rPr>
                      <w:lang w:val="en-GB"/>
                    </w:rPr>
                  </w:pPr>
                  <w:proofErr w:type="spellStart"/>
                  <w:r w:rsidRPr="00F203F0">
                    <w:rPr>
                      <w:sz w:val="24"/>
                      <w:szCs w:val="24"/>
                    </w:rPr>
                    <w:t>Cofrestrwch</w:t>
                  </w:r>
                  <w:proofErr w:type="spellEnd"/>
                  <w:r w:rsidRPr="00F203F0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203F0">
                    <w:rPr>
                      <w:sz w:val="24"/>
                      <w:szCs w:val="24"/>
                    </w:rPr>
                    <w:t>gyda</w:t>
                  </w:r>
                  <w:proofErr w:type="spellEnd"/>
                  <w:r w:rsidRPr="00F203F0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203F0">
                    <w:rPr>
                      <w:sz w:val="24"/>
                      <w:szCs w:val="24"/>
                    </w:rPr>
                    <w:t>Chofrestr</w:t>
                  </w:r>
                  <w:proofErr w:type="spellEnd"/>
                  <w:r w:rsidRPr="00F203F0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203F0">
                    <w:rPr>
                      <w:sz w:val="24"/>
                      <w:szCs w:val="24"/>
                    </w:rPr>
                    <w:t>Gwasanaethau</w:t>
                  </w:r>
                  <w:proofErr w:type="spellEnd"/>
                  <w:r w:rsidRPr="00F203F0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203F0">
                    <w:rPr>
                      <w:sz w:val="24"/>
                      <w:szCs w:val="24"/>
                    </w:rPr>
                    <w:t>Blaenoriaeth</w:t>
                  </w:r>
                  <w:proofErr w:type="spellEnd"/>
                  <w:r w:rsidRPr="00F203F0">
                    <w:rPr>
                      <w:sz w:val="24"/>
                      <w:szCs w:val="24"/>
                    </w:rPr>
                    <w:t xml:space="preserve"> y Grid </w:t>
                  </w:r>
                  <w:proofErr w:type="spellStart"/>
                  <w:r w:rsidRPr="00F203F0">
                    <w:rPr>
                      <w:sz w:val="24"/>
                      <w:szCs w:val="24"/>
                    </w:rPr>
                    <w:t>Cenedlaethol</w:t>
                  </w:r>
                  <w:proofErr w:type="spellEnd"/>
                  <w:r w:rsidRPr="00F203F0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203F0">
                    <w:rPr>
                      <w:sz w:val="24"/>
                      <w:szCs w:val="24"/>
                    </w:rPr>
                    <w:t>i</w:t>
                  </w:r>
                  <w:proofErr w:type="spellEnd"/>
                  <w:r w:rsidRPr="00F203F0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203F0">
                    <w:rPr>
                      <w:sz w:val="24"/>
                      <w:szCs w:val="24"/>
                    </w:rPr>
                    <w:t>gael</w:t>
                  </w:r>
                  <w:proofErr w:type="spellEnd"/>
                  <w:r w:rsidRPr="00F203F0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203F0">
                    <w:rPr>
                      <w:sz w:val="24"/>
                      <w:szCs w:val="24"/>
                    </w:rPr>
                    <w:t>cymorth</w:t>
                  </w:r>
                  <w:proofErr w:type="spellEnd"/>
                  <w:r w:rsidRPr="00F203F0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203F0">
                    <w:rPr>
                      <w:sz w:val="24"/>
                      <w:szCs w:val="24"/>
                    </w:rPr>
                    <w:t>mewn</w:t>
                  </w:r>
                  <w:proofErr w:type="spellEnd"/>
                  <w:r w:rsidRPr="00F203F0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203F0">
                    <w:rPr>
                      <w:sz w:val="24"/>
                      <w:szCs w:val="24"/>
                    </w:rPr>
                    <w:t>toriad</w:t>
                  </w:r>
                  <w:proofErr w:type="spellEnd"/>
                  <w:r w:rsidRPr="00F203F0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203F0">
                    <w:rPr>
                      <w:sz w:val="24"/>
                      <w:szCs w:val="24"/>
                    </w:rPr>
                    <w:t>trydan</w:t>
                  </w:r>
                  <w:proofErr w:type="spellEnd"/>
                  <w:r w:rsidRPr="00F203F0">
                    <w:rPr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F203F0">
                    <w:rPr>
                      <w:sz w:val="24"/>
                      <w:szCs w:val="24"/>
                    </w:rPr>
                    <w:t>Ewch</w:t>
                  </w:r>
                  <w:proofErr w:type="spellEnd"/>
                  <w:r w:rsidRPr="00F203F0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203F0">
                    <w:rPr>
                      <w:sz w:val="24"/>
                      <w:szCs w:val="24"/>
                    </w:rPr>
                    <w:t>ar-lein</w:t>
                  </w:r>
                  <w:proofErr w:type="spellEnd"/>
                  <w:r w:rsidRPr="00F203F0">
                    <w:rPr>
                      <w:sz w:val="24"/>
                      <w:szCs w:val="24"/>
                    </w:rPr>
                    <w:t xml:space="preserve"> neu </w:t>
                  </w:r>
                  <w:proofErr w:type="spellStart"/>
                  <w:r w:rsidRPr="00F203F0">
                    <w:rPr>
                      <w:sz w:val="24"/>
                      <w:szCs w:val="24"/>
                    </w:rPr>
                    <w:t>Ffoniwch</w:t>
                  </w:r>
                  <w:proofErr w:type="spellEnd"/>
                  <w:r w:rsidRPr="00F203F0">
                    <w:rPr>
                      <w:sz w:val="24"/>
                      <w:szCs w:val="24"/>
                    </w:rPr>
                    <w:t>: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F203F0">
                    <w:rPr>
                      <w:sz w:val="24"/>
                      <w:szCs w:val="24"/>
                    </w:rPr>
                    <w:t>0800 032 8301.</w:t>
                  </w:r>
                </w:p>
              </w:tc>
            </w:tr>
            <w:tr w:rsidR="00250470" w:rsidRPr="00C00B2A" w14:paraId="3947D59E" w14:textId="77777777">
              <w:trPr>
                <w:trHeight w:val="1686"/>
                <w:jc w:val="center"/>
              </w:trPr>
              <w:tc>
                <w:tcPr>
                  <w:tcW w:w="450" w:type="dxa"/>
                  <w:vMerge w:val="restart"/>
                  <w:tcBorders>
                    <w:bottom w:val="nil"/>
                  </w:tcBorders>
                </w:tcPr>
                <w:p w14:paraId="47C97221" w14:textId="77777777" w:rsidR="00250470" w:rsidRPr="00C00B2A" w:rsidRDefault="00250470" w:rsidP="00250470">
                  <w:pPr>
                    <w:rPr>
                      <w:lang w:val="en-GB"/>
                    </w:rPr>
                  </w:pPr>
                </w:p>
              </w:tc>
              <w:tc>
                <w:tcPr>
                  <w:tcW w:w="4140" w:type="dxa"/>
                  <w:gridSpan w:val="2"/>
                  <w:tcBorders>
                    <w:bottom w:val="nil"/>
                  </w:tcBorders>
                </w:tcPr>
                <w:p w14:paraId="162C3707" w14:textId="77777777" w:rsidR="00250470" w:rsidRPr="00C00B2A" w:rsidRDefault="00250470" w:rsidP="00250470">
                  <w:pPr>
                    <w:rPr>
                      <w:lang w:val="en-GB"/>
                    </w:rPr>
                  </w:pPr>
                </w:p>
              </w:tc>
            </w:tr>
            <w:tr w:rsidR="00250470" w:rsidRPr="00C00B2A" w14:paraId="72A202AD" w14:textId="77777777">
              <w:trPr>
                <w:trHeight w:val="2774"/>
                <w:jc w:val="center"/>
              </w:trPr>
              <w:tc>
                <w:tcPr>
                  <w:tcW w:w="450" w:type="dxa"/>
                  <w:vMerge/>
                  <w:tcBorders>
                    <w:bottom w:val="nil"/>
                  </w:tcBorders>
                </w:tcPr>
                <w:p w14:paraId="13DAF295" w14:textId="77777777" w:rsidR="00250470" w:rsidRPr="00C00B2A" w:rsidRDefault="00250470" w:rsidP="00250470">
                  <w:pPr>
                    <w:rPr>
                      <w:lang w:val="en-GB"/>
                    </w:rPr>
                  </w:pPr>
                </w:p>
              </w:tc>
              <w:tc>
                <w:tcPr>
                  <w:tcW w:w="4140" w:type="dxa"/>
                  <w:gridSpan w:val="2"/>
                  <w:tcBorders>
                    <w:bottom w:val="nil"/>
                  </w:tcBorders>
                </w:tcPr>
                <w:p w14:paraId="5198EBFC" w14:textId="77777777" w:rsidR="00250470" w:rsidRPr="00C00B2A" w:rsidRDefault="00250470" w:rsidP="00250470">
                  <w:pPr>
                    <w:rPr>
                      <w:lang w:val="en-GB"/>
                    </w:rPr>
                  </w:pPr>
                </w:p>
              </w:tc>
            </w:tr>
          </w:tbl>
          <w:p w14:paraId="722FE07E" w14:textId="77777777" w:rsidR="00250470" w:rsidRPr="00C00B2A" w:rsidRDefault="00250470" w:rsidP="00250470">
            <w:pPr>
              <w:rPr>
                <w:lang w:val="en-GB"/>
              </w:rPr>
            </w:pPr>
          </w:p>
        </w:tc>
      </w:tr>
      <w:tr w:rsidR="00250470" w:rsidRPr="00C00B2A" w14:paraId="32CD6012" w14:textId="77777777" w:rsidTr="007330F7">
        <w:trPr>
          <w:trHeight w:val="2774"/>
          <w:jc w:val="center"/>
        </w:trPr>
        <w:tc>
          <w:tcPr>
            <w:tcW w:w="4813" w:type="dxa"/>
            <w:vMerge/>
            <w:tcBorders>
              <w:bottom w:val="nil"/>
            </w:tcBorders>
          </w:tcPr>
          <w:p w14:paraId="5199C030" w14:textId="77777777" w:rsidR="00250470" w:rsidRPr="00C00B2A" w:rsidRDefault="00250470" w:rsidP="00250470">
            <w:pPr>
              <w:rPr>
                <w:lang w:val="en-GB"/>
              </w:rPr>
            </w:pPr>
          </w:p>
        </w:tc>
        <w:tc>
          <w:tcPr>
            <w:tcW w:w="688" w:type="dxa"/>
            <w:gridSpan w:val="3"/>
            <w:vMerge/>
            <w:tcBorders>
              <w:bottom w:val="nil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126EE1AF" w14:textId="77777777" w:rsidR="00250470" w:rsidRPr="00C00B2A" w:rsidRDefault="00250470" w:rsidP="00250470">
            <w:pPr>
              <w:rPr>
                <w:lang w:val="en-GB"/>
              </w:rPr>
            </w:pPr>
          </w:p>
        </w:tc>
        <w:tc>
          <w:tcPr>
            <w:tcW w:w="5004" w:type="dxa"/>
            <w:gridSpan w:val="2"/>
            <w:vMerge/>
            <w:tcBorders>
              <w:bottom w:val="nil"/>
            </w:tcBorders>
          </w:tcPr>
          <w:p w14:paraId="42D4ADCC" w14:textId="77777777" w:rsidR="00250470" w:rsidRPr="00C00B2A" w:rsidRDefault="00250470" w:rsidP="00250470">
            <w:pPr>
              <w:rPr>
                <w:lang w:val="en-GB"/>
              </w:rPr>
            </w:pPr>
          </w:p>
        </w:tc>
        <w:tc>
          <w:tcPr>
            <w:tcW w:w="481" w:type="dxa"/>
            <w:vMerge/>
            <w:tcBorders>
              <w:bottom w:val="nil"/>
            </w:tcBorders>
          </w:tcPr>
          <w:p w14:paraId="741C3FED" w14:textId="77777777" w:rsidR="00250470" w:rsidRPr="00C00B2A" w:rsidRDefault="00250470" w:rsidP="00250470">
            <w:pPr>
              <w:rPr>
                <w:lang w:val="en-GB"/>
              </w:rPr>
            </w:pPr>
          </w:p>
        </w:tc>
        <w:tc>
          <w:tcPr>
            <w:tcW w:w="4427" w:type="dxa"/>
            <w:tcBorders>
              <w:bottom w:val="nil"/>
            </w:tcBorders>
          </w:tcPr>
          <w:p w14:paraId="7ACD589C" w14:textId="77777777" w:rsidR="00250470" w:rsidRPr="00C00B2A" w:rsidRDefault="00250470" w:rsidP="00250470">
            <w:pPr>
              <w:rPr>
                <w:lang w:val="en-GB"/>
              </w:rPr>
            </w:pPr>
          </w:p>
        </w:tc>
      </w:tr>
    </w:tbl>
    <w:p w14:paraId="0BEB4EB6" w14:textId="77777777" w:rsidR="00417957" w:rsidRPr="00C00B2A" w:rsidRDefault="00417957" w:rsidP="009D1198">
      <w:pPr>
        <w:spacing w:after="0"/>
        <w:rPr>
          <w:sz w:val="4"/>
          <w:lang w:val="en-GB"/>
        </w:rPr>
      </w:pPr>
    </w:p>
    <w:sectPr w:rsidR="00417957" w:rsidRPr="00C00B2A" w:rsidSect="00DA167C">
      <w:headerReference w:type="default" r:id="rId26"/>
      <w:footerReference w:type="default" r:id="rId27"/>
      <w:headerReference w:type="first" r:id="rId28"/>
      <w:pgSz w:w="16838" w:h="11906" w:orient="landscape" w:code="9"/>
      <w:pgMar w:top="720" w:right="720" w:bottom="720" w:left="720" w:header="624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6F7E2B" w14:textId="77777777" w:rsidR="004B0DC7" w:rsidRDefault="004B0DC7" w:rsidP="007D76D9">
      <w:r>
        <w:separator/>
      </w:r>
    </w:p>
  </w:endnote>
  <w:endnote w:type="continuationSeparator" w:id="0">
    <w:p w14:paraId="5CDE840A" w14:textId="77777777" w:rsidR="004B0DC7" w:rsidRDefault="004B0DC7" w:rsidP="007D76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Schoolbook">
    <w:altName w:val="Cambria"/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460658" w14:textId="77777777" w:rsidR="0000140F" w:rsidRPr="00FD5B34" w:rsidRDefault="0000140F" w:rsidP="0000140F">
    <w:pPr>
      <w:pStyle w:val="Footer"/>
      <w:spacing w:after="0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26A037" w14:textId="77777777" w:rsidR="004B0DC7" w:rsidRDefault="004B0DC7" w:rsidP="007D76D9">
      <w:r>
        <w:separator/>
      </w:r>
    </w:p>
  </w:footnote>
  <w:footnote w:type="continuationSeparator" w:id="0">
    <w:p w14:paraId="2FE7B0AD" w14:textId="77777777" w:rsidR="004B0DC7" w:rsidRDefault="004B0DC7" w:rsidP="007D76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9AC2A" w14:textId="0BB171ED" w:rsidR="007D76D9" w:rsidRPr="00FD5B34" w:rsidRDefault="00250470" w:rsidP="007D76D9">
    <w:pPr>
      <w:pStyle w:val="Header"/>
      <w:rPr>
        <w:lang w:val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16C49F8" wp14:editId="225E83C4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379362" cy="5246327"/>
              <wp:effectExtent l="0" t="0" r="0" b="0"/>
              <wp:wrapNone/>
              <wp:docPr id="1293517822" name="Freeform: Shap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0" y="0"/>
                        <a:ext cx="6379362" cy="5246327"/>
                      </a:xfrm>
                      <a:custGeom>
                        <a:avLst/>
                        <a:gdLst>
                          <a:gd name="connsiteX0" fmla="*/ 1439383 w 2647519"/>
                          <a:gd name="connsiteY0" fmla="*/ 2598425 h 2612594"/>
                          <a:gd name="connsiteX1" fmla="*/ 1427010 w 2647519"/>
                          <a:gd name="connsiteY1" fmla="*/ 2605087 h 2612594"/>
                          <a:gd name="connsiteX2" fmla="*/ 1427751 w 2647519"/>
                          <a:gd name="connsiteY2" fmla="*/ 2605405 h 2612594"/>
                          <a:gd name="connsiteX3" fmla="*/ 1542263 w 2647519"/>
                          <a:gd name="connsiteY3" fmla="*/ 2530792 h 2612594"/>
                          <a:gd name="connsiteX4" fmla="*/ 1502258 w 2647519"/>
                          <a:gd name="connsiteY4" fmla="*/ 2540317 h 2612594"/>
                          <a:gd name="connsiteX5" fmla="*/ 1442250 w 2647519"/>
                          <a:gd name="connsiteY5" fmla="*/ 2547937 h 2612594"/>
                          <a:gd name="connsiteX6" fmla="*/ 1439393 w 2647519"/>
                          <a:gd name="connsiteY6" fmla="*/ 2540317 h 2612594"/>
                          <a:gd name="connsiteX7" fmla="*/ 1481303 w 2647519"/>
                          <a:gd name="connsiteY7" fmla="*/ 2536507 h 2612594"/>
                          <a:gd name="connsiteX8" fmla="*/ 1542263 w 2647519"/>
                          <a:gd name="connsiteY8" fmla="*/ 2530792 h 2612594"/>
                          <a:gd name="connsiteX9" fmla="*/ 1646324 w 2647519"/>
                          <a:gd name="connsiteY9" fmla="*/ 2520821 h 2612594"/>
                          <a:gd name="connsiteX10" fmla="*/ 1643880 w 2647519"/>
                          <a:gd name="connsiteY10" fmla="*/ 2521511 h 2612594"/>
                          <a:gd name="connsiteX11" fmla="*/ 1645133 w 2647519"/>
                          <a:gd name="connsiteY11" fmla="*/ 2521267 h 2612594"/>
                          <a:gd name="connsiteX12" fmla="*/ 899801 w 2647519"/>
                          <a:gd name="connsiteY12" fmla="*/ 2506503 h 2612594"/>
                          <a:gd name="connsiteX13" fmla="*/ 942187 w 2647519"/>
                          <a:gd name="connsiteY13" fmla="*/ 2517457 h 2612594"/>
                          <a:gd name="connsiteX14" fmla="*/ 960285 w 2647519"/>
                          <a:gd name="connsiteY14" fmla="*/ 2518409 h 2612594"/>
                          <a:gd name="connsiteX15" fmla="*/ 1010767 w 2647519"/>
                          <a:gd name="connsiteY15" fmla="*/ 2543175 h 2612594"/>
                          <a:gd name="connsiteX16" fmla="*/ 1033627 w 2647519"/>
                          <a:gd name="connsiteY16" fmla="*/ 2547937 h 2612594"/>
                          <a:gd name="connsiteX17" fmla="*/ 1035057 w 2647519"/>
                          <a:gd name="connsiteY17" fmla="*/ 2548414 h 2612594"/>
                          <a:gd name="connsiteX18" fmla="*/ 1040295 w 2647519"/>
                          <a:gd name="connsiteY18" fmla="*/ 2543175 h 2612594"/>
                          <a:gd name="connsiteX19" fmla="*/ 1060297 w 2647519"/>
                          <a:gd name="connsiteY19" fmla="*/ 2548890 h 2612594"/>
                          <a:gd name="connsiteX20" fmla="*/ 1080300 w 2647519"/>
                          <a:gd name="connsiteY20" fmla="*/ 2553652 h 2612594"/>
                          <a:gd name="connsiteX21" fmla="*/ 1119713 w 2647519"/>
                          <a:gd name="connsiteY21" fmla="*/ 2562818 h 2612594"/>
                          <a:gd name="connsiteX22" fmla="*/ 1120305 w 2647519"/>
                          <a:gd name="connsiteY22" fmla="*/ 2562225 h 2612594"/>
                          <a:gd name="connsiteX23" fmla="*/ 1166025 w 2647519"/>
                          <a:gd name="connsiteY23" fmla="*/ 2569845 h 2612594"/>
                          <a:gd name="connsiteX24" fmla="*/ 1187932 w 2647519"/>
                          <a:gd name="connsiteY24" fmla="*/ 2573655 h 2612594"/>
                          <a:gd name="connsiteX25" fmla="*/ 1209840 w 2647519"/>
                          <a:gd name="connsiteY25" fmla="*/ 2575560 h 2612594"/>
                          <a:gd name="connsiteX26" fmla="*/ 1254607 w 2647519"/>
                          <a:gd name="connsiteY26" fmla="*/ 2577465 h 2612594"/>
                          <a:gd name="connsiteX27" fmla="*/ 1315567 w 2647519"/>
                          <a:gd name="connsiteY27" fmla="*/ 2576512 h 2612594"/>
                          <a:gd name="connsiteX28" fmla="*/ 1318213 w 2647519"/>
                          <a:gd name="connsiteY28" fmla="*/ 2576512 h 2612594"/>
                          <a:gd name="connsiteX29" fmla="*/ 1324140 w 2647519"/>
                          <a:gd name="connsiteY29" fmla="*/ 2573178 h 2612594"/>
                          <a:gd name="connsiteX30" fmla="*/ 1337475 w 2647519"/>
                          <a:gd name="connsiteY30" fmla="*/ 2568892 h 2612594"/>
                          <a:gd name="connsiteX31" fmla="*/ 1351048 w 2647519"/>
                          <a:gd name="connsiteY31" fmla="*/ 2568654 h 2612594"/>
                          <a:gd name="connsiteX32" fmla="*/ 1360335 w 2647519"/>
                          <a:gd name="connsiteY32" fmla="*/ 2569844 h 2612594"/>
                          <a:gd name="connsiteX33" fmla="*/ 1362835 w 2647519"/>
                          <a:gd name="connsiteY33" fmla="*/ 2576512 h 2612594"/>
                          <a:gd name="connsiteX34" fmla="*/ 1384147 w 2647519"/>
                          <a:gd name="connsiteY34" fmla="*/ 2576512 h 2612594"/>
                          <a:gd name="connsiteX35" fmla="*/ 1377480 w 2647519"/>
                          <a:gd name="connsiteY35" fmla="*/ 2586037 h 2612594"/>
                          <a:gd name="connsiteX36" fmla="*/ 1373670 w 2647519"/>
                          <a:gd name="connsiteY36" fmla="*/ 2590800 h 2612594"/>
                          <a:gd name="connsiteX37" fmla="*/ 1361287 w 2647519"/>
                          <a:gd name="connsiteY37" fmla="*/ 2596515 h 2612594"/>
                          <a:gd name="connsiteX38" fmla="*/ 1338427 w 2647519"/>
                          <a:gd name="connsiteY38" fmla="*/ 2596515 h 2612594"/>
                          <a:gd name="connsiteX39" fmla="*/ 1308900 w 2647519"/>
                          <a:gd name="connsiteY39" fmla="*/ 2594610 h 2612594"/>
                          <a:gd name="connsiteX40" fmla="*/ 1245082 w 2647519"/>
                          <a:gd name="connsiteY40" fmla="*/ 2592705 h 2612594"/>
                          <a:gd name="connsiteX41" fmla="*/ 1197457 w 2647519"/>
                          <a:gd name="connsiteY41" fmla="*/ 2588895 h 2612594"/>
                          <a:gd name="connsiteX42" fmla="*/ 1155547 w 2647519"/>
                          <a:gd name="connsiteY42" fmla="*/ 2583180 h 2612594"/>
                          <a:gd name="connsiteX43" fmla="*/ 1113637 w 2647519"/>
                          <a:gd name="connsiteY43" fmla="*/ 2576512 h 2612594"/>
                          <a:gd name="connsiteX44" fmla="*/ 1049820 w 2647519"/>
                          <a:gd name="connsiteY44" fmla="*/ 2566987 h 2612594"/>
                          <a:gd name="connsiteX45" fmla="*/ 1000290 w 2647519"/>
                          <a:gd name="connsiteY45" fmla="*/ 2550795 h 2612594"/>
                          <a:gd name="connsiteX46" fmla="*/ 1000863 w 2647519"/>
                          <a:gd name="connsiteY46" fmla="*/ 2550379 h 2612594"/>
                          <a:gd name="connsiteX47" fmla="*/ 971715 w 2647519"/>
                          <a:gd name="connsiteY47" fmla="*/ 2541270 h 2612594"/>
                          <a:gd name="connsiteX48" fmla="*/ 945997 w 2647519"/>
                          <a:gd name="connsiteY48" fmla="*/ 2529840 h 2612594"/>
                          <a:gd name="connsiteX49" fmla="*/ 916470 w 2647519"/>
                          <a:gd name="connsiteY49" fmla="*/ 2520315 h 2612594"/>
                          <a:gd name="connsiteX50" fmla="*/ 885990 w 2647519"/>
                          <a:gd name="connsiteY50" fmla="*/ 2509837 h 2612594"/>
                          <a:gd name="connsiteX51" fmla="*/ 899801 w 2647519"/>
                          <a:gd name="connsiteY51" fmla="*/ 2506503 h 2612594"/>
                          <a:gd name="connsiteX52" fmla="*/ 1460492 w 2647519"/>
                          <a:gd name="connsiteY52" fmla="*/ 2486082 h 2612594"/>
                          <a:gd name="connsiteX53" fmla="*/ 1445939 w 2647519"/>
                          <a:gd name="connsiteY53" fmla="*/ 2488303 h 2612594"/>
                          <a:gd name="connsiteX54" fmla="*/ 1345293 w 2647519"/>
                          <a:gd name="connsiteY54" fmla="*/ 2493385 h 2612594"/>
                          <a:gd name="connsiteX55" fmla="*/ 1378432 w 2647519"/>
                          <a:gd name="connsiteY55" fmla="*/ 2497454 h 2612594"/>
                          <a:gd name="connsiteX56" fmla="*/ 1387005 w 2647519"/>
                          <a:gd name="connsiteY56" fmla="*/ 2495549 h 2612594"/>
                          <a:gd name="connsiteX57" fmla="*/ 1446060 w 2647519"/>
                          <a:gd name="connsiteY57" fmla="*/ 2488882 h 2612594"/>
                          <a:gd name="connsiteX58" fmla="*/ 1455778 w 2647519"/>
                          <a:gd name="connsiteY58" fmla="*/ 2486992 h 2612594"/>
                          <a:gd name="connsiteX59" fmla="*/ 1550918 w 2647519"/>
                          <a:gd name="connsiteY59" fmla="*/ 2472281 h 2612594"/>
                          <a:gd name="connsiteX60" fmla="*/ 1501488 w 2647519"/>
                          <a:gd name="connsiteY60" fmla="*/ 2479825 h 2612594"/>
                          <a:gd name="connsiteX61" fmla="*/ 1518450 w 2647519"/>
                          <a:gd name="connsiteY61" fmla="*/ 2480309 h 2612594"/>
                          <a:gd name="connsiteX62" fmla="*/ 1542858 w 2647519"/>
                          <a:gd name="connsiteY62" fmla="*/ 2475785 h 2612594"/>
                          <a:gd name="connsiteX63" fmla="*/ 1731355 w 2647519"/>
                          <a:gd name="connsiteY63" fmla="*/ 2470078 h 2612594"/>
                          <a:gd name="connsiteX64" fmla="*/ 1576323 w 2647519"/>
                          <a:gd name="connsiteY64" fmla="*/ 2511364 h 2612594"/>
                          <a:gd name="connsiteX65" fmla="*/ 1654777 w 2647519"/>
                          <a:gd name="connsiteY65" fmla="*/ 2493883 h 2612594"/>
                          <a:gd name="connsiteX66" fmla="*/ 737400 w 2647519"/>
                          <a:gd name="connsiteY66" fmla="*/ 2450782 h 2612594"/>
                          <a:gd name="connsiteX67" fmla="*/ 846937 w 2647519"/>
                          <a:gd name="connsiteY67" fmla="*/ 2497454 h 2612594"/>
                          <a:gd name="connsiteX68" fmla="*/ 885990 w 2647519"/>
                          <a:gd name="connsiteY68" fmla="*/ 2509837 h 2612594"/>
                          <a:gd name="connsiteX69" fmla="*/ 915517 w 2647519"/>
                          <a:gd name="connsiteY69" fmla="*/ 2520314 h 2612594"/>
                          <a:gd name="connsiteX70" fmla="*/ 945045 w 2647519"/>
                          <a:gd name="connsiteY70" fmla="*/ 2529839 h 2612594"/>
                          <a:gd name="connsiteX71" fmla="*/ 970762 w 2647519"/>
                          <a:gd name="connsiteY71" fmla="*/ 2541269 h 2612594"/>
                          <a:gd name="connsiteX72" fmla="*/ 965047 w 2647519"/>
                          <a:gd name="connsiteY72" fmla="*/ 2546032 h 2612594"/>
                          <a:gd name="connsiteX73" fmla="*/ 949807 w 2647519"/>
                          <a:gd name="connsiteY73" fmla="*/ 2543174 h 2612594"/>
                          <a:gd name="connsiteX74" fmla="*/ 895515 w 2647519"/>
                          <a:gd name="connsiteY74" fmla="*/ 2523172 h 2612594"/>
                          <a:gd name="connsiteX75" fmla="*/ 868845 w 2647519"/>
                          <a:gd name="connsiteY75" fmla="*/ 2512694 h 2612594"/>
                          <a:gd name="connsiteX76" fmla="*/ 842175 w 2647519"/>
                          <a:gd name="connsiteY76" fmla="*/ 2501264 h 2612594"/>
                          <a:gd name="connsiteX77" fmla="*/ 806932 w 2647519"/>
                          <a:gd name="connsiteY77" fmla="*/ 2488882 h 2612594"/>
                          <a:gd name="connsiteX78" fmla="*/ 776452 w 2647519"/>
                          <a:gd name="connsiteY78" fmla="*/ 2475547 h 2612594"/>
                          <a:gd name="connsiteX79" fmla="*/ 752640 w 2647519"/>
                          <a:gd name="connsiteY79" fmla="*/ 2463164 h 2612594"/>
                          <a:gd name="connsiteX80" fmla="*/ 737400 w 2647519"/>
                          <a:gd name="connsiteY80" fmla="*/ 2450782 h 2612594"/>
                          <a:gd name="connsiteX81" fmla="*/ 782168 w 2647519"/>
                          <a:gd name="connsiteY81" fmla="*/ 2426970 h 2612594"/>
                          <a:gd name="connsiteX82" fmla="*/ 834555 w 2647519"/>
                          <a:gd name="connsiteY82" fmla="*/ 2453640 h 2612594"/>
                          <a:gd name="connsiteX83" fmla="*/ 827888 w 2647519"/>
                          <a:gd name="connsiteY83" fmla="*/ 2457450 h 2612594"/>
                          <a:gd name="connsiteX84" fmla="*/ 766928 w 2647519"/>
                          <a:gd name="connsiteY84" fmla="*/ 2427922 h 2612594"/>
                          <a:gd name="connsiteX85" fmla="*/ 782168 w 2647519"/>
                          <a:gd name="connsiteY85" fmla="*/ 2426970 h 2612594"/>
                          <a:gd name="connsiteX86" fmla="*/ 588810 w 2647519"/>
                          <a:gd name="connsiteY86" fmla="*/ 2362200 h 2612594"/>
                          <a:gd name="connsiteX87" fmla="*/ 653580 w 2647519"/>
                          <a:gd name="connsiteY87" fmla="*/ 2398395 h 2612594"/>
                          <a:gd name="connsiteX88" fmla="*/ 666915 w 2647519"/>
                          <a:gd name="connsiteY88" fmla="*/ 2413635 h 2612594"/>
                          <a:gd name="connsiteX89" fmla="*/ 636435 w 2647519"/>
                          <a:gd name="connsiteY89" fmla="*/ 2397442 h 2612594"/>
                          <a:gd name="connsiteX90" fmla="*/ 613575 w 2647519"/>
                          <a:gd name="connsiteY90" fmla="*/ 2383155 h 2612594"/>
                          <a:gd name="connsiteX91" fmla="*/ 588810 w 2647519"/>
                          <a:gd name="connsiteY91" fmla="*/ 2362200 h 2612594"/>
                          <a:gd name="connsiteX92" fmla="*/ 702387 w 2647519"/>
                          <a:gd name="connsiteY92" fmla="*/ 2337759 h 2612594"/>
                          <a:gd name="connsiteX93" fmla="*/ 702396 w 2647519"/>
                          <a:gd name="connsiteY93" fmla="*/ 2338030 h 2612594"/>
                          <a:gd name="connsiteX94" fmla="*/ 705613 w 2647519"/>
                          <a:gd name="connsiteY94" fmla="*/ 2341924 h 2612594"/>
                          <a:gd name="connsiteX95" fmla="*/ 705967 w 2647519"/>
                          <a:gd name="connsiteY95" fmla="*/ 2340292 h 2612594"/>
                          <a:gd name="connsiteX96" fmla="*/ 2093409 w 2647519"/>
                          <a:gd name="connsiteY96" fmla="*/ 2275234 h 2612594"/>
                          <a:gd name="connsiteX97" fmla="*/ 2089950 w 2647519"/>
                          <a:gd name="connsiteY97" fmla="*/ 2275522 h 2612594"/>
                          <a:gd name="connsiteX98" fmla="*/ 2032800 w 2647519"/>
                          <a:gd name="connsiteY98" fmla="*/ 2316480 h 2612594"/>
                          <a:gd name="connsiteX99" fmla="*/ 1976602 w 2647519"/>
                          <a:gd name="connsiteY99" fmla="*/ 2346960 h 2612594"/>
                          <a:gd name="connsiteX100" fmla="*/ 1936597 w 2647519"/>
                          <a:gd name="connsiteY100" fmla="*/ 2370772 h 2612594"/>
                          <a:gd name="connsiteX101" fmla="*/ 1914690 w 2647519"/>
                          <a:gd name="connsiteY101" fmla="*/ 2380297 h 2612594"/>
                          <a:gd name="connsiteX102" fmla="*/ 1891830 w 2647519"/>
                          <a:gd name="connsiteY102" fmla="*/ 2389822 h 2612594"/>
                          <a:gd name="connsiteX103" fmla="*/ 1864207 w 2647519"/>
                          <a:gd name="connsiteY103" fmla="*/ 2404110 h 2612594"/>
                          <a:gd name="connsiteX104" fmla="*/ 1843252 w 2647519"/>
                          <a:gd name="connsiteY104" fmla="*/ 2416492 h 2612594"/>
                          <a:gd name="connsiteX105" fmla="*/ 1812772 w 2647519"/>
                          <a:gd name="connsiteY105" fmla="*/ 2428875 h 2612594"/>
                          <a:gd name="connsiteX106" fmla="*/ 1781340 w 2647519"/>
                          <a:gd name="connsiteY106" fmla="*/ 2440305 h 2612594"/>
                          <a:gd name="connsiteX107" fmla="*/ 1772767 w 2647519"/>
                          <a:gd name="connsiteY107" fmla="*/ 2448877 h 2612594"/>
                          <a:gd name="connsiteX108" fmla="*/ 1759432 w 2647519"/>
                          <a:gd name="connsiteY108" fmla="*/ 2453640 h 2612594"/>
                          <a:gd name="connsiteX109" fmla="*/ 1726095 w 2647519"/>
                          <a:gd name="connsiteY109" fmla="*/ 2459355 h 2612594"/>
                          <a:gd name="connsiteX110" fmla="*/ 1683232 w 2647519"/>
                          <a:gd name="connsiteY110" fmla="*/ 2472690 h 2612594"/>
                          <a:gd name="connsiteX111" fmla="*/ 1644180 w 2647519"/>
                          <a:gd name="connsiteY111" fmla="*/ 2485072 h 2612594"/>
                          <a:gd name="connsiteX112" fmla="*/ 1601317 w 2647519"/>
                          <a:gd name="connsiteY112" fmla="*/ 2497455 h 2612594"/>
                          <a:gd name="connsiteX113" fmla="*/ 1547977 w 2647519"/>
                          <a:gd name="connsiteY113" fmla="*/ 2510790 h 2612594"/>
                          <a:gd name="connsiteX114" fmla="*/ 1472730 w 2647519"/>
                          <a:gd name="connsiteY114" fmla="*/ 2523172 h 2612594"/>
                          <a:gd name="connsiteX115" fmla="*/ 1470825 w 2647519"/>
                          <a:gd name="connsiteY115" fmla="*/ 2526030 h 2612594"/>
                          <a:gd name="connsiteX116" fmla="*/ 1434646 w 2647519"/>
                          <a:gd name="connsiteY116" fmla="*/ 2535075 h 2612594"/>
                          <a:gd name="connsiteX117" fmla="*/ 1435583 w 2647519"/>
                          <a:gd name="connsiteY117" fmla="*/ 2535555 h 2612594"/>
                          <a:gd name="connsiteX118" fmla="*/ 1475761 w 2647519"/>
                          <a:gd name="connsiteY118" fmla="*/ 2525510 h 2612594"/>
                          <a:gd name="connsiteX119" fmla="*/ 1476540 w 2647519"/>
                          <a:gd name="connsiteY119" fmla="*/ 2523172 h 2612594"/>
                          <a:gd name="connsiteX120" fmla="*/ 1551788 w 2647519"/>
                          <a:gd name="connsiteY120" fmla="*/ 2510790 h 2612594"/>
                          <a:gd name="connsiteX121" fmla="*/ 1605128 w 2647519"/>
                          <a:gd name="connsiteY121" fmla="*/ 2497455 h 2612594"/>
                          <a:gd name="connsiteX122" fmla="*/ 1647990 w 2647519"/>
                          <a:gd name="connsiteY122" fmla="*/ 2485072 h 2612594"/>
                          <a:gd name="connsiteX123" fmla="*/ 1687043 w 2647519"/>
                          <a:gd name="connsiteY123" fmla="*/ 2472690 h 2612594"/>
                          <a:gd name="connsiteX124" fmla="*/ 1729905 w 2647519"/>
                          <a:gd name="connsiteY124" fmla="*/ 2459355 h 2612594"/>
                          <a:gd name="connsiteX125" fmla="*/ 1763243 w 2647519"/>
                          <a:gd name="connsiteY125" fmla="*/ 2453640 h 2612594"/>
                          <a:gd name="connsiteX126" fmla="*/ 1740675 w 2647519"/>
                          <a:gd name="connsiteY126" fmla="*/ 2467181 h 2612594"/>
                          <a:gd name="connsiteX127" fmla="*/ 1741335 w 2647519"/>
                          <a:gd name="connsiteY127" fmla="*/ 2466975 h 2612594"/>
                          <a:gd name="connsiteX128" fmla="*/ 1765148 w 2647519"/>
                          <a:gd name="connsiteY128" fmla="*/ 2452687 h 2612594"/>
                          <a:gd name="connsiteX129" fmla="*/ 1778483 w 2647519"/>
                          <a:gd name="connsiteY129" fmla="*/ 2447925 h 2612594"/>
                          <a:gd name="connsiteX130" fmla="*/ 1779371 w 2647519"/>
                          <a:gd name="connsiteY130" fmla="*/ 2447679 h 2612594"/>
                          <a:gd name="connsiteX131" fmla="*/ 1785150 w 2647519"/>
                          <a:gd name="connsiteY131" fmla="*/ 2441257 h 2612594"/>
                          <a:gd name="connsiteX132" fmla="*/ 1816583 w 2647519"/>
                          <a:gd name="connsiteY132" fmla="*/ 2429827 h 2612594"/>
                          <a:gd name="connsiteX133" fmla="*/ 1847063 w 2647519"/>
                          <a:gd name="connsiteY133" fmla="*/ 2417445 h 2612594"/>
                          <a:gd name="connsiteX134" fmla="*/ 1868018 w 2647519"/>
                          <a:gd name="connsiteY134" fmla="*/ 2405062 h 2612594"/>
                          <a:gd name="connsiteX135" fmla="*/ 1895640 w 2647519"/>
                          <a:gd name="connsiteY135" fmla="*/ 2390775 h 2612594"/>
                          <a:gd name="connsiteX136" fmla="*/ 1918500 w 2647519"/>
                          <a:gd name="connsiteY136" fmla="*/ 2381250 h 2612594"/>
                          <a:gd name="connsiteX137" fmla="*/ 1934176 w 2647519"/>
                          <a:gd name="connsiteY137" fmla="*/ 2374435 h 2612594"/>
                          <a:gd name="connsiteX138" fmla="*/ 1942313 w 2647519"/>
                          <a:gd name="connsiteY138" fmla="*/ 2368867 h 2612594"/>
                          <a:gd name="connsiteX139" fmla="*/ 1982318 w 2647519"/>
                          <a:gd name="connsiteY139" fmla="*/ 2345055 h 2612594"/>
                          <a:gd name="connsiteX140" fmla="*/ 2038515 w 2647519"/>
                          <a:gd name="connsiteY140" fmla="*/ 2314575 h 2612594"/>
                          <a:gd name="connsiteX141" fmla="*/ 460060 w 2647519"/>
                          <a:gd name="connsiteY141" fmla="*/ 2262062 h 2612594"/>
                          <a:gd name="connsiteX142" fmla="*/ 463676 w 2647519"/>
                          <a:gd name="connsiteY142" fmla="*/ 2265164 h 2612594"/>
                          <a:gd name="connsiteX143" fmla="*/ 464911 w 2647519"/>
                          <a:gd name="connsiteY143" fmla="*/ 2265793 h 2612594"/>
                          <a:gd name="connsiteX144" fmla="*/ 2099802 w 2647519"/>
                          <a:gd name="connsiteY144" fmla="*/ 2237197 h 2612594"/>
                          <a:gd name="connsiteX145" fmla="*/ 2099475 w 2647519"/>
                          <a:gd name="connsiteY145" fmla="*/ 2237422 h 2612594"/>
                          <a:gd name="connsiteX146" fmla="*/ 2099475 w 2647519"/>
                          <a:gd name="connsiteY146" fmla="*/ 2237694 h 2612594"/>
                          <a:gd name="connsiteX147" fmla="*/ 2100989 w 2647519"/>
                          <a:gd name="connsiteY147" fmla="*/ 2237910 h 2612594"/>
                          <a:gd name="connsiteX148" fmla="*/ 2101380 w 2647519"/>
                          <a:gd name="connsiteY148" fmla="*/ 2237422 h 2612594"/>
                          <a:gd name="connsiteX149" fmla="*/ 2120380 w 2647519"/>
                          <a:gd name="connsiteY149" fmla="*/ 2222979 h 2612594"/>
                          <a:gd name="connsiteX150" fmla="*/ 2114756 w 2647519"/>
                          <a:gd name="connsiteY150" fmla="*/ 2226864 h 2612594"/>
                          <a:gd name="connsiteX151" fmla="*/ 2113762 w 2647519"/>
                          <a:gd name="connsiteY151" fmla="*/ 2227897 h 2612594"/>
                          <a:gd name="connsiteX152" fmla="*/ 2117618 w 2647519"/>
                          <a:gd name="connsiteY152" fmla="*/ 2225429 h 2612594"/>
                          <a:gd name="connsiteX153" fmla="*/ 382287 w 2647519"/>
                          <a:gd name="connsiteY153" fmla="*/ 2175002 h 2612594"/>
                          <a:gd name="connsiteX154" fmla="*/ 418261 w 2647519"/>
                          <a:gd name="connsiteY154" fmla="*/ 2217358 h 2612594"/>
                          <a:gd name="connsiteX155" fmla="*/ 389737 w 2647519"/>
                          <a:gd name="connsiteY155" fmla="*/ 2183129 h 2612594"/>
                          <a:gd name="connsiteX156" fmla="*/ 2187820 w 2647519"/>
                          <a:gd name="connsiteY156" fmla="*/ 2174974 h 2612594"/>
                          <a:gd name="connsiteX157" fmla="*/ 2187735 w 2647519"/>
                          <a:gd name="connsiteY157" fmla="*/ 2175004 h 2612594"/>
                          <a:gd name="connsiteX158" fmla="*/ 2187105 w 2647519"/>
                          <a:gd name="connsiteY158" fmla="*/ 2179320 h 2612594"/>
                          <a:gd name="connsiteX159" fmla="*/ 2171865 w 2647519"/>
                          <a:gd name="connsiteY159" fmla="*/ 2196465 h 2612594"/>
                          <a:gd name="connsiteX160" fmla="*/ 2153767 w 2647519"/>
                          <a:gd name="connsiteY160" fmla="*/ 2216467 h 2612594"/>
                          <a:gd name="connsiteX161" fmla="*/ 2154858 w 2647519"/>
                          <a:gd name="connsiteY161" fmla="*/ 2216216 h 2612594"/>
                          <a:gd name="connsiteX162" fmla="*/ 2171865 w 2647519"/>
                          <a:gd name="connsiteY162" fmla="*/ 2197417 h 2612594"/>
                          <a:gd name="connsiteX163" fmla="*/ 2187105 w 2647519"/>
                          <a:gd name="connsiteY163" fmla="*/ 2180272 h 2612594"/>
                          <a:gd name="connsiteX164" fmla="*/ 2187820 w 2647519"/>
                          <a:gd name="connsiteY164" fmla="*/ 2174974 h 2612594"/>
                          <a:gd name="connsiteX165" fmla="*/ 475386 w 2647519"/>
                          <a:gd name="connsiteY165" fmla="*/ 2153525 h 2612594"/>
                          <a:gd name="connsiteX166" fmla="*/ 477272 w 2647519"/>
                          <a:gd name="connsiteY166" fmla="*/ 2155822 h 2612594"/>
                          <a:gd name="connsiteX167" fmla="*/ 477367 w 2647519"/>
                          <a:gd name="connsiteY167" fmla="*/ 2155507 h 2612594"/>
                          <a:gd name="connsiteX168" fmla="*/ 334493 w 2647519"/>
                          <a:gd name="connsiteY168" fmla="*/ 2131694 h 2612594"/>
                          <a:gd name="connsiteX169" fmla="*/ 359258 w 2647519"/>
                          <a:gd name="connsiteY169" fmla="*/ 2147887 h 2612594"/>
                          <a:gd name="connsiteX170" fmla="*/ 360474 w 2647519"/>
                          <a:gd name="connsiteY170" fmla="*/ 2149319 h 2612594"/>
                          <a:gd name="connsiteX171" fmla="*/ 371759 w 2647519"/>
                          <a:gd name="connsiteY171" fmla="*/ 2151816 h 2612594"/>
                          <a:gd name="connsiteX172" fmla="*/ 397357 w 2647519"/>
                          <a:gd name="connsiteY172" fmla="*/ 2175509 h 2612594"/>
                          <a:gd name="connsiteX173" fmla="*/ 432600 w 2647519"/>
                          <a:gd name="connsiteY173" fmla="*/ 2204084 h 2612594"/>
                          <a:gd name="connsiteX174" fmla="*/ 447840 w 2647519"/>
                          <a:gd name="connsiteY174" fmla="*/ 2225039 h 2612594"/>
                          <a:gd name="connsiteX175" fmla="*/ 456412 w 2647519"/>
                          <a:gd name="connsiteY175" fmla="*/ 2235517 h 2612594"/>
                          <a:gd name="connsiteX176" fmla="*/ 492607 w 2647519"/>
                          <a:gd name="connsiteY176" fmla="*/ 2265997 h 2612594"/>
                          <a:gd name="connsiteX177" fmla="*/ 482130 w 2647519"/>
                          <a:gd name="connsiteY177" fmla="*/ 2274569 h 2612594"/>
                          <a:gd name="connsiteX178" fmla="*/ 448422 w 2647519"/>
                          <a:gd name="connsiteY178" fmla="*/ 2237115 h 2612594"/>
                          <a:gd name="connsiteX179" fmla="*/ 446888 w 2647519"/>
                          <a:gd name="connsiteY179" fmla="*/ 2237422 h 2612594"/>
                          <a:gd name="connsiteX180" fmla="*/ 478787 w 2647519"/>
                          <a:gd name="connsiteY180" fmla="*/ 2272865 h 2612594"/>
                          <a:gd name="connsiteX181" fmla="*/ 482130 w 2647519"/>
                          <a:gd name="connsiteY181" fmla="*/ 2274569 h 2612594"/>
                          <a:gd name="connsiteX182" fmla="*/ 492608 w 2647519"/>
                          <a:gd name="connsiteY182" fmla="*/ 2265997 h 2612594"/>
                          <a:gd name="connsiteX183" fmla="*/ 583095 w 2647519"/>
                          <a:gd name="connsiteY183" fmla="*/ 2337434 h 2612594"/>
                          <a:gd name="connsiteX184" fmla="*/ 564998 w 2647519"/>
                          <a:gd name="connsiteY184" fmla="*/ 2343149 h 2612594"/>
                          <a:gd name="connsiteX185" fmla="*/ 571665 w 2647519"/>
                          <a:gd name="connsiteY185" fmla="*/ 2347912 h 2612594"/>
                          <a:gd name="connsiteX186" fmla="*/ 544995 w 2647519"/>
                          <a:gd name="connsiteY186" fmla="*/ 2348864 h 2612594"/>
                          <a:gd name="connsiteX187" fmla="*/ 527850 w 2647519"/>
                          <a:gd name="connsiteY187" fmla="*/ 2337434 h 2612594"/>
                          <a:gd name="connsiteX188" fmla="*/ 511658 w 2647519"/>
                          <a:gd name="connsiteY188" fmla="*/ 2325052 h 2612594"/>
                          <a:gd name="connsiteX189" fmla="*/ 471653 w 2647519"/>
                          <a:gd name="connsiteY189" fmla="*/ 2291714 h 2612594"/>
                          <a:gd name="connsiteX190" fmla="*/ 434505 w 2647519"/>
                          <a:gd name="connsiteY190" fmla="*/ 2258377 h 2612594"/>
                          <a:gd name="connsiteX191" fmla="*/ 400215 w 2647519"/>
                          <a:gd name="connsiteY191" fmla="*/ 2225039 h 2612594"/>
                          <a:gd name="connsiteX192" fmla="*/ 384023 w 2647519"/>
                          <a:gd name="connsiteY192" fmla="*/ 2208847 h 2612594"/>
                          <a:gd name="connsiteX193" fmla="*/ 368783 w 2647519"/>
                          <a:gd name="connsiteY193" fmla="*/ 2191702 h 2612594"/>
                          <a:gd name="connsiteX194" fmla="*/ 374498 w 2647519"/>
                          <a:gd name="connsiteY194" fmla="*/ 2184082 h 2612594"/>
                          <a:gd name="connsiteX195" fmla="*/ 393548 w 2647519"/>
                          <a:gd name="connsiteY195" fmla="*/ 2201227 h 2612594"/>
                          <a:gd name="connsiteX196" fmla="*/ 414503 w 2647519"/>
                          <a:gd name="connsiteY196" fmla="*/ 2217419 h 2612594"/>
                          <a:gd name="connsiteX197" fmla="*/ 440220 w 2647519"/>
                          <a:gd name="connsiteY197" fmla="*/ 2245042 h 2612594"/>
                          <a:gd name="connsiteX198" fmla="*/ 442406 w 2647519"/>
                          <a:gd name="connsiteY198" fmla="*/ 2246917 h 2612594"/>
                          <a:gd name="connsiteX199" fmla="*/ 414503 w 2647519"/>
                          <a:gd name="connsiteY199" fmla="*/ 2217419 h 2612594"/>
                          <a:gd name="connsiteX200" fmla="*/ 394500 w 2647519"/>
                          <a:gd name="connsiteY200" fmla="*/ 2201227 h 2612594"/>
                          <a:gd name="connsiteX201" fmla="*/ 375450 w 2647519"/>
                          <a:gd name="connsiteY201" fmla="*/ 2184082 h 2612594"/>
                          <a:gd name="connsiteX202" fmla="*/ 354495 w 2647519"/>
                          <a:gd name="connsiteY202" fmla="*/ 2158364 h 2612594"/>
                          <a:gd name="connsiteX203" fmla="*/ 334493 w 2647519"/>
                          <a:gd name="connsiteY203" fmla="*/ 2131694 h 2612594"/>
                          <a:gd name="connsiteX204" fmla="*/ 2432850 w 2647519"/>
                          <a:gd name="connsiteY204" fmla="*/ 1980247 h 2612594"/>
                          <a:gd name="connsiteX205" fmla="*/ 2432367 w 2647519"/>
                          <a:gd name="connsiteY205" fmla="*/ 1980454 h 2612594"/>
                          <a:gd name="connsiteX206" fmla="*/ 2421964 w 2647519"/>
                          <a:gd name="connsiteY206" fmla="*/ 2005422 h 2612594"/>
                          <a:gd name="connsiteX207" fmla="*/ 2422850 w 2647519"/>
                          <a:gd name="connsiteY207" fmla="*/ 1860918 h 2612594"/>
                          <a:gd name="connsiteX208" fmla="*/ 2397608 w 2647519"/>
                          <a:gd name="connsiteY208" fmla="*/ 1897379 h 2612594"/>
                          <a:gd name="connsiteX209" fmla="*/ 2385225 w 2647519"/>
                          <a:gd name="connsiteY209" fmla="*/ 1920239 h 2612594"/>
                          <a:gd name="connsiteX210" fmla="*/ 2372843 w 2647519"/>
                          <a:gd name="connsiteY210" fmla="*/ 1941194 h 2612594"/>
                          <a:gd name="connsiteX211" fmla="*/ 2343315 w 2647519"/>
                          <a:gd name="connsiteY211" fmla="*/ 1980247 h 2612594"/>
                          <a:gd name="connsiteX212" fmla="*/ 2317598 w 2647519"/>
                          <a:gd name="connsiteY212" fmla="*/ 2019299 h 2612594"/>
                          <a:gd name="connsiteX213" fmla="*/ 2294738 w 2647519"/>
                          <a:gd name="connsiteY213" fmla="*/ 2050732 h 2612594"/>
                          <a:gd name="connsiteX214" fmla="*/ 2292832 w 2647519"/>
                          <a:gd name="connsiteY214" fmla="*/ 2051897 h 2612594"/>
                          <a:gd name="connsiteX215" fmla="*/ 2291272 w 2647519"/>
                          <a:gd name="connsiteY215" fmla="*/ 2054208 h 2612594"/>
                          <a:gd name="connsiteX216" fmla="*/ 2293785 w 2647519"/>
                          <a:gd name="connsiteY216" fmla="*/ 2052637 h 2612594"/>
                          <a:gd name="connsiteX217" fmla="*/ 2316645 w 2647519"/>
                          <a:gd name="connsiteY217" fmla="*/ 2021205 h 2612594"/>
                          <a:gd name="connsiteX218" fmla="*/ 2342363 w 2647519"/>
                          <a:gd name="connsiteY218" fmla="*/ 1982152 h 2612594"/>
                          <a:gd name="connsiteX219" fmla="*/ 2371890 w 2647519"/>
                          <a:gd name="connsiteY219" fmla="*/ 1943100 h 2612594"/>
                          <a:gd name="connsiteX220" fmla="*/ 2384273 w 2647519"/>
                          <a:gd name="connsiteY220" fmla="*/ 1922145 h 2612594"/>
                          <a:gd name="connsiteX221" fmla="*/ 2396655 w 2647519"/>
                          <a:gd name="connsiteY221" fmla="*/ 1899285 h 2612594"/>
                          <a:gd name="connsiteX222" fmla="*/ 2422373 w 2647519"/>
                          <a:gd name="connsiteY222" fmla="*/ 1862137 h 2612594"/>
                          <a:gd name="connsiteX223" fmla="*/ 2521433 w 2647519"/>
                          <a:gd name="connsiteY223" fmla="*/ 1847850 h 2612594"/>
                          <a:gd name="connsiteX224" fmla="*/ 2509050 w 2647519"/>
                          <a:gd name="connsiteY224" fmla="*/ 1884997 h 2612594"/>
                          <a:gd name="connsiteX225" fmla="*/ 2487143 w 2647519"/>
                          <a:gd name="connsiteY225" fmla="*/ 1925002 h 2612594"/>
                          <a:gd name="connsiteX226" fmla="*/ 2465235 w 2647519"/>
                          <a:gd name="connsiteY226" fmla="*/ 1965960 h 2612594"/>
                          <a:gd name="connsiteX227" fmla="*/ 2445233 w 2647519"/>
                          <a:gd name="connsiteY227" fmla="*/ 1991677 h 2612594"/>
                          <a:gd name="connsiteX228" fmla="*/ 2458568 w 2647519"/>
                          <a:gd name="connsiteY228" fmla="*/ 1965007 h 2612594"/>
                          <a:gd name="connsiteX229" fmla="*/ 2469998 w 2647519"/>
                          <a:gd name="connsiteY229" fmla="*/ 1938337 h 2612594"/>
                          <a:gd name="connsiteX230" fmla="*/ 2478570 w 2647519"/>
                          <a:gd name="connsiteY230" fmla="*/ 1924050 h 2612594"/>
                          <a:gd name="connsiteX231" fmla="*/ 2490000 w 2647519"/>
                          <a:gd name="connsiteY231" fmla="*/ 1905000 h 2612594"/>
                          <a:gd name="connsiteX232" fmla="*/ 2500478 w 2647519"/>
                          <a:gd name="connsiteY232" fmla="*/ 1885950 h 2612594"/>
                          <a:gd name="connsiteX233" fmla="*/ 2521433 w 2647519"/>
                          <a:gd name="connsiteY233" fmla="*/ 1847850 h 2612594"/>
                          <a:gd name="connsiteX234" fmla="*/ 2459780 w 2647519"/>
                          <a:gd name="connsiteY234" fmla="*/ 1766202 h 2612594"/>
                          <a:gd name="connsiteX235" fmla="*/ 2436660 w 2647519"/>
                          <a:gd name="connsiteY235" fmla="*/ 1806892 h 2612594"/>
                          <a:gd name="connsiteX236" fmla="*/ 2436235 w 2647519"/>
                          <a:gd name="connsiteY236" fmla="*/ 1807870 h 2612594"/>
                          <a:gd name="connsiteX237" fmla="*/ 2459520 w 2647519"/>
                          <a:gd name="connsiteY237" fmla="*/ 1766887 h 2612594"/>
                          <a:gd name="connsiteX238" fmla="*/ 2472460 w 2647519"/>
                          <a:gd name="connsiteY238" fmla="*/ 1674043 h 2612594"/>
                          <a:gd name="connsiteX239" fmla="*/ 2444672 w 2647519"/>
                          <a:gd name="connsiteY239" fmla="*/ 1749965 h 2612594"/>
                          <a:gd name="connsiteX240" fmla="*/ 2386218 w 2647519"/>
                          <a:gd name="connsiteY240" fmla="*/ 1869449 h 2612594"/>
                          <a:gd name="connsiteX241" fmla="*/ 2377660 w 2647519"/>
                          <a:gd name="connsiteY241" fmla="*/ 1882980 h 2612594"/>
                          <a:gd name="connsiteX242" fmla="*/ 2377605 w 2647519"/>
                          <a:gd name="connsiteY242" fmla="*/ 1883092 h 2612594"/>
                          <a:gd name="connsiteX243" fmla="*/ 2357602 w 2647519"/>
                          <a:gd name="connsiteY243" fmla="*/ 1917382 h 2612594"/>
                          <a:gd name="connsiteX244" fmla="*/ 2337600 w 2647519"/>
                          <a:gd name="connsiteY244" fmla="*/ 1954530 h 2612594"/>
                          <a:gd name="connsiteX245" fmla="*/ 2314740 w 2647519"/>
                          <a:gd name="connsiteY245" fmla="*/ 1983105 h 2612594"/>
                          <a:gd name="connsiteX246" fmla="*/ 2295690 w 2647519"/>
                          <a:gd name="connsiteY246" fmla="*/ 2015490 h 2612594"/>
                          <a:gd name="connsiteX247" fmla="*/ 2183295 w 2647519"/>
                          <a:gd name="connsiteY247" fmla="*/ 2142172 h 2612594"/>
                          <a:gd name="connsiteX248" fmla="*/ 2146147 w 2647519"/>
                          <a:gd name="connsiteY248" fmla="*/ 2173605 h 2612594"/>
                          <a:gd name="connsiteX249" fmla="*/ 2142583 w 2647519"/>
                          <a:gd name="connsiteY249" fmla="*/ 2176315 h 2612594"/>
                          <a:gd name="connsiteX250" fmla="*/ 2141046 w 2647519"/>
                          <a:gd name="connsiteY250" fmla="*/ 2177871 h 2612594"/>
                          <a:gd name="connsiteX251" fmla="*/ 2125512 w 2647519"/>
                          <a:gd name="connsiteY251" fmla="*/ 2190534 h 2612594"/>
                          <a:gd name="connsiteX252" fmla="*/ 2112810 w 2647519"/>
                          <a:gd name="connsiteY252" fmla="*/ 2205037 h 2612594"/>
                          <a:gd name="connsiteX253" fmla="*/ 2066137 w 2647519"/>
                          <a:gd name="connsiteY253" fmla="*/ 2240280 h 2612594"/>
                          <a:gd name="connsiteX254" fmla="*/ 2058824 w 2647519"/>
                          <a:gd name="connsiteY254" fmla="*/ 2244900 h 2612594"/>
                          <a:gd name="connsiteX255" fmla="*/ 2038960 w 2647519"/>
                          <a:gd name="connsiteY255" fmla="*/ 2261093 h 2612594"/>
                          <a:gd name="connsiteX256" fmla="*/ 2036092 w 2647519"/>
                          <a:gd name="connsiteY256" fmla="*/ 2262956 h 2612594"/>
                          <a:gd name="connsiteX257" fmla="*/ 2031847 w 2647519"/>
                          <a:gd name="connsiteY257" fmla="*/ 2266950 h 2612594"/>
                          <a:gd name="connsiteX258" fmla="*/ 1994700 w 2647519"/>
                          <a:gd name="connsiteY258" fmla="*/ 2291715 h 2612594"/>
                          <a:gd name="connsiteX259" fmla="*/ 1957552 w 2647519"/>
                          <a:gd name="connsiteY259" fmla="*/ 2314575 h 2612594"/>
                          <a:gd name="connsiteX260" fmla="*/ 1953300 w 2647519"/>
                          <a:gd name="connsiteY260" fmla="*/ 2316730 h 2612594"/>
                          <a:gd name="connsiteX261" fmla="*/ 1928148 w 2647519"/>
                          <a:gd name="connsiteY261" fmla="*/ 2333067 h 2612594"/>
                          <a:gd name="connsiteX262" fmla="*/ 1920351 w 2647519"/>
                          <a:gd name="connsiteY262" fmla="*/ 2337000 h 2612594"/>
                          <a:gd name="connsiteX263" fmla="*/ 1912785 w 2647519"/>
                          <a:gd name="connsiteY263" fmla="*/ 2342197 h 2612594"/>
                          <a:gd name="connsiteX264" fmla="*/ 1887067 w 2647519"/>
                          <a:gd name="connsiteY264" fmla="*/ 2356485 h 2612594"/>
                          <a:gd name="connsiteX265" fmla="*/ 1863038 w 2647519"/>
                          <a:gd name="connsiteY265" fmla="*/ 2365909 h 2612594"/>
                          <a:gd name="connsiteX266" fmla="*/ 1809483 w 2647519"/>
                          <a:gd name="connsiteY266" fmla="*/ 2392922 h 2612594"/>
                          <a:gd name="connsiteX267" fmla="*/ 1683836 w 2647519"/>
                          <a:gd name="connsiteY267" fmla="*/ 2439784 h 2612594"/>
                          <a:gd name="connsiteX268" fmla="*/ 1596280 w 2647519"/>
                          <a:gd name="connsiteY268" fmla="*/ 2462297 h 2612594"/>
                          <a:gd name="connsiteX269" fmla="*/ 1667040 w 2647519"/>
                          <a:gd name="connsiteY269" fmla="*/ 2448877 h 2612594"/>
                          <a:gd name="connsiteX270" fmla="*/ 1680375 w 2647519"/>
                          <a:gd name="connsiteY270" fmla="*/ 2446019 h 2612594"/>
                          <a:gd name="connsiteX271" fmla="*/ 1723237 w 2647519"/>
                          <a:gd name="connsiteY271" fmla="*/ 2430779 h 2612594"/>
                          <a:gd name="connsiteX272" fmla="*/ 1749907 w 2647519"/>
                          <a:gd name="connsiteY272" fmla="*/ 2422207 h 2612594"/>
                          <a:gd name="connsiteX273" fmla="*/ 1792770 w 2647519"/>
                          <a:gd name="connsiteY273" fmla="*/ 2400299 h 2612594"/>
                          <a:gd name="connsiteX274" fmla="*/ 1841347 w 2647519"/>
                          <a:gd name="connsiteY274" fmla="*/ 2383154 h 2612594"/>
                          <a:gd name="connsiteX275" fmla="*/ 1872470 w 2647519"/>
                          <a:gd name="connsiteY275" fmla="*/ 2370949 h 2612594"/>
                          <a:gd name="connsiteX276" fmla="*/ 1886115 w 2647519"/>
                          <a:gd name="connsiteY276" fmla="*/ 2363152 h 2612594"/>
                          <a:gd name="connsiteX277" fmla="*/ 1898496 w 2647519"/>
                          <a:gd name="connsiteY277" fmla="*/ 2359343 h 2612594"/>
                          <a:gd name="connsiteX278" fmla="*/ 1915642 w 2647519"/>
                          <a:gd name="connsiteY278" fmla="*/ 2349817 h 2612594"/>
                          <a:gd name="connsiteX279" fmla="*/ 1920147 w 2647519"/>
                          <a:gd name="connsiteY279" fmla="*/ 2346686 h 2612594"/>
                          <a:gd name="connsiteX280" fmla="*/ 1931835 w 2647519"/>
                          <a:gd name="connsiteY280" fmla="*/ 2335530 h 2612594"/>
                          <a:gd name="connsiteX281" fmla="*/ 1957552 w 2647519"/>
                          <a:gd name="connsiteY281" fmla="*/ 2320290 h 2612594"/>
                          <a:gd name="connsiteX282" fmla="*/ 1986810 w 2647519"/>
                          <a:gd name="connsiteY282" fmla="*/ 2305948 h 2612594"/>
                          <a:gd name="connsiteX283" fmla="*/ 1997557 w 2647519"/>
                          <a:gd name="connsiteY283" fmla="*/ 2299334 h 2612594"/>
                          <a:gd name="connsiteX284" fmla="*/ 2034705 w 2647519"/>
                          <a:gd name="connsiteY284" fmla="*/ 2274569 h 2612594"/>
                          <a:gd name="connsiteX285" fmla="*/ 2050897 w 2647519"/>
                          <a:gd name="connsiteY285" fmla="*/ 2259329 h 2612594"/>
                          <a:gd name="connsiteX286" fmla="*/ 2068995 w 2647519"/>
                          <a:gd name="connsiteY286" fmla="*/ 2247899 h 2612594"/>
                          <a:gd name="connsiteX287" fmla="*/ 2115667 w 2647519"/>
                          <a:gd name="connsiteY287" fmla="*/ 2212657 h 2612594"/>
                          <a:gd name="connsiteX288" fmla="*/ 2149005 w 2647519"/>
                          <a:gd name="connsiteY288" fmla="*/ 2181224 h 2612594"/>
                          <a:gd name="connsiteX289" fmla="*/ 2186152 w 2647519"/>
                          <a:gd name="connsiteY289" fmla="*/ 2149792 h 2612594"/>
                          <a:gd name="connsiteX290" fmla="*/ 2298547 w 2647519"/>
                          <a:gd name="connsiteY290" fmla="*/ 2023109 h 2612594"/>
                          <a:gd name="connsiteX291" fmla="*/ 2314015 w 2647519"/>
                          <a:gd name="connsiteY291" fmla="*/ 1996814 h 2612594"/>
                          <a:gd name="connsiteX292" fmla="*/ 2314740 w 2647519"/>
                          <a:gd name="connsiteY292" fmla="*/ 1994534 h 2612594"/>
                          <a:gd name="connsiteX293" fmla="*/ 2339505 w 2647519"/>
                          <a:gd name="connsiteY293" fmla="*/ 1956434 h 2612594"/>
                          <a:gd name="connsiteX294" fmla="*/ 2347125 w 2647519"/>
                          <a:gd name="connsiteY294" fmla="*/ 1945004 h 2612594"/>
                          <a:gd name="connsiteX295" fmla="*/ 2357257 w 2647519"/>
                          <a:gd name="connsiteY295" fmla="*/ 1930951 h 2612594"/>
                          <a:gd name="connsiteX296" fmla="*/ 2360460 w 2647519"/>
                          <a:gd name="connsiteY296" fmla="*/ 1925002 h 2612594"/>
                          <a:gd name="connsiteX297" fmla="*/ 2380462 w 2647519"/>
                          <a:gd name="connsiteY297" fmla="*/ 1890712 h 2612594"/>
                          <a:gd name="connsiteX298" fmla="*/ 2419515 w 2647519"/>
                          <a:gd name="connsiteY298" fmla="*/ 1809749 h 2612594"/>
                          <a:gd name="connsiteX299" fmla="*/ 2457615 w 2647519"/>
                          <a:gd name="connsiteY299" fmla="*/ 1723072 h 2612594"/>
                          <a:gd name="connsiteX300" fmla="*/ 2468807 w 2647519"/>
                          <a:gd name="connsiteY300" fmla="*/ 1687829 h 2612594"/>
                          <a:gd name="connsiteX301" fmla="*/ 2576677 w 2647519"/>
                          <a:gd name="connsiteY301" fmla="*/ 1589722 h 2612594"/>
                          <a:gd name="connsiteX302" fmla="*/ 2573820 w 2647519"/>
                          <a:gd name="connsiteY302" fmla="*/ 1591627 h 2612594"/>
                          <a:gd name="connsiteX303" fmla="*/ 2573820 w 2647519"/>
                          <a:gd name="connsiteY303" fmla="*/ 1591627 h 2612594"/>
                          <a:gd name="connsiteX304" fmla="*/ 2585674 w 2647519"/>
                          <a:gd name="connsiteY304" fmla="*/ 1533271 h 2612594"/>
                          <a:gd name="connsiteX305" fmla="*/ 2585332 w 2647519"/>
                          <a:gd name="connsiteY305" fmla="*/ 1534956 h 2612594"/>
                          <a:gd name="connsiteX306" fmla="*/ 2588107 w 2647519"/>
                          <a:gd name="connsiteY306" fmla="*/ 1538287 h 2612594"/>
                          <a:gd name="connsiteX307" fmla="*/ 2596680 w 2647519"/>
                          <a:gd name="connsiteY307" fmla="*/ 1547812 h 2612594"/>
                          <a:gd name="connsiteX308" fmla="*/ 2602395 w 2647519"/>
                          <a:gd name="connsiteY308" fmla="*/ 1544002 h 2612594"/>
                          <a:gd name="connsiteX309" fmla="*/ 2602539 w 2647519"/>
                          <a:gd name="connsiteY309" fmla="*/ 1543271 h 2612594"/>
                          <a:gd name="connsiteX310" fmla="*/ 2598585 w 2647519"/>
                          <a:gd name="connsiteY310" fmla="*/ 1545907 h 2612594"/>
                          <a:gd name="connsiteX311" fmla="*/ 2589060 w 2647519"/>
                          <a:gd name="connsiteY311" fmla="*/ 1537334 h 2612594"/>
                          <a:gd name="connsiteX312" fmla="*/ 2577184 w 2647519"/>
                          <a:gd name="connsiteY312" fmla="*/ 1425070 h 2612594"/>
                          <a:gd name="connsiteX313" fmla="*/ 2576519 w 2647519"/>
                          <a:gd name="connsiteY313" fmla="*/ 1425107 h 2612594"/>
                          <a:gd name="connsiteX314" fmla="*/ 2575314 w 2647519"/>
                          <a:gd name="connsiteY314" fmla="*/ 1425174 h 2612594"/>
                          <a:gd name="connsiteX315" fmla="*/ 2575725 w 2647519"/>
                          <a:gd name="connsiteY315" fmla="*/ 1429702 h 2612594"/>
                          <a:gd name="connsiteX316" fmla="*/ 2574773 w 2647519"/>
                          <a:gd name="connsiteY316" fmla="*/ 1453515 h 2612594"/>
                          <a:gd name="connsiteX317" fmla="*/ 2570963 w 2647519"/>
                          <a:gd name="connsiteY317" fmla="*/ 1467802 h 2612594"/>
                          <a:gd name="connsiteX318" fmla="*/ 2548103 w 2647519"/>
                          <a:gd name="connsiteY318" fmla="*/ 1503997 h 2612594"/>
                          <a:gd name="connsiteX319" fmla="*/ 2542388 w 2647519"/>
                          <a:gd name="connsiteY319" fmla="*/ 1535430 h 2612594"/>
                          <a:gd name="connsiteX320" fmla="*/ 2536673 w 2647519"/>
                          <a:gd name="connsiteY320" fmla="*/ 1545907 h 2612594"/>
                          <a:gd name="connsiteX321" fmla="*/ 2527148 w 2647519"/>
                          <a:gd name="connsiteY321" fmla="*/ 1591627 h 2612594"/>
                          <a:gd name="connsiteX322" fmla="*/ 2516670 w 2647519"/>
                          <a:gd name="connsiteY322" fmla="*/ 1627822 h 2612594"/>
                          <a:gd name="connsiteX323" fmla="*/ 2505240 w 2647519"/>
                          <a:gd name="connsiteY323" fmla="*/ 1663065 h 2612594"/>
                          <a:gd name="connsiteX324" fmla="*/ 2498573 w 2647519"/>
                          <a:gd name="connsiteY324" fmla="*/ 1690687 h 2612594"/>
                          <a:gd name="connsiteX325" fmla="*/ 2490953 w 2647519"/>
                          <a:gd name="connsiteY325" fmla="*/ 1719262 h 2612594"/>
                          <a:gd name="connsiteX326" fmla="*/ 2497030 w 2647519"/>
                          <a:gd name="connsiteY326" fmla="*/ 1709810 h 2612594"/>
                          <a:gd name="connsiteX327" fmla="*/ 2502383 w 2647519"/>
                          <a:gd name="connsiteY327" fmla="*/ 1689734 h 2612594"/>
                          <a:gd name="connsiteX328" fmla="*/ 2507145 w 2647519"/>
                          <a:gd name="connsiteY328" fmla="*/ 1661159 h 2612594"/>
                          <a:gd name="connsiteX329" fmla="*/ 2518575 w 2647519"/>
                          <a:gd name="connsiteY329" fmla="*/ 1625917 h 2612594"/>
                          <a:gd name="connsiteX330" fmla="*/ 2529053 w 2647519"/>
                          <a:gd name="connsiteY330" fmla="*/ 1589722 h 2612594"/>
                          <a:gd name="connsiteX331" fmla="*/ 2538578 w 2647519"/>
                          <a:gd name="connsiteY331" fmla="*/ 1544002 h 2612594"/>
                          <a:gd name="connsiteX332" fmla="*/ 2544293 w 2647519"/>
                          <a:gd name="connsiteY332" fmla="*/ 1533524 h 2612594"/>
                          <a:gd name="connsiteX333" fmla="*/ 2550008 w 2647519"/>
                          <a:gd name="connsiteY333" fmla="*/ 1502092 h 2612594"/>
                          <a:gd name="connsiteX334" fmla="*/ 2572868 w 2647519"/>
                          <a:gd name="connsiteY334" fmla="*/ 1465897 h 2612594"/>
                          <a:gd name="connsiteX335" fmla="*/ 2557628 w 2647519"/>
                          <a:gd name="connsiteY335" fmla="*/ 1539239 h 2612594"/>
                          <a:gd name="connsiteX336" fmla="*/ 2546198 w 2647519"/>
                          <a:gd name="connsiteY336" fmla="*/ 1600199 h 2612594"/>
                          <a:gd name="connsiteX337" fmla="*/ 2520480 w 2647519"/>
                          <a:gd name="connsiteY337" fmla="*/ 1678304 h 2612594"/>
                          <a:gd name="connsiteX338" fmla="*/ 2515393 w 2647519"/>
                          <a:gd name="connsiteY338" fmla="*/ 1686218 h 2612594"/>
                          <a:gd name="connsiteX339" fmla="*/ 2513218 w 2647519"/>
                          <a:gd name="connsiteY339" fmla="*/ 1698069 h 2612594"/>
                          <a:gd name="connsiteX340" fmla="*/ 2506193 w 2647519"/>
                          <a:gd name="connsiteY340" fmla="*/ 1718310 h 2612594"/>
                          <a:gd name="connsiteX341" fmla="*/ 2479523 w 2647519"/>
                          <a:gd name="connsiteY341" fmla="*/ 1776412 h 2612594"/>
                          <a:gd name="connsiteX342" fmla="*/ 2467140 w 2647519"/>
                          <a:gd name="connsiteY342" fmla="*/ 1806892 h 2612594"/>
                          <a:gd name="connsiteX343" fmla="*/ 2459520 w 2647519"/>
                          <a:gd name="connsiteY343" fmla="*/ 1823085 h 2612594"/>
                          <a:gd name="connsiteX344" fmla="*/ 2449995 w 2647519"/>
                          <a:gd name="connsiteY344" fmla="*/ 1840230 h 2612594"/>
                          <a:gd name="connsiteX345" fmla="*/ 2424278 w 2647519"/>
                          <a:gd name="connsiteY345" fmla="*/ 1885950 h 2612594"/>
                          <a:gd name="connsiteX346" fmla="*/ 2396655 w 2647519"/>
                          <a:gd name="connsiteY346" fmla="*/ 1930717 h 2612594"/>
                          <a:gd name="connsiteX347" fmla="*/ 2361413 w 2647519"/>
                          <a:gd name="connsiteY347" fmla="*/ 1990725 h 2612594"/>
                          <a:gd name="connsiteX348" fmla="*/ 2322360 w 2647519"/>
                          <a:gd name="connsiteY348" fmla="*/ 2049780 h 2612594"/>
                          <a:gd name="connsiteX349" fmla="*/ 2296643 w 2647519"/>
                          <a:gd name="connsiteY349" fmla="*/ 2083117 h 2612594"/>
                          <a:gd name="connsiteX350" fmla="*/ 2269020 w 2647519"/>
                          <a:gd name="connsiteY350" fmla="*/ 2115502 h 2612594"/>
                          <a:gd name="connsiteX351" fmla="*/ 2259495 w 2647519"/>
                          <a:gd name="connsiteY351" fmla="*/ 2128837 h 2612594"/>
                          <a:gd name="connsiteX352" fmla="*/ 2249018 w 2647519"/>
                          <a:gd name="connsiteY352" fmla="*/ 2142172 h 2612594"/>
                          <a:gd name="connsiteX353" fmla="*/ 2232825 w 2647519"/>
                          <a:gd name="connsiteY353" fmla="*/ 2155507 h 2612594"/>
                          <a:gd name="connsiteX354" fmla="*/ 2206342 w 2647519"/>
                          <a:gd name="connsiteY354" fmla="*/ 2184829 h 2612594"/>
                          <a:gd name="connsiteX355" fmla="*/ 2207107 w 2647519"/>
                          <a:gd name="connsiteY355" fmla="*/ 2187892 h 2612594"/>
                          <a:gd name="connsiteX356" fmla="*/ 2179485 w 2647519"/>
                          <a:gd name="connsiteY356" fmla="*/ 2216467 h 2612594"/>
                          <a:gd name="connsiteX357" fmla="*/ 2149957 w 2647519"/>
                          <a:gd name="connsiteY357" fmla="*/ 2237422 h 2612594"/>
                          <a:gd name="connsiteX358" fmla="*/ 2126145 w 2647519"/>
                          <a:gd name="connsiteY358" fmla="*/ 2256472 h 2612594"/>
                          <a:gd name="connsiteX359" fmla="*/ 2103587 w 2647519"/>
                          <a:gd name="connsiteY359" fmla="*/ 2272957 h 2612594"/>
                          <a:gd name="connsiteX360" fmla="*/ 2107095 w 2647519"/>
                          <a:gd name="connsiteY360" fmla="*/ 2272665 h 2612594"/>
                          <a:gd name="connsiteX361" fmla="*/ 2131860 w 2647519"/>
                          <a:gd name="connsiteY361" fmla="*/ 2254567 h 2612594"/>
                          <a:gd name="connsiteX362" fmla="*/ 2155673 w 2647519"/>
                          <a:gd name="connsiteY362" fmla="*/ 2235517 h 2612594"/>
                          <a:gd name="connsiteX363" fmla="*/ 2185200 w 2647519"/>
                          <a:gd name="connsiteY363" fmla="*/ 2214562 h 2612594"/>
                          <a:gd name="connsiteX364" fmla="*/ 2212823 w 2647519"/>
                          <a:gd name="connsiteY364" fmla="*/ 2185987 h 2612594"/>
                          <a:gd name="connsiteX365" fmla="*/ 2211870 w 2647519"/>
                          <a:gd name="connsiteY365" fmla="*/ 2182177 h 2612594"/>
                          <a:gd name="connsiteX366" fmla="*/ 2238540 w 2647519"/>
                          <a:gd name="connsiteY366" fmla="*/ 2152650 h 2612594"/>
                          <a:gd name="connsiteX367" fmla="*/ 2254733 w 2647519"/>
                          <a:gd name="connsiteY367" fmla="*/ 2139315 h 2612594"/>
                          <a:gd name="connsiteX368" fmla="*/ 2265210 w 2647519"/>
                          <a:gd name="connsiteY368" fmla="*/ 2125980 h 2612594"/>
                          <a:gd name="connsiteX369" fmla="*/ 2274735 w 2647519"/>
                          <a:gd name="connsiteY369" fmla="*/ 2112645 h 2612594"/>
                          <a:gd name="connsiteX370" fmla="*/ 2302358 w 2647519"/>
                          <a:gd name="connsiteY370" fmla="*/ 2080260 h 2612594"/>
                          <a:gd name="connsiteX371" fmla="*/ 2328075 w 2647519"/>
                          <a:gd name="connsiteY371" fmla="*/ 2046922 h 2612594"/>
                          <a:gd name="connsiteX372" fmla="*/ 2367128 w 2647519"/>
                          <a:gd name="connsiteY372" fmla="*/ 1987867 h 2612594"/>
                          <a:gd name="connsiteX373" fmla="*/ 2402370 w 2647519"/>
                          <a:gd name="connsiteY373" fmla="*/ 1927860 h 2612594"/>
                          <a:gd name="connsiteX374" fmla="*/ 2429993 w 2647519"/>
                          <a:gd name="connsiteY374" fmla="*/ 1883092 h 2612594"/>
                          <a:gd name="connsiteX375" fmla="*/ 2455710 w 2647519"/>
                          <a:gd name="connsiteY375" fmla="*/ 1837372 h 2612594"/>
                          <a:gd name="connsiteX376" fmla="*/ 2465235 w 2647519"/>
                          <a:gd name="connsiteY376" fmla="*/ 1820227 h 2612594"/>
                          <a:gd name="connsiteX377" fmla="*/ 2472855 w 2647519"/>
                          <a:gd name="connsiteY377" fmla="*/ 1804035 h 2612594"/>
                          <a:gd name="connsiteX378" fmla="*/ 2485238 w 2647519"/>
                          <a:gd name="connsiteY378" fmla="*/ 1773555 h 2612594"/>
                          <a:gd name="connsiteX379" fmla="*/ 2511908 w 2647519"/>
                          <a:gd name="connsiteY379" fmla="*/ 1715452 h 2612594"/>
                          <a:gd name="connsiteX380" fmla="*/ 2522385 w 2647519"/>
                          <a:gd name="connsiteY380" fmla="*/ 1676400 h 2612594"/>
                          <a:gd name="connsiteX381" fmla="*/ 2548103 w 2647519"/>
                          <a:gd name="connsiteY381" fmla="*/ 1598295 h 2612594"/>
                          <a:gd name="connsiteX382" fmla="*/ 2559533 w 2647519"/>
                          <a:gd name="connsiteY382" fmla="*/ 1537335 h 2612594"/>
                          <a:gd name="connsiteX383" fmla="*/ 2574773 w 2647519"/>
                          <a:gd name="connsiteY383" fmla="*/ 1463992 h 2612594"/>
                          <a:gd name="connsiteX384" fmla="*/ 2578209 w 2647519"/>
                          <a:gd name="connsiteY384" fmla="*/ 1451109 h 2612594"/>
                          <a:gd name="connsiteX385" fmla="*/ 2575725 w 2647519"/>
                          <a:gd name="connsiteY385" fmla="*/ 1450657 h 2612594"/>
                          <a:gd name="connsiteX386" fmla="*/ 2576677 w 2647519"/>
                          <a:gd name="connsiteY386" fmla="*/ 1426845 h 2612594"/>
                          <a:gd name="connsiteX387" fmla="*/ 2597632 w 2647519"/>
                          <a:gd name="connsiteY387" fmla="*/ 1404937 h 2612594"/>
                          <a:gd name="connsiteX388" fmla="*/ 2586541 w 2647519"/>
                          <a:gd name="connsiteY388" fmla="*/ 1451152 h 2612594"/>
                          <a:gd name="connsiteX389" fmla="*/ 2586542 w 2647519"/>
                          <a:gd name="connsiteY389" fmla="*/ 1451152 h 2612594"/>
                          <a:gd name="connsiteX390" fmla="*/ 2597633 w 2647519"/>
                          <a:gd name="connsiteY390" fmla="*/ 1404938 h 2612594"/>
                          <a:gd name="connsiteX391" fmla="*/ 2606205 w 2647519"/>
                          <a:gd name="connsiteY391" fmla="*/ 1395412 h 2612594"/>
                          <a:gd name="connsiteX392" fmla="*/ 2600490 w 2647519"/>
                          <a:gd name="connsiteY392" fmla="*/ 1407795 h 2612594"/>
                          <a:gd name="connsiteX393" fmla="*/ 2599181 w 2647519"/>
                          <a:gd name="connsiteY393" fmla="*/ 1433750 h 2612594"/>
                          <a:gd name="connsiteX394" fmla="*/ 2598585 w 2647519"/>
                          <a:gd name="connsiteY394" fmla="*/ 1458277 h 2612594"/>
                          <a:gd name="connsiteX395" fmla="*/ 2589060 w 2647519"/>
                          <a:gd name="connsiteY395" fmla="*/ 1487586 h 2612594"/>
                          <a:gd name="connsiteX396" fmla="*/ 2589060 w 2647519"/>
                          <a:gd name="connsiteY396" fmla="*/ 1490934 h 2612594"/>
                          <a:gd name="connsiteX397" fmla="*/ 2600490 w 2647519"/>
                          <a:gd name="connsiteY397" fmla="*/ 1458277 h 2612594"/>
                          <a:gd name="connsiteX398" fmla="*/ 2602395 w 2647519"/>
                          <a:gd name="connsiteY398" fmla="*/ 1407794 h 2612594"/>
                          <a:gd name="connsiteX399" fmla="*/ 2606836 w 2647519"/>
                          <a:gd name="connsiteY399" fmla="*/ 1398173 h 2612594"/>
                          <a:gd name="connsiteX400" fmla="*/ 2565247 w 2647519"/>
                          <a:gd name="connsiteY400" fmla="*/ 1354454 h 2612594"/>
                          <a:gd name="connsiteX401" fmla="*/ 2559006 w 2647519"/>
                          <a:gd name="connsiteY401" fmla="*/ 1369207 h 2612594"/>
                          <a:gd name="connsiteX402" fmla="*/ 2556675 w 2647519"/>
                          <a:gd name="connsiteY402" fmla="*/ 1390650 h 2612594"/>
                          <a:gd name="connsiteX403" fmla="*/ 2553670 w 2647519"/>
                          <a:gd name="connsiteY403" fmla="*/ 1380633 h 2612594"/>
                          <a:gd name="connsiteX404" fmla="*/ 2552571 w 2647519"/>
                          <a:gd name="connsiteY404" fmla="*/ 1382047 h 2612594"/>
                          <a:gd name="connsiteX405" fmla="*/ 2555723 w 2647519"/>
                          <a:gd name="connsiteY405" fmla="*/ 1392555 h 2612594"/>
                          <a:gd name="connsiteX406" fmla="*/ 2553818 w 2647519"/>
                          <a:gd name="connsiteY406" fmla="*/ 1407795 h 2612594"/>
                          <a:gd name="connsiteX407" fmla="*/ 2557628 w 2647519"/>
                          <a:gd name="connsiteY407" fmla="*/ 1420177 h 2612594"/>
                          <a:gd name="connsiteX408" fmla="*/ 2560581 w 2647519"/>
                          <a:gd name="connsiteY408" fmla="*/ 1420013 h 2612594"/>
                          <a:gd name="connsiteX409" fmla="*/ 2558580 w 2647519"/>
                          <a:gd name="connsiteY409" fmla="*/ 1413509 h 2612594"/>
                          <a:gd name="connsiteX410" fmla="*/ 2560485 w 2647519"/>
                          <a:gd name="connsiteY410" fmla="*/ 1398269 h 2612594"/>
                          <a:gd name="connsiteX411" fmla="*/ 2565247 w 2647519"/>
                          <a:gd name="connsiteY411" fmla="*/ 1354454 h 2612594"/>
                          <a:gd name="connsiteX412" fmla="*/ 2645258 w 2647519"/>
                          <a:gd name="connsiteY412" fmla="*/ 1328737 h 2612594"/>
                          <a:gd name="connsiteX413" fmla="*/ 2647163 w 2647519"/>
                          <a:gd name="connsiteY413" fmla="*/ 1329689 h 2612594"/>
                          <a:gd name="connsiteX414" fmla="*/ 2646210 w 2647519"/>
                          <a:gd name="connsiteY414" fmla="*/ 1369694 h 2612594"/>
                          <a:gd name="connsiteX415" fmla="*/ 2647163 w 2647519"/>
                          <a:gd name="connsiteY415" fmla="*/ 1397317 h 2612594"/>
                          <a:gd name="connsiteX416" fmla="*/ 2644305 w 2647519"/>
                          <a:gd name="connsiteY416" fmla="*/ 1447799 h 2612594"/>
                          <a:gd name="connsiteX417" fmla="*/ 2641448 w 2647519"/>
                          <a:gd name="connsiteY417" fmla="*/ 1476374 h 2612594"/>
                          <a:gd name="connsiteX418" fmla="*/ 2632875 w 2647519"/>
                          <a:gd name="connsiteY418" fmla="*/ 1518284 h 2612594"/>
                          <a:gd name="connsiteX419" fmla="*/ 2630018 w 2647519"/>
                          <a:gd name="connsiteY419" fmla="*/ 1553527 h 2612594"/>
                          <a:gd name="connsiteX420" fmla="*/ 2615730 w 2647519"/>
                          <a:gd name="connsiteY420" fmla="*/ 1618297 h 2612594"/>
                          <a:gd name="connsiteX421" fmla="*/ 2602395 w 2647519"/>
                          <a:gd name="connsiteY421" fmla="*/ 1674494 h 2612594"/>
                          <a:gd name="connsiteX422" fmla="*/ 2578583 w 2647519"/>
                          <a:gd name="connsiteY422" fmla="*/ 1684972 h 2612594"/>
                          <a:gd name="connsiteX423" fmla="*/ 2580488 w 2647519"/>
                          <a:gd name="connsiteY423" fmla="*/ 1679257 h 2612594"/>
                          <a:gd name="connsiteX424" fmla="*/ 2584298 w 2647519"/>
                          <a:gd name="connsiteY424" fmla="*/ 1639252 h 2612594"/>
                          <a:gd name="connsiteX425" fmla="*/ 2598585 w 2647519"/>
                          <a:gd name="connsiteY425" fmla="*/ 1597342 h 2612594"/>
                          <a:gd name="connsiteX426" fmla="*/ 2610015 w 2647519"/>
                          <a:gd name="connsiteY426" fmla="*/ 1590675 h 2612594"/>
                          <a:gd name="connsiteX427" fmla="*/ 2610015 w 2647519"/>
                          <a:gd name="connsiteY427" fmla="*/ 1590674 h 2612594"/>
                          <a:gd name="connsiteX428" fmla="*/ 2622398 w 2647519"/>
                          <a:gd name="connsiteY428" fmla="*/ 1518284 h 2612594"/>
                          <a:gd name="connsiteX429" fmla="*/ 2629065 w 2647519"/>
                          <a:gd name="connsiteY429" fmla="*/ 1483994 h 2612594"/>
                          <a:gd name="connsiteX430" fmla="*/ 2634780 w 2647519"/>
                          <a:gd name="connsiteY430" fmla="*/ 1448752 h 2612594"/>
                          <a:gd name="connsiteX431" fmla="*/ 2639543 w 2647519"/>
                          <a:gd name="connsiteY431" fmla="*/ 1415414 h 2612594"/>
                          <a:gd name="connsiteX432" fmla="*/ 2641448 w 2647519"/>
                          <a:gd name="connsiteY432" fmla="*/ 1383982 h 2612594"/>
                          <a:gd name="connsiteX433" fmla="*/ 2642400 w 2647519"/>
                          <a:gd name="connsiteY433" fmla="*/ 1357312 h 2612594"/>
                          <a:gd name="connsiteX434" fmla="*/ 2644305 w 2647519"/>
                          <a:gd name="connsiteY434" fmla="*/ 1343024 h 2612594"/>
                          <a:gd name="connsiteX435" fmla="*/ 2645258 w 2647519"/>
                          <a:gd name="connsiteY435" fmla="*/ 1328737 h 2612594"/>
                          <a:gd name="connsiteX436" fmla="*/ 134151 w 2647519"/>
                          <a:gd name="connsiteY436" fmla="*/ 887095 h 2612594"/>
                          <a:gd name="connsiteX437" fmla="*/ 134625 w 2647519"/>
                          <a:gd name="connsiteY437" fmla="*/ 887332 h 2612594"/>
                          <a:gd name="connsiteX438" fmla="*/ 134670 w 2647519"/>
                          <a:gd name="connsiteY438" fmla="*/ 887199 h 2612594"/>
                          <a:gd name="connsiteX439" fmla="*/ 191618 w 2647519"/>
                          <a:gd name="connsiteY439" fmla="*/ 750570 h 2612594"/>
                          <a:gd name="connsiteX440" fmla="*/ 170663 w 2647519"/>
                          <a:gd name="connsiteY440" fmla="*/ 789622 h 2612594"/>
                          <a:gd name="connsiteX441" fmla="*/ 153518 w 2647519"/>
                          <a:gd name="connsiteY441" fmla="*/ 803910 h 2612594"/>
                          <a:gd name="connsiteX442" fmla="*/ 153477 w 2647519"/>
                          <a:gd name="connsiteY442" fmla="*/ 804822 h 2612594"/>
                          <a:gd name="connsiteX443" fmla="*/ 151819 w 2647519"/>
                          <a:gd name="connsiteY443" fmla="*/ 841286 h 2612594"/>
                          <a:gd name="connsiteX444" fmla="*/ 151867 w 2647519"/>
                          <a:gd name="connsiteY444" fmla="*/ 841199 h 2612594"/>
                          <a:gd name="connsiteX445" fmla="*/ 153518 w 2647519"/>
                          <a:gd name="connsiteY445" fmla="*/ 804862 h 2612594"/>
                          <a:gd name="connsiteX446" fmla="*/ 170663 w 2647519"/>
                          <a:gd name="connsiteY446" fmla="*/ 790574 h 2612594"/>
                          <a:gd name="connsiteX447" fmla="*/ 191618 w 2647519"/>
                          <a:gd name="connsiteY447" fmla="*/ 751522 h 2612594"/>
                          <a:gd name="connsiteX448" fmla="*/ 192332 w 2647519"/>
                          <a:gd name="connsiteY448" fmla="*/ 751998 h 2612594"/>
                          <a:gd name="connsiteX449" fmla="*/ 192689 w 2647519"/>
                          <a:gd name="connsiteY449" fmla="*/ 751284 h 2612594"/>
                          <a:gd name="connsiteX450" fmla="*/ 203047 w 2647519"/>
                          <a:gd name="connsiteY450" fmla="*/ 667702 h 2612594"/>
                          <a:gd name="connsiteX451" fmla="*/ 189712 w 2647519"/>
                          <a:gd name="connsiteY451" fmla="*/ 677227 h 2612594"/>
                          <a:gd name="connsiteX452" fmla="*/ 169710 w 2647519"/>
                          <a:gd name="connsiteY452" fmla="*/ 719137 h 2612594"/>
                          <a:gd name="connsiteX453" fmla="*/ 174286 w 2647519"/>
                          <a:gd name="connsiteY453" fmla="*/ 722798 h 2612594"/>
                          <a:gd name="connsiteX454" fmla="*/ 174435 w 2647519"/>
                          <a:gd name="connsiteY454" fmla="*/ 722155 h 2612594"/>
                          <a:gd name="connsiteX455" fmla="*/ 170663 w 2647519"/>
                          <a:gd name="connsiteY455" fmla="*/ 719137 h 2612594"/>
                          <a:gd name="connsiteX456" fmla="*/ 190665 w 2647519"/>
                          <a:gd name="connsiteY456" fmla="*/ 677227 h 2612594"/>
                          <a:gd name="connsiteX457" fmla="*/ 202473 w 2647519"/>
                          <a:gd name="connsiteY457" fmla="*/ 668793 h 2612594"/>
                          <a:gd name="connsiteX458" fmla="*/ 276390 w 2647519"/>
                          <a:gd name="connsiteY458" fmla="*/ 613410 h 2612594"/>
                          <a:gd name="connsiteX459" fmla="*/ 275187 w 2647519"/>
                          <a:gd name="connsiteY459" fmla="*/ 614373 h 2612594"/>
                          <a:gd name="connsiteX460" fmla="*/ 270080 w 2647519"/>
                          <a:gd name="connsiteY460" fmla="*/ 634008 h 2612594"/>
                          <a:gd name="connsiteX461" fmla="*/ 266865 w 2647519"/>
                          <a:gd name="connsiteY461" fmla="*/ 643890 h 2612594"/>
                          <a:gd name="connsiteX462" fmla="*/ 179235 w 2647519"/>
                          <a:gd name="connsiteY462" fmla="*/ 803910 h 2612594"/>
                          <a:gd name="connsiteX463" fmla="*/ 166852 w 2647519"/>
                          <a:gd name="connsiteY463" fmla="*/ 842962 h 2612594"/>
                          <a:gd name="connsiteX464" fmla="*/ 155422 w 2647519"/>
                          <a:gd name="connsiteY464" fmla="*/ 882967 h 2612594"/>
                          <a:gd name="connsiteX465" fmla="*/ 130657 w 2647519"/>
                          <a:gd name="connsiteY465" fmla="*/ 966787 h 2612594"/>
                          <a:gd name="connsiteX466" fmla="*/ 114465 w 2647519"/>
                          <a:gd name="connsiteY466" fmla="*/ 1023937 h 2612594"/>
                          <a:gd name="connsiteX467" fmla="*/ 106845 w 2647519"/>
                          <a:gd name="connsiteY467" fmla="*/ 1066800 h 2612594"/>
                          <a:gd name="connsiteX468" fmla="*/ 103035 w 2647519"/>
                          <a:gd name="connsiteY468" fmla="*/ 1088707 h 2612594"/>
                          <a:gd name="connsiteX469" fmla="*/ 100177 w 2647519"/>
                          <a:gd name="connsiteY469" fmla="*/ 1110615 h 2612594"/>
                          <a:gd name="connsiteX470" fmla="*/ 91605 w 2647519"/>
                          <a:gd name="connsiteY470" fmla="*/ 1169670 h 2612594"/>
                          <a:gd name="connsiteX471" fmla="*/ 88747 w 2647519"/>
                          <a:gd name="connsiteY471" fmla="*/ 1205865 h 2612594"/>
                          <a:gd name="connsiteX472" fmla="*/ 93510 w 2647519"/>
                          <a:gd name="connsiteY472" fmla="*/ 1243965 h 2612594"/>
                          <a:gd name="connsiteX473" fmla="*/ 95742 w 2647519"/>
                          <a:gd name="connsiteY473" fmla="*/ 1223205 h 2612594"/>
                          <a:gd name="connsiteX474" fmla="*/ 95415 w 2647519"/>
                          <a:gd name="connsiteY474" fmla="*/ 1216342 h 2612594"/>
                          <a:gd name="connsiteX475" fmla="*/ 99225 w 2647519"/>
                          <a:gd name="connsiteY475" fmla="*/ 1176337 h 2612594"/>
                          <a:gd name="connsiteX476" fmla="*/ 107797 w 2647519"/>
                          <a:gd name="connsiteY476" fmla="*/ 1117282 h 2612594"/>
                          <a:gd name="connsiteX477" fmla="*/ 114596 w 2647519"/>
                          <a:gd name="connsiteY477" fmla="*/ 1109123 h 2612594"/>
                          <a:gd name="connsiteX478" fmla="*/ 124469 w 2647519"/>
                          <a:gd name="connsiteY478" fmla="*/ 1043051 h 2612594"/>
                          <a:gd name="connsiteX479" fmla="*/ 123990 w 2647519"/>
                          <a:gd name="connsiteY479" fmla="*/ 1031557 h 2612594"/>
                          <a:gd name="connsiteX480" fmla="*/ 133400 w 2647519"/>
                          <a:gd name="connsiteY480" fmla="*/ 1004580 h 2612594"/>
                          <a:gd name="connsiteX481" fmla="*/ 138999 w 2647519"/>
                          <a:gd name="connsiteY481" fmla="*/ 981931 h 2612594"/>
                          <a:gd name="connsiteX482" fmla="*/ 137325 w 2647519"/>
                          <a:gd name="connsiteY482" fmla="*/ 985837 h 2612594"/>
                          <a:gd name="connsiteX483" fmla="*/ 131610 w 2647519"/>
                          <a:gd name="connsiteY483" fmla="*/ 983932 h 2612594"/>
                          <a:gd name="connsiteX484" fmla="*/ 117322 w 2647519"/>
                          <a:gd name="connsiteY484" fmla="*/ 1024890 h 2612594"/>
                          <a:gd name="connsiteX485" fmla="*/ 118275 w 2647519"/>
                          <a:gd name="connsiteY485" fmla="*/ 1047750 h 2612594"/>
                          <a:gd name="connsiteX486" fmla="*/ 111607 w 2647519"/>
                          <a:gd name="connsiteY486" fmla="*/ 1091565 h 2612594"/>
                          <a:gd name="connsiteX487" fmla="*/ 110655 w 2647519"/>
                          <a:gd name="connsiteY487" fmla="*/ 1099185 h 2612594"/>
                          <a:gd name="connsiteX488" fmla="*/ 101130 w 2647519"/>
                          <a:gd name="connsiteY488" fmla="*/ 1110615 h 2612594"/>
                          <a:gd name="connsiteX489" fmla="*/ 103987 w 2647519"/>
                          <a:gd name="connsiteY489" fmla="*/ 1088707 h 2612594"/>
                          <a:gd name="connsiteX490" fmla="*/ 107797 w 2647519"/>
                          <a:gd name="connsiteY490" fmla="*/ 1066800 h 2612594"/>
                          <a:gd name="connsiteX491" fmla="*/ 115417 w 2647519"/>
                          <a:gd name="connsiteY491" fmla="*/ 1023937 h 2612594"/>
                          <a:gd name="connsiteX492" fmla="*/ 131610 w 2647519"/>
                          <a:gd name="connsiteY492" fmla="*/ 966787 h 2612594"/>
                          <a:gd name="connsiteX493" fmla="*/ 156375 w 2647519"/>
                          <a:gd name="connsiteY493" fmla="*/ 882967 h 2612594"/>
                          <a:gd name="connsiteX494" fmla="*/ 167805 w 2647519"/>
                          <a:gd name="connsiteY494" fmla="*/ 842962 h 2612594"/>
                          <a:gd name="connsiteX495" fmla="*/ 180187 w 2647519"/>
                          <a:gd name="connsiteY495" fmla="*/ 803910 h 2612594"/>
                          <a:gd name="connsiteX496" fmla="*/ 267817 w 2647519"/>
                          <a:gd name="connsiteY496" fmla="*/ 643890 h 2612594"/>
                          <a:gd name="connsiteX497" fmla="*/ 276390 w 2647519"/>
                          <a:gd name="connsiteY497" fmla="*/ 613410 h 2612594"/>
                          <a:gd name="connsiteX498" fmla="*/ 293536 w 2647519"/>
                          <a:gd name="connsiteY498" fmla="*/ 518160 h 2612594"/>
                          <a:gd name="connsiteX499" fmla="*/ 293535 w 2647519"/>
                          <a:gd name="connsiteY499" fmla="*/ 518160 h 2612594"/>
                          <a:gd name="connsiteX500" fmla="*/ 298297 w 2647519"/>
                          <a:gd name="connsiteY500" fmla="*/ 521970 h 2612594"/>
                          <a:gd name="connsiteX501" fmla="*/ 298297 w 2647519"/>
                          <a:gd name="connsiteY501" fmla="*/ 521969 h 2612594"/>
                          <a:gd name="connsiteX502" fmla="*/ 465169 w 2647519"/>
                          <a:gd name="connsiteY502" fmla="*/ 382550 h 2612594"/>
                          <a:gd name="connsiteX503" fmla="*/ 464986 w 2647519"/>
                          <a:gd name="connsiteY503" fmla="*/ 382696 h 2612594"/>
                          <a:gd name="connsiteX504" fmla="*/ 464430 w 2647519"/>
                          <a:gd name="connsiteY504" fmla="*/ 383325 h 2612594"/>
                          <a:gd name="connsiteX505" fmla="*/ 456651 w 2647519"/>
                          <a:gd name="connsiteY505" fmla="*/ 391477 h 2612594"/>
                          <a:gd name="connsiteX506" fmla="*/ 454684 w 2647519"/>
                          <a:gd name="connsiteY506" fmla="*/ 394338 h 2612594"/>
                          <a:gd name="connsiteX507" fmla="*/ 453399 w 2647519"/>
                          <a:gd name="connsiteY507" fmla="*/ 395790 h 2612594"/>
                          <a:gd name="connsiteX508" fmla="*/ 447840 w 2647519"/>
                          <a:gd name="connsiteY508" fmla="*/ 403860 h 2612594"/>
                          <a:gd name="connsiteX509" fmla="*/ 389738 w 2647519"/>
                          <a:gd name="connsiteY509" fmla="*/ 472440 h 2612594"/>
                          <a:gd name="connsiteX510" fmla="*/ 373545 w 2647519"/>
                          <a:gd name="connsiteY510" fmla="*/ 491490 h 2612594"/>
                          <a:gd name="connsiteX511" fmla="*/ 357353 w 2647519"/>
                          <a:gd name="connsiteY511" fmla="*/ 511492 h 2612594"/>
                          <a:gd name="connsiteX512" fmla="*/ 285752 w 2647519"/>
                          <a:gd name="connsiteY512" fmla="*/ 590631 h 2612594"/>
                          <a:gd name="connsiteX513" fmla="*/ 358305 w 2647519"/>
                          <a:gd name="connsiteY513" fmla="*/ 510540 h 2612594"/>
                          <a:gd name="connsiteX514" fmla="*/ 374497 w 2647519"/>
                          <a:gd name="connsiteY514" fmla="*/ 490537 h 2612594"/>
                          <a:gd name="connsiteX515" fmla="*/ 390690 w 2647519"/>
                          <a:gd name="connsiteY515" fmla="*/ 471487 h 2612594"/>
                          <a:gd name="connsiteX516" fmla="*/ 448792 w 2647519"/>
                          <a:gd name="connsiteY516" fmla="*/ 402907 h 2612594"/>
                          <a:gd name="connsiteX517" fmla="*/ 454684 w 2647519"/>
                          <a:gd name="connsiteY517" fmla="*/ 394338 h 2612594"/>
                          <a:gd name="connsiteX518" fmla="*/ 464430 w 2647519"/>
                          <a:gd name="connsiteY518" fmla="*/ 383325 h 2612594"/>
                          <a:gd name="connsiteX519" fmla="*/ 489348 w 2647519"/>
                          <a:gd name="connsiteY519" fmla="*/ 316869 h 2612594"/>
                          <a:gd name="connsiteX520" fmla="*/ 481127 w 2647519"/>
                          <a:gd name="connsiteY520" fmla="*/ 319733 h 2612594"/>
                          <a:gd name="connsiteX521" fmla="*/ 475013 w 2647519"/>
                          <a:gd name="connsiteY521" fmla="*/ 322003 h 2612594"/>
                          <a:gd name="connsiteX522" fmla="*/ 473558 w 2647519"/>
                          <a:gd name="connsiteY522" fmla="*/ 323849 h 2612594"/>
                          <a:gd name="connsiteX523" fmla="*/ 463080 w 2647519"/>
                          <a:gd name="connsiteY523" fmla="*/ 333374 h 2612594"/>
                          <a:gd name="connsiteX524" fmla="*/ 436410 w 2647519"/>
                          <a:gd name="connsiteY524" fmla="*/ 350519 h 2612594"/>
                          <a:gd name="connsiteX525" fmla="*/ 418313 w 2647519"/>
                          <a:gd name="connsiteY525" fmla="*/ 370522 h 2612594"/>
                          <a:gd name="connsiteX526" fmla="*/ 401168 w 2647519"/>
                          <a:gd name="connsiteY526" fmla="*/ 390524 h 2612594"/>
                          <a:gd name="connsiteX527" fmla="*/ 389738 w 2647519"/>
                          <a:gd name="connsiteY527" fmla="*/ 401002 h 2612594"/>
                          <a:gd name="connsiteX528" fmla="*/ 389350 w 2647519"/>
                          <a:gd name="connsiteY528" fmla="*/ 400516 h 2612594"/>
                          <a:gd name="connsiteX529" fmla="*/ 378546 w 2647519"/>
                          <a:gd name="connsiteY529" fmla="*/ 413504 h 2612594"/>
                          <a:gd name="connsiteX530" fmla="*/ 360210 w 2647519"/>
                          <a:gd name="connsiteY530" fmla="*/ 436245 h 2612594"/>
                          <a:gd name="connsiteX531" fmla="*/ 330683 w 2647519"/>
                          <a:gd name="connsiteY531" fmla="*/ 468630 h 2612594"/>
                          <a:gd name="connsiteX532" fmla="*/ 335445 w 2647519"/>
                          <a:gd name="connsiteY532" fmla="*/ 474344 h 2612594"/>
                          <a:gd name="connsiteX533" fmla="*/ 335536 w 2647519"/>
                          <a:gd name="connsiteY533" fmla="*/ 474264 h 2612594"/>
                          <a:gd name="connsiteX534" fmla="*/ 331635 w 2647519"/>
                          <a:gd name="connsiteY534" fmla="*/ 469582 h 2612594"/>
                          <a:gd name="connsiteX535" fmla="*/ 361162 w 2647519"/>
                          <a:gd name="connsiteY535" fmla="*/ 437197 h 2612594"/>
                          <a:gd name="connsiteX536" fmla="*/ 390690 w 2647519"/>
                          <a:gd name="connsiteY536" fmla="*/ 401002 h 2612594"/>
                          <a:gd name="connsiteX537" fmla="*/ 402120 w 2647519"/>
                          <a:gd name="connsiteY537" fmla="*/ 390525 h 2612594"/>
                          <a:gd name="connsiteX538" fmla="*/ 419265 w 2647519"/>
                          <a:gd name="connsiteY538" fmla="*/ 370522 h 2612594"/>
                          <a:gd name="connsiteX539" fmla="*/ 437362 w 2647519"/>
                          <a:gd name="connsiteY539" fmla="*/ 350520 h 2612594"/>
                          <a:gd name="connsiteX540" fmla="*/ 464032 w 2647519"/>
                          <a:gd name="connsiteY540" fmla="*/ 333375 h 2612594"/>
                          <a:gd name="connsiteX541" fmla="*/ 474510 w 2647519"/>
                          <a:gd name="connsiteY541" fmla="*/ 323850 h 2612594"/>
                          <a:gd name="connsiteX542" fmla="*/ 485940 w 2647519"/>
                          <a:gd name="connsiteY542" fmla="*/ 319564 h 2612594"/>
                          <a:gd name="connsiteX543" fmla="*/ 489548 w 2647519"/>
                          <a:gd name="connsiteY543" fmla="*/ 318444 h 2612594"/>
                          <a:gd name="connsiteX544" fmla="*/ 1868970 w 2647519"/>
                          <a:gd name="connsiteY544" fmla="*/ 144780 h 2612594"/>
                          <a:gd name="connsiteX545" fmla="*/ 1917547 w 2647519"/>
                          <a:gd name="connsiteY545" fmla="*/ 166687 h 2612594"/>
                          <a:gd name="connsiteX546" fmla="*/ 1938502 w 2647519"/>
                          <a:gd name="connsiteY546" fmla="*/ 183832 h 2612594"/>
                          <a:gd name="connsiteX547" fmla="*/ 1891830 w 2647519"/>
                          <a:gd name="connsiteY547" fmla="*/ 160972 h 2612594"/>
                          <a:gd name="connsiteX548" fmla="*/ 1868970 w 2647519"/>
                          <a:gd name="connsiteY548" fmla="*/ 144780 h 2612594"/>
                          <a:gd name="connsiteX549" fmla="*/ 1710855 w 2647519"/>
                          <a:gd name="connsiteY549" fmla="*/ 75247 h 2612594"/>
                          <a:gd name="connsiteX550" fmla="*/ 1748955 w 2647519"/>
                          <a:gd name="connsiteY550" fmla="*/ 83819 h 2612594"/>
                          <a:gd name="connsiteX551" fmla="*/ 1802295 w 2647519"/>
                          <a:gd name="connsiteY551" fmla="*/ 110489 h 2612594"/>
                          <a:gd name="connsiteX552" fmla="*/ 1710855 w 2647519"/>
                          <a:gd name="connsiteY552" fmla="*/ 75247 h 2612594"/>
                          <a:gd name="connsiteX553" fmla="*/ 1137451 w 2647519"/>
                          <a:gd name="connsiteY553" fmla="*/ 68937 h 2612594"/>
                          <a:gd name="connsiteX554" fmla="*/ 1117448 w 2647519"/>
                          <a:gd name="connsiteY554" fmla="*/ 71437 h 2612594"/>
                          <a:gd name="connsiteX555" fmla="*/ 1074585 w 2647519"/>
                          <a:gd name="connsiteY555" fmla="*/ 77152 h 2612594"/>
                          <a:gd name="connsiteX556" fmla="*/ 1032675 w 2647519"/>
                          <a:gd name="connsiteY556" fmla="*/ 86677 h 2612594"/>
                          <a:gd name="connsiteX557" fmla="*/ 1014578 w 2647519"/>
                          <a:gd name="connsiteY557" fmla="*/ 92392 h 2612594"/>
                          <a:gd name="connsiteX558" fmla="*/ 993623 w 2647519"/>
                          <a:gd name="connsiteY558" fmla="*/ 98107 h 2612594"/>
                          <a:gd name="connsiteX559" fmla="*/ 947769 w 2647519"/>
                          <a:gd name="connsiteY559" fmla="*/ 107115 h 2612594"/>
                          <a:gd name="connsiteX560" fmla="*/ 939330 w 2647519"/>
                          <a:gd name="connsiteY560" fmla="*/ 110490 h 2612594"/>
                          <a:gd name="connsiteX561" fmla="*/ 881228 w 2647519"/>
                          <a:gd name="connsiteY561" fmla="*/ 130492 h 2612594"/>
                          <a:gd name="connsiteX562" fmla="*/ 824078 w 2647519"/>
                          <a:gd name="connsiteY562" fmla="*/ 153352 h 2612594"/>
                          <a:gd name="connsiteX563" fmla="*/ 784073 w 2647519"/>
                          <a:gd name="connsiteY563" fmla="*/ 171450 h 2612594"/>
                          <a:gd name="connsiteX564" fmla="*/ 757403 w 2647519"/>
                          <a:gd name="connsiteY564" fmla="*/ 181927 h 2612594"/>
                          <a:gd name="connsiteX565" fmla="*/ 691680 w 2647519"/>
                          <a:gd name="connsiteY565" fmla="*/ 212407 h 2612594"/>
                          <a:gd name="connsiteX566" fmla="*/ 660248 w 2647519"/>
                          <a:gd name="connsiteY566" fmla="*/ 232410 h 2612594"/>
                          <a:gd name="connsiteX567" fmla="*/ 629768 w 2647519"/>
                          <a:gd name="connsiteY567" fmla="*/ 252412 h 2612594"/>
                          <a:gd name="connsiteX568" fmla="*/ 581190 w 2647519"/>
                          <a:gd name="connsiteY568" fmla="*/ 288607 h 2612594"/>
                          <a:gd name="connsiteX569" fmla="*/ 535470 w 2647519"/>
                          <a:gd name="connsiteY569" fmla="*/ 324802 h 2612594"/>
                          <a:gd name="connsiteX570" fmla="*/ 491713 w 2647519"/>
                          <a:gd name="connsiteY570" fmla="*/ 362974 h 2612594"/>
                          <a:gd name="connsiteX571" fmla="*/ 495465 w 2647519"/>
                          <a:gd name="connsiteY571" fmla="*/ 367665 h 2612594"/>
                          <a:gd name="connsiteX572" fmla="*/ 504752 w 2647519"/>
                          <a:gd name="connsiteY572" fmla="*/ 361295 h 2612594"/>
                          <a:gd name="connsiteX573" fmla="*/ 512657 w 2647519"/>
                          <a:gd name="connsiteY573" fmla="*/ 355403 h 2612594"/>
                          <a:gd name="connsiteX574" fmla="*/ 541185 w 2647519"/>
                          <a:gd name="connsiteY574" fmla="*/ 330517 h 2612594"/>
                          <a:gd name="connsiteX575" fmla="*/ 586905 w 2647519"/>
                          <a:gd name="connsiteY575" fmla="*/ 294322 h 2612594"/>
                          <a:gd name="connsiteX576" fmla="*/ 635482 w 2647519"/>
                          <a:gd name="connsiteY576" fmla="*/ 258127 h 2612594"/>
                          <a:gd name="connsiteX577" fmla="*/ 665962 w 2647519"/>
                          <a:gd name="connsiteY577" fmla="*/ 238124 h 2612594"/>
                          <a:gd name="connsiteX578" fmla="*/ 697395 w 2647519"/>
                          <a:gd name="connsiteY578" fmla="*/ 218122 h 2612594"/>
                          <a:gd name="connsiteX579" fmla="*/ 763117 w 2647519"/>
                          <a:gd name="connsiteY579" fmla="*/ 187642 h 2612594"/>
                          <a:gd name="connsiteX580" fmla="*/ 788835 w 2647519"/>
                          <a:gd name="connsiteY580" fmla="*/ 174307 h 2612594"/>
                          <a:gd name="connsiteX581" fmla="*/ 828840 w 2647519"/>
                          <a:gd name="connsiteY581" fmla="*/ 156209 h 2612594"/>
                          <a:gd name="connsiteX582" fmla="*/ 885990 w 2647519"/>
                          <a:gd name="connsiteY582" fmla="*/ 133349 h 2612594"/>
                          <a:gd name="connsiteX583" fmla="*/ 944092 w 2647519"/>
                          <a:gd name="connsiteY583" fmla="*/ 113347 h 2612594"/>
                          <a:gd name="connsiteX584" fmla="*/ 968499 w 2647519"/>
                          <a:gd name="connsiteY584" fmla="*/ 108553 h 2612594"/>
                          <a:gd name="connsiteX585" fmla="*/ 980289 w 2647519"/>
                          <a:gd name="connsiteY585" fmla="*/ 104524 h 2612594"/>
                          <a:gd name="connsiteX586" fmla="*/ 1140765 w 2647519"/>
                          <a:gd name="connsiteY586" fmla="*/ 69904 h 2612594"/>
                          <a:gd name="connsiteX587" fmla="*/ 1478088 w 2647519"/>
                          <a:gd name="connsiteY587" fmla="*/ 48458 h 2612594"/>
                          <a:gd name="connsiteX588" fmla="*/ 1498447 w 2647519"/>
                          <a:gd name="connsiteY588" fmla="*/ 50482 h 2612594"/>
                          <a:gd name="connsiteX589" fmla="*/ 1526070 w 2647519"/>
                          <a:gd name="connsiteY589" fmla="*/ 60007 h 2612594"/>
                          <a:gd name="connsiteX590" fmla="*/ 1505115 w 2647519"/>
                          <a:gd name="connsiteY590" fmla="*/ 57150 h 2612594"/>
                          <a:gd name="connsiteX591" fmla="*/ 1461300 w 2647519"/>
                          <a:gd name="connsiteY591" fmla="*/ 48577 h 2612594"/>
                          <a:gd name="connsiteX592" fmla="*/ 1478088 w 2647519"/>
                          <a:gd name="connsiteY592" fmla="*/ 48458 h 2612594"/>
                          <a:gd name="connsiteX593" fmla="*/ 1588935 w 2647519"/>
                          <a:gd name="connsiteY593" fmla="*/ 40957 h 2612594"/>
                          <a:gd name="connsiteX594" fmla="*/ 1627987 w 2647519"/>
                          <a:gd name="connsiteY594" fmla="*/ 43814 h 2612594"/>
                          <a:gd name="connsiteX595" fmla="*/ 1675612 w 2647519"/>
                          <a:gd name="connsiteY595" fmla="*/ 62864 h 2612594"/>
                          <a:gd name="connsiteX596" fmla="*/ 1616557 w 2647519"/>
                          <a:gd name="connsiteY596" fmla="*/ 52387 h 2612594"/>
                          <a:gd name="connsiteX597" fmla="*/ 1588935 w 2647519"/>
                          <a:gd name="connsiteY597" fmla="*/ 40957 h 2612594"/>
                          <a:gd name="connsiteX598" fmla="*/ 1270324 w 2647519"/>
                          <a:gd name="connsiteY598" fmla="*/ 40719 h 2612594"/>
                          <a:gd name="connsiteX599" fmla="*/ 1160310 w 2647519"/>
                          <a:gd name="connsiteY599" fmla="*/ 46672 h 2612594"/>
                          <a:gd name="connsiteX600" fmla="*/ 1084110 w 2647519"/>
                          <a:gd name="connsiteY600" fmla="*/ 57149 h 2612594"/>
                          <a:gd name="connsiteX601" fmla="*/ 1047915 w 2647519"/>
                          <a:gd name="connsiteY601" fmla="*/ 66674 h 2612594"/>
                          <a:gd name="connsiteX602" fmla="*/ 1016482 w 2647519"/>
                          <a:gd name="connsiteY602" fmla="*/ 78104 h 2612594"/>
                          <a:gd name="connsiteX603" fmla="*/ 972667 w 2647519"/>
                          <a:gd name="connsiteY603" fmla="*/ 83819 h 2612594"/>
                          <a:gd name="connsiteX604" fmla="*/ 806932 w 2647519"/>
                          <a:gd name="connsiteY604" fmla="*/ 147637 h 2612594"/>
                          <a:gd name="connsiteX605" fmla="*/ 746925 w 2647519"/>
                          <a:gd name="connsiteY605" fmla="*/ 174307 h 2612594"/>
                          <a:gd name="connsiteX606" fmla="*/ 728827 w 2647519"/>
                          <a:gd name="connsiteY606" fmla="*/ 180974 h 2612594"/>
                          <a:gd name="connsiteX607" fmla="*/ 712635 w 2647519"/>
                          <a:gd name="connsiteY607" fmla="*/ 189547 h 2612594"/>
                          <a:gd name="connsiteX608" fmla="*/ 682155 w 2647519"/>
                          <a:gd name="connsiteY608" fmla="*/ 205739 h 2612594"/>
                          <a:gd name="connsiteX609" fmla="*/ 634530 w 2647519"/>
                          <a:gd name="connsiteY609" fmla="*/ 230504 h 2612594"/>
                          <a:gd name="connsiteX610" fmla="*/ 598335 w 2647519"/>
                          <a:gd name="connsiteY610" fmla="*/ 259079 h 2612594"/>
                          <a:gd name="connsiteX611" fmla="*/ 493560 w 2647519"/>
                          <a:gd name="connsiteY611" fmla="*/ 340994 h 2612594"/>
                          <a:gd name="connsiteX612" fmla="*/ 471664 w 2647519"/>
                          <a:gd name="connsiteY612" fmla="*/ 360034 h 2612594"/>
                          <a:gd name="connsiteX613" fmla="*/ 450243 w 2647519"/>
                          <a:gd name="connsiteY613" fmla="*/ 379593 h 2612594"/>
                          <a:gd name="connsiteX614" fmla="*/ 450697 w 2647519"/>
                          <a:gd name="connsiteY614" fmla="*/ 380047 h 2612594"/>
                          <a:gd name="connsiteX615" fmla="*/ 285915 w 2647519"/>
                          <a:gd name="connsiteY615" fmla="*/ 573404 h 2612594"/>
                          <a:gd name="connsiteX616" fmla="*/ 252577 w 2647519"/>
                          <a:gd name="connsiteY616" fmla="*/ 619124 h 2612594"/>
                          <a:gd name="connsiteX617" fmla="*/ 237337 w 2647519"/>
                          <a:gd name="connsiteY617" fmla="*/ 646747 h 2612594"/>
                          <a:gd name="connsiteX618" fmla="*/ 222097 w 2647519"/>
                          <a:gd name="connsiteY618" fmla="*/ 672464 h 2612594"/>
                          <a:gd name="connsiteX619" fmla="*/ 193522 w 2647519"/>
                          <a:gd name="connsiteY619" fmla="*/ 725804 h 2612594"/>
                          <a:gd name="connsiteX620" fmla="*/ 162439 w 2647519"/>
                          <a:gd name="connsiteY620" fmla="*/ 774785 h 2612594"/>
                          <a:gd name="connsiteX621" fmla="*/ 162090 w 2647519"/>
                          <a:gd name="connsiteY621" fmla="*/ 776287 h 2612594"/>
                          <a:gd name="connsiteX622" fmla="*/ 151612 w 2647519"/>
                          <a:gd name="connsiteY622" fmla="*/ 804862 h 2612594"/>
                          <a:gd name="connsiteX623" fmla="*/ 143992 w 2647519"/>
                          <a:gd name="connsiteY623" fmla="*/ 818197 h 2612594"/>
                          <a:gd name="connsiteX624" fmla="*/ 142087 w 2647519"/>
                          <a:gd name="connsiteY624" fmla="*/ 820102 h 2612594"/>
                          <a:gd name="connsiteX625" fmla="*/ 133634 w 2647519"/>
                          <a:gd name="connsiteY625" fmla="*/ 848201 h 2612594"/>
                          <a:gd name="connsiteX626" fmla="*/ 131610 w 2647519"/>
                          <a:gd name="connsiteY626" fmla="*/ 864870 h 2612594"/>
                          <a:gd name="connsiteX627" fmla="*/ 129705 w 2647519"/>
                          <a:gd name="connsiteY627" fmla="*/ 888682 h 2612594"/>
                          <a:gd name="connsiteX628" fmla="*/ 116370 w 2647519"/>
                          <a:gd name="connsiteY628" fmla="*/ 927735 h 2612594"/>
                          <a:gd name="connsiteX629" fmla="*/ 103987 w 2647519"/>
                          <a:gd name="connsiteY629" fmla="*/ 966787 h 2612594"/>
                          <a:gd name="connsiteX630" fmla="*/ 90652 w 2647519"/>
                          <a:gd name="connsiteY630" fmla="*/ 1023937 h 2612594"/>
                          <a:gd name="connsiteX631" fmla="*/ 83032 w 2647519"/>
                          <a:gd name="connsiteY631" fmla="*/ 1076325 h 2612594"/>
                          <a:gd name="connsiteX632" fmla="*/ 78270 w 2647519"/>
                          <a:gd name="connsiteY632" fmla="*/ 1128712 h 2612594"/>
                          <a:gd name="connsiteX633" fmla="*/ 84937 w 2647519"/>
                          <a:gd name="connsiteY633" fmla="*/ 1092517 h 2612594"/>
                          <a:gd name="connsiteX634" fmla="*/ 85555 w 2647519"/>
                          <a:gd name="connsiteY634" fmla="*/ 1089530 h 2612594"/>
                          <a:gd name="connsiteX635" fmla="*/ 86842 w 2647519"/>
                          <a:gd name="connsiteY635" fmla="*/ 1075372 h 2612594"/>
                          <a:gd name="connsiteX636" fmla="*/ 94462 w 2647519"/>
                          <a:gd name="connsiteY636" fmla="*/ 1022985 h 2612594"/>
                          <a:gd name="connsiteX637" fmla="*/ 96848 w 2647519"/>
                          <a:gd name="connsiteY637" fmla="*/ 1023781 h 2612594"/>
                          <a:gd name="connsiteX638" fmla="*/ 97055 w 2647519"/>
                          <a:gd name="connsiteY638" fmla="*/ 1022896 h 2612594"/>
                          <a:gd name="connsiteX639" fmla="*/ 94463 w 2647519"/>
                          <a:gd name="connsiteY639" fmla="*/ 1022032 h 2612594"/>
                          <a:gd name="connsiteX640" fmla="*/ 107798 w 2647519"/>
                          <a:gd name="connsiteY640" fmla="*/ 964882 h 2612594"/>
                          <a:gd name="connsiteX641" fmla="*/ 120180 w 2647519"/>
                          <a:gd name="connsiteY641" fmla="*/ 925829 h 2612594"/>
                          <a:gd name="connsiteX642" fmla="*/ 133454 w 2647519"/>
                          <a:gd name="connsiteY642" fmla="*/ 886956 h 2612594"/>
                          <a:gd name="connsiteX643" fmla="*/ 132563 w 2647519"/>
                          <a:gd name="connsiteY643" fmla="*/ 886777 h 2612594"/>
                          <a:gd name="connsiteX644" fmla="*/ 134468 w 2647519"/>
                          <a:gd name="connsiteY644" fmla="*/ 862965 h 2612594"/>
                          <a:gd name="connsiteX645" fmla="*/ 144945 w 2647519"/>
                          <a:gd name="connsiteY645" fmla="*/ 818197 h 2612594"/>
                          <a:gd name="connsiteX646" fmla="*/ 152565 w 2647519"/>
                          <a:gd name="connsiteY646" fmla="*/ 804862 h 2612594"/>
                          <a:gd name="connsiteX647" fmla="*/ 152821 w 2647519"/>
                          <a:gd name="connsiteY647" fmla="*/ 804166 h 2612594"/>
                          <a:gd name="connsiteX648" fmla="*/ 163043 w 2647519"/>
                          <a:gd name="connsiteY648" fmla="*/ 776287 h 2612594"/>
                          <a:gd name="connsiteX649" fmla="*/ 194475 w 2647519"/>
                          <a:gd name="connsiteY649" fmla="*/ 726757 h 2612594"/>
                          <a:gd name="connsiteX650" fmla="*/ 223050 w 2647519"/>
                          <a:gd name="connsiteY650" fmla="*/ 673417 h 2612594"/>
                          <a:gd name="connsiteX651" fmla="*/ 238290 w 2647519"/>
                          <a:gd name="connsiteY651" fmla="*/ 647700 h 2612594"/>
                          <a:gd name="connsiteX652" fmla="*/ 253530 w 2647519"/>
                          <a:gd name="connsiteY652" fmla="*/ 620077 h 2612594"/>
                          <a:gd name="connsiteX653" fmla="*/ 286868 w 2647519"/>
                          <a:gd name="connsiteY653" fmla="*/ 574357 h 2612594"/>
                          <a:gd name="connsiteX654" fmla="*/ 451650 w 2647519"/>
                          <a:gd name="connsiteY654" fmla="*/ 381000 h 2612594"/>
                          <a:gd name="connsiteX655" fmla="*/ 495465 w 2647519"/>
                          <a:gd name="connsiteY655" fmla="*/ 340995 h 2612594"/>
                          <a:gd name="connsiteX656" fmla="*/ 600240 w 2647519"/>
                          <a:gd name="connsiteY656" fmla="*/ 259080 h 2612594"/>
                          <a:gd name="connsiteX657" fmla="*/ 636435 w 2647519"/>
                          <a:gd name="connsiteY657" fmla="*/ 230505 h 2612594"/>
                          <a:gd name="connsiteX658" fmla="*/ 684060 w 2647519"/>
                          <a:gd name="connsiteY658" fmla="*/ 205740 h 2612594"/>
                          <a:gd name="connsiteX659" fmla="*/ 714540 w 2647519"/>
                          <a:gd name="connsiteY659" fmla="*/ 189547 h 2612594"/>
                          <a:gd name="connsiteX660" fmla="*/ 730733 w 2647519"/>
                          <a:gd name="connsiteY660" fmla="*/ 180975 h 2612594"/>
                          <a:gd name="connsiteX661" fmla="*/ 748830 w 2647519"/>
                          <a:gd name="connsiteY661" fmla="*/ 174307 h 2612594"/>
                          <a:gd name="connsiteX662" fmla="*/ 808838 w 2647519"/>
                          <a:gd name="connsiteY662" fmla="*/ 147637 h 2612594"/>
                          <a:gd name="connsiteX663" fmla="*/ 974573 w 2647519"/>
                          <a:gd name="connsiteY663" fmla="*/ 83820 h 2612594"/>
                          <a:gd name="connsiteX664" fmla="*/ 1018388 w 2647519"/>
                          <a:gd name="connsiteY664" fmla="*/ 78105 h 2612594"/>
                          <a:gd name="connsiteX665" fmla="*/ 1049820 w 2647519"/>
                          <a:gd name="connsiteY665" fmla="*/ 66675 h 2612594"/>
                          <a:gd name="connsiteX666" fmla="*/ 1086015 w 2647519"/>
                          <a:gd name="connsiteY666" fmla="*/ 57150 h 2612594"/>
                          <a:gd name="connsiteX667" fmla="*/ 1162215 w 2647519"/>
                          <a:gd name="connsiteY667" fmla="*/ 46672 h 2612594"/>
                          <a:gd name="connsiteX668" fmla="*/ 1272229 w 2647519"/>
                          <a:gd name="connsiteY668" fmla="*/ 41076 h 2612594"/>
                          <a:gd name="connsiteX669" fmla="*/ 1360655 w 2647519"/>
                          <a:gd name="connsiteY669" fmla="*/ 44043 h 2612594"/>
                          <a:gd name="connsiteX670" fmla="*/ 1404150 w 2647519"/>
                          <a:gd name="connsiteY670" fmla="*/ 0 h 2612594"/>
                          <a:gd name="connsiteX671" fmla="*/ 1448917 w 2647519"/>
                          <a:gd name="connsiteY671" fmla="*/ 2857 h 2612594"/>
                          <a:gd name="connsiteX672" fmla="*/ 1494637 w 2647519"/>
                          <a:gd name="connsiteY672" fmla="*/ 7620 h 2612594"/>
                          <a:gd name="connsiteX673" fmla="*/ 1525117 w 2647519"/>
                          <a:gd name="connsiteY673" fmla="*/ 15240 h 2612594"/>
                          <a:gd name="connsiteX674" fmla="*/ 1545120 w 2647519"/>
                          <a:gd name="connsiteY674" fmla="*/ 24765 h 2612594"/>
                          <a:gd name="connsiteX675" fmla="*/ 1569885 w 2647519"/>
                          <a:gd name="connsiteY675" fmla="*/ 20002 h 2612594"/>
                          <a:gd name="connsiteX676" fmla="*/ 1607032 w 2647519"/>
                          <a:gd name="connsiteY676" fmla="*/ 28575 h 2612594"/>
                          <a:gd name="connsiteX677" fmla="*/ 1629892 w 2647519"/>
                          <a:gd name="connsiteY677" fmla="*/ 35242 h 2612594"/>
                          <a:gd name="connsiteX678" fmla="*/ 1628940 w 2647519"/>
                          <a:gd name="connsiteY678" fmla="*/ 36195 h 2612594"/>
                          <a:gd name="connsiteX679" fmla="*/ 1627987 w 2647519"/>
                          <a:gd name="connsiteY679" fmla="*/ 42862 h 2612594"/>
                          <a:gd name="connsiteX680" fmla="*/ 1588935 w 2647519"/>
                          <a:gd name="connsiteY680" fmla="*/ 40005 h 2612594"/>
                          <a:gd name="connsiteX681" fmla="*/ 1575600 w 2647519"/>
                          <a:gd name="connsiteY681" fmla="*/ 36195 h 2612594"/>
                          <a:gd name="connsiteX682" fmla="*/ 1562265 w 2647519"/>
                          <a:gd name="connsiteY682" fmla="*/ 33337 h 2612594"/>
                          <a:gd name="connsiteX683" fmla="*/ 1536547 w 2647519"/>
                          <a:gd name="connsiteY683" fmla="*/ 27622 h 2612594"/>
                          <a:gd name="connsiteX684" fmla="*/ 1510830 w 2647519"/>
                          <a:gd name="connsiteY684" fmla="*/ 21907 h 2612594"/>
                          <a:gd name="connsiteX685" fmla="*/ 1484160 w 2647519"/>
                          <a:gd name="connsiteY685" fmla="*/ 18097 h 2612594"/>
                          <a:gd name="connsiteX686" fmla="*/ 1454633 w 2647519"/>
                          <a:gd name="connsiteY686" fmla="*/ 18097 h 2612594"/>
                          <a:gd name="connsiteX687" fmla="*/ 1430820 w 2647519"/>
                          <a:gd name="connsiteY687" fmla="*/ 18097 h 2612594"/>
                          <a:gd name="connsiteX688" fmla="*/ 1393673 w 2647519"/>
                          <a:gd name="connsiteY688" fmla="*/ 18097 h 2612594"/>
                          <a:gd name="connsiteX689" fmla="*/ 1391928 w 2647519"/>
                          <a:gd name="connsiteY689" fmla="*/ 17540 h 2612594"/>
                          <a:gd name="connsiteX690" fmla="*/ 1375575 w 2647519"/>
                          <a:gd name="connsiteY690" fmla="*/ 25717 h 2612594"/>
                          <a:gd name="connsiteX691" fmla="*/ 1381290 w 2647519"/>
                          <a:gd name="connsiteY691" fmla="*/ 35242 h 2612594"/>
                          <a:gd name="connsiteX692" fmla="*/ 1438440 w 2647519"/>
                          <a:gd name="connsiteY692" fmla="*/ 46672 h 2612594"/>
                          <a:gd name="connsiteX693" fmla="*/ 1413008 w 2647519"/>
                          <a:gd name="connsiteY693" fmla="*/ 47116 h 2612594"/>
                          <a:gd name="connsiteX694" fmla="*/ 1413437 w 2647519"/>
                          <a:gd name="connsiteY694" fmla="*/ 47149 h 2612594"/>
                          <a:gd name="connsiteX695" fmla="*/ 1440345 w 2647519"/>
                          <a:gd name="connsiteY695" fmla="*/ 46672 h 2612594"/>
                          <a:gd name="connsiteX696" fmla="*/ 1463205 w 2647519"/>
                          <a:gd name="connsiteY696" fmla="*/ 49530 h 2612594"/>
                          <a:gd name="connsiteX697" fmla="*/ 1507020 w 2647519"/>
                          <a:gd name="connsiteY697" fmla="*/ 58102 h 2612594"/>
                          <a:gd name="connsiteX698" fmla="*/ 1527975 w 2647519"/>
                          <a:gd name="connsiteY698" fmla="*/ 60960 h 2612594"/>
                          <a:gd name="connsiteX699" fmla="*/ 1563218 w 2647519"/>
                          <a:gd name="connsiteY699" fmla="*/ 68580 h 2612594"/>
                          <a:gd name="connsiteX700" fmla="*/ 1599413 w 2647519"/>
                          <a:gd name="connsiteY700" fmla="*/ 76200 h 2612594"/>
                          <a:gd name="connsiteX701" fmla="*/ 1634655 w 2647519"/>
                          <a:gd name="connsiteY701" fmla="*/ 84772 h 2612594"/>
                          <a:gd name="connsiteX702" fmla="*/ 1669898 w 2647519"/>
                          <a:gd name="connsiteY702" fmla="*/ 95250 h 2612594"/>
                          <a:gd name="connsiteX703" fmla="*/ 1687043 w 2647519"/>
                          <a:gd name="connsiteY703" fmla="*/ 100012 h 2612594"/>
                          <a:gd name="connsiteX704" fmla="*/ 1704188 w 2647519"/>
                          <a:gd name="connsiteY704" fmla="*/ 105727 h 2612594"/>
                          <a:gd name="connsiteX705" fmla="*/ 1704409 w 2647519"/>
                          <a:gd name="connsiteY705" fmla="*/ 105929 h 2612594"/>
                          <a:gd name="connsiteX706" fmla="*/ 1716704 w 2647519"/>
                          <a:gd name="connsiteY706" fmla="*/ 108049 h 2612594"/>
                          <a:gd name="connsiteX707" fmla="*/ 1746499 w 2647519"/>
                          <a:gd name="connsiteY707" fmla="*/ 119121 h 2612594"/>
                          <a:gd name="connsiteX708" fmla="*/ 1750661 w 2647519"/>
                          <a:gd name="connsiteY708" fmla="*/ 125427 h 2612594"/>
                          <a:gd name="connsiteX709" fmla="*/ 1751813 w 2647519"/>
                          <a:gd name="connsiteY709" fmla="*/ 125730 h 2612594"/>
                          <a:gd name="connsiteX710" fmla="*/ 1778483 w 2647519"/>
                          <a:gd name="connsiteY710" fmla="*/ 136207 h 2612594"/>
                          <a:gd name="connsiteX711" fmla="*/ 1801343 w 2647519"/>
                          <a:gd name="connsiteY711" fmla="*/ 145732 h 2612594"/>
                          <a:gd name="connsiteX712" fmla="*/ 1824203 w 2647519"/>
                          <a:gd name="connsiteY712" fmla="*/ 156210 h 2612594"/>
                          <a:gd name="connsiteX713" fmla="*/ 1841348 w 2647519"/>
                          <a:gd name="connsiteY713" fmla="*/ 165735 h 2612594"/>
                          <a:gd name="connsiteX714" fmla="*/ 1852778 w 2647519"/>
                          <a:gd name="connsiteY714" fmla="*/ 171450 h 2612594"/>
                          <a:gd name="connsiteX715" fmla="*/ 1865160 w 2647519"/>
                          <a:gd name="connsiteY715" fmla="*/ 178117 h 2612594"/>
                          <a:gd name="connsiteX716" fmla="*/ 1907070 w 2647519"/>
                          <a:gd name="connsiteY716" fmla="*/ 201930 h 2612594"/>
                          <a:gd name="connsiteX717" fmla="*/ 1960410 w 2647519"/>
                          <a:gd name="connsiteY717" fmla="*/ 236220 h 2612594"/>
                          <a:gd name="connsiteX718" fmla="*/ 1988033 w 2647519"/>
                          <a:gd name="connsiteY718" fmla="*/ 255270 h 2612594"/>
                          <a:gd name="connsiteX719" fmla="*/ 1988833 w 2647519"/>
                          <a:gd name="connsiteY719" fmla="*/ 255841 h 2612594"/>
                          <a:gd name="connsiteX720" fmla="*/ 2002949 w 2647519"/>
                          <a:gd name="connsiteY720" fmla="*/ 264417 h 2612594"/>
                          <a:gd name="connsiteX721" fmla="*/ 2540483 w 2647519"/>
                          <a:gd name="connsiteY721" fmla="*/ 1275397 h 2612594"/>
                          <a:gd name="connsiteX722" fmla="*/ 2540081 w 2647519"/>
                          <a:gd name="connsiteY722" fmla="*/ 1283368 h 2612594"/>
                          <a:gd name="connsiteX723" fmla="*/ 2550960 w 2647519"/>
                          <a:gd name="connsiteY723" fmla="*/ 1284922 h 2612594"/>
                          <a:gd name="connsiteX724" fmla="*/ 2561437 w 2647519"/>
                          <a:gd name="connsiteY724" fmla="*/ 1292542 h 2612594"/>
                          <a:gd name="connsiteX725" fmla="*/ 2566200 w 2647519"/>
                          <a:gd name="connsiteY725" fmla="*/ 1318259 h 2612594"/>
                          <a:gd name="connsiteX726" fmla="*/ 2584297 w 2647519"/>
                          <a:gd name="connsiteY726" fmla="*/ 1348739 h 2612594"/>
                          <a:gd name="connsiteX727" fmla="*/ 2591918 w 2647519"/>
                          <a:gd name="connsiteY727" fmla="*/ 1349432 h 2612594"/>
                          <a:gd name="connsiteX728" fmla="*/ 2591918 w 2647519"/>
                          <a:gd name="connsiteY728" fmla="*/ 1342072 h 2612594"/>
                          <a:gd name="connsiteX729" fmla="*/ 2599661 w 2647519"/>
                          <a:gd name="connsiteY729" fmla="*/ 1320563 h 2612594"/>
                          <a:gd name="connsiteX730" fmla="*/ 2599537 w 2647519"/>
                          <a:gd name="connsiteY730" fmla="*/ 1316355 h 2612594"/>
                          <a:gd name="connsiteX731" fmla="*/ 2607157 w 2647519"/>
                          <a:gd name="connsiteY731" fmla="*/ 1290637 h 2612594"/>
                          <a:gd name="connsiteX732" fmla="*/ 2617635 w 2647519"/>
                          <a:gd name="connsiteY732" fmla="*/ 1290637 h 2612594"/>
                          <a:gd name="connsiteX733" fmla="*/ 2633827 w 2647519"/>
                          <a:gd name="connsiteY733" fmla="*/ 1280160 h 2612594"/>
                          <a:gd name="connsiteX734" fmla="*/ 2635732 w 2647519"/>
                          <a:gd name="connsiteY734" fmla="*/ 1322070 h 2612594"/>
                          <a:gd name="connsiteX735" fmla="*/ 2630970 w 2647519"/>
                          <a:gd name="connsiteY735" fmla="*/ 1342072 h 2612594"/>
                          <a:gd name="connsiteX736" fmla="*/ 2625255 w 2647519"/>
                          <a:gd name="connsiteY736" fmla="*/ 1361122 h 2612594"/>
                          <a:gd name="connsiteX737" fmla="*/ 2622397 w 2647519"/>
                          <a:gd name="connsiteY737" fmla="*/ 1392555 h 2612594"/>
                          <a:gd name="connsiteX738" fmla="*/ 2621445 w 2647519"/>
                          <a:gd name="connsiteY738" fmla="*/ 1408747 h 2612594"/>
                          <a:gd name="connsiteX739" fmla="*/ 2619540 w 2647519"/>
                          <a:gd name="connsiteY739" fmla="*/ 1424940 h 2612594"/>
                          <a:gd name="connsiteX740" fmla="*/ 2615479 w 2647519"/>
                          <a:gd name="connsiteY740" fmla="*/ 1427648 h 2612594"/>
                          <a:gd name="connsiteX741" fmla="*/ 2615730 w 2647519"/>
                          <a:gd name="connsiteY741" fmla="*/ 1428749 h 2612594"/>
                          <a:gd name="connsiteX742" fmla="*/ 2619621 w 2647519"/>
                          <a:gd name="connsiteY742" fmla="*/ 1426155 h 2612594"/>
                          <a:gd name="connsiteX743" fmla="*/ 2621445 w 2647519"/>
                          <a:gd name="connsiteY743" fmla="*/ 1410652 h 2612594"/>
                          <a:gd name="connsiteX744" fmla="*/ 2622397 w 2647519"/>
                          <a:gd name="connsiteY744" fmla="*/ 1394460 h 2612594"/>
                          <a:gd name="connsiteX745" fmla="*/ 2625255 w 2647519"/>
                          <a:gd name="connsiteY745" fmla="*/ 1363027 h 2612594"/>
                          <a:gd name="connsiteX746" fmla="*/ 2630970 w 2647519"/>
                          <a:gd name="connsiteY746" fmla="*/ 1343977 h 2612594"/>
                          <a:gd name="connsiteX747" fmla="*/ 2635732 w 2647519"/>
                          <a:gd name="connsiteY747" fmla="*/ 1323975 h 2612594"/>
                          <a:gd name="connsiteX748" fmla="*/ 2643352 w 2647519"/>
                          <a:gd name="connsiteY748" fmla="*/ 1329690 h 2612594"/>
                          <a:gd name="connsiteX749" fmla="*/ 2642400 w 2647519"/>
                          <a:gd name="connsiteY749" fmla="*/ 1343977 h 2612594"/>
                          <a:gd name="connsiteX750" fmla="*/ 2640495 w 2647519"/>
                          <a:gd name="connsiteY750" fmla="*/ 1358265 h 2612594"/>
                          <a:gd name="connsiteX751" fmla="*/ 2639542 w 2647519"/>
                          <a:gd name="connsiteY751" fmla="*/ 1384935 h 2612594"/>
                          <a:gd name="connsiteX752" fmla="*/ 2637637 w 2647519"/>
                          <a:gd name="connsiteY752" fmla="*/ 1416367 h 2612594"/>
                          <a:gd name="connsiteX753" fmla="*/ 2632875 w 2647519"/>
                          <a:gd name="connsiteY753" fmla="*/ 1449705 h 2612594"/>
                          <a:gd name="connsiteX754" fmla="*/ 2627160 w 2647519"/>
                          <a:gd name="connsiteY754" fmla="*/ 1484947 h 2612594"/>
                          <a:gd name="connsiteX755" fmla="*/ 2620492 w 2647519"/>
                          <a:gd name="connsiteY755" fmla="*/ 1519237 h 2612594"/>
                          <a:gd name="connsiteX756" fmla="*/ 2608110 w 2647519"/>
                          <a:gd name="connsiteY756" fmla="*/ 1591627 h 2612594"/>
                          <a:gd name="connsiteX757" fmla="*/ 2596680 w 2647519"/>
                          <a:gd name="connsiteY757" fmla="*/ 1598295 h 2612594"/>
                          <a:gd name="connsiteX758" fmla="*/ 2582392 w 2647519"/>
                          <a:gd name="connsiteY758" fmla="*/ 1640205 h 2612594"/>
                          <a:gd name="connsiteX759" fmla="*/ 2578582 w 2647519"/>
                          <a:gd name="connsiteY759" fmla="*/ 1680210 h 2612594"/>
                          <a:gd name="connsiteX760" fmla="*/ 2576677 w 2647519"/>
                          <a:gd name="connsiteY760" fmla="*/ 1685925 h 2612594"/>
                          <a:gd name="connsiteX761" fmla="*/ 2560485 w 2647519"/>
                          <a:gd name="connsiteY761" fmla="*/ 1729740 h 2612594"/>
                          <a:gd name="connsiteX762" fmla="*/ 2555722 w 2647519"/>
                          <a:gd name="connsiteY762" fmla="*/ 1733550 h 2612594"/>
                          <a:gd name="connsiteX763" fmla="*/ 2535720 w 2647519"/>
                          <a:gd name="connsiteY763" fmla="*/ 1780222 h 2612594"/>
                          <a:gd name="connsiteX764" fmla="*/ 2556675 w 2647519"/>
                          <a:gd name="connsiteY764" fmla="*/ 1733550 h 2612594"/>
                          <a:gd name="connsiteX765" fmla="*/ 2561437 w 2647519"/>
                          <a:gd name="connsiteY765" fmla="*/ 1729740 h 2612594"/>
                          <a:gd name="connsiteX766" fmla="*/ 2530957 w 2647519"/>
                          <a:gd name="connsiteY766" fmla="*/ 1816417 h 2612594"/>
                          <a:gd name="connsiteX767" fmla="*/ 2514765 w 2647519"/>
                          <a:gd name="connsiteY767" fmla="*/ 1824990 h 2612594"/>
                          <a:gd name="connsiteX768" fmla="*/ 2511407 w 2647519"/>
                          <a:gd name="connsiteY768" fmla="*/ 1831707 h 2612594"/>
                          <a:gd name="connsiteX769" fmla="*/ 2511908 w 2647519"/>
                          <a:gd name="connsiteY769" fmla="*/ 1832609 h 2612594"/>
                          <a:gd name="connsiteX770" fmla="*/ 2515718 w 2647519"/>
                          <a:gd name="connsiteY770" fmla="*/ 1824989 h 2612594"/>
                          <a:gd name="connsiteX771" fmla="*/ 2531910 w 2647519"/>
                          <a:gd name="connsiteY771" fmla="*/ 1816417 h 2612594"/>
                          <a:gd name="connsiteX772" fmla="*/ 2520480 w 2647519"/>
                          <a:gd name="connsiteY772" fmla="*/ 1848802 h 2612594"/>
                          <a:gd name="connsiteX773" fmla="*/ 2499525 w 2647519"/>
                          <a:gd name="connsiteY773" fmla="*/ 1886902 h 2612594"/>
                          <a:gd name="connsiteX774" fmla="*/ 2489048 w 2647519"/>
                          <a:gd name="connsiteY774" fmla="*/ 1905952 h 2612594"/>
                          <a:gd name="connsiteX775" fmla="*/ 2477618 w 2647519"/>
                          <a:gd name="connsiteY775" fmla="*/ 1925002 h 2612594"/>
                          <a:gd name="connsiteX776" fmla="*/ 2469045 w 2647519"/>
                          <a:gd name="connsiteY776" fmla="*/ 1939289 h 2612594"/>
                          <a:gd name="connsiteX777" fmla="*/ 2456663 w 2647519"/>
                          <a:gd name="connsiteY777" fmla="*/ 1966912 h 2612594"/>
                          <a:gd name="connsiteX778" fmla="*/ 2443328 w 2647519"/>
                          <a:gd name="connsiteY778" fmla="*/ 1993582 h 2612594"/>
                          <a:gd name="connsiteX779" fmla="*/ 2422373 w 2647519"/>
                          <a:gd name="connsiteY779" fmla="*/ 2022157 h 2612594"/>
                          <a:gd name="connsiteX780" fmla="*/ 2401418 w 2647519"/>
                          <a:gd name="connsiteY780" fmla="*/ 2048827 h 2612594"/>
                          <a:gd name="connsiteX781" fmla="*/ 2402291 w 2647519"/>
                          <a:gd name="connsiteY781" fmla="*/ 2047029 h 2612594"/>
                          <a:gd name="connsiteX782" fmla="*/ 2378557 w 2647519"/>
                          <a:gd name="connsiteY782" fmla="*/ 2079307 h 2612594"/>
                          <a:gd name="connsiteX783" fmla="*/ 2327122 w 2647519"/>
                          <a:gd name="connsiteY783" fmla="*/ 2135505 h 2612594"/>
                          <a:gd name="connsiteX784" fmla="*/ 2316996 w 2647519"/>
                          <a:gd name="connsiteY784" fmla="*/ 2151085 h 2612594"/>
                          <a:gd name="connsiteX785" fmla="*/ 2327122 w 2647519"/>
                          <a:gd name="connsiteY785" fmla="*/ 2136457 h 2612594"/>
                          <a:gd name="connsiteX786" fmla="*/ 2378557 w 2647519"/>
                          <a:gd name="connsiteY786" fmla="*/ 2080259 h 2612594"/>
                          <a:gd name="connsiteX787" fmla="*/ 2339505 w 2647519"/>
                          <a:gd name="connsiteY787" fmla="*/ 2139314 h 2612594"/>
                          <a:gd name="connsiteX788" fmla="*/ 2319383 w 2647519"/>
                          <a:gd name="connsiteY788" fmla="*/ 2160389 h 2612594"/>
                          <a:gd name="connsiteX789" fmla="*/ 2303230 w 2647519"/>
                          <a:gd name="connsiteY789" fmla="*/ 2172263 h 2612594"/>
                          <a:gd name="connsiteX790" fmla="*/ 2302357 w 2647519"/>
                          <a:gd name="connsiteY790" fmla="*/ 2173605 h 2612594"/>
                          <a:gd name="connsiteX791" fmla="*/ 2292258 w 2647519"/>
                          <a:gd name="connsiteY791" fmla="*/ 2181374 h 2612594"/>
                          <a:gd name="connsiteX792" fmla="*/ 2291880 w 2647519"/>
                          <a:gd name="connsiteY792" fmla="*/ 2184082 h 2612594"/>
                          <a:gd name="connsiteX793" fmla="*/ 2247112 w 2647519"/>
                          <a:gd name="connsiteY793" fmla="*/ 2229802 h 2612594"/>
                          <a:gd name="connsiteX794" fmla="*/ 2199487 w 2647519"/>
                          <a:gd name="connsiteY794" fmla="*/ 2273617 h 2612594"/>
                          <a:gd name="connsiteX795" fmla="*/ 2197285 w 2647519"/>
                          <a:gd name="connsiteY795" fmla="*/ 2275215 h 2612594"/>
                          <a:gd name="connsiteX796" fmla="*/ 2181390 w 2647519"/>
                          <a:gd name="connsiteY796" fmla="*/ 2295524 h 2612594"/>
                          <a:gd name="connsiteX797" fmla="*/ 2143290 w 2647519"/>
                          <a:gd name="connsiteY797" fmla="*/ 2324099 h 2612594"/>
                          <a:gd name="connsiteX798" fmla="*/ 2107681 w 2647519"/>
                          <a:gd name="connsiteY798" fmla="*/ 2350806 h 2612594"/>
                          <a:gd name="connsiteX799" fmla="*/ 2107553 w 2647519"/>
                          <a:gd name="connsiteY799" fmla="*/ 2350961 h 2612594"/>
                          <a:gd name="connsiteX800" fmla="*/ 2143290 w 2647519"/>
                          <a:gd name="connsiteY800" fmla="*/ 2325052 h 2612594"/>
                          <a:gd name="connsiteX801" fmla="*/ 2181390 w 2647519"/>
                          <a:gd name="connsiteY801" fmla="*/ 2296477 h 2612594"/>
                          <a:gd name="connsiteX802" fmla="*/ 2149957 w 2647519"/>
                          <a:gd name="connsiteY802" fmla="*/ 2327909 h 2612594"/>
                          <a:gd name="connsiteX803" fmla="*/ 2124359 w 2647519"/>
                          <a:gd name="connsiteY803" fmla="*/ 2344578 h 2612594"/>
                          <a:gd name="connsiteX804" fmla="*/ 2106651 w 2647519"/>
                          <a:gd name="connsiteY804" fmla="*/ 2352057 h 2612594"/>
                          <a:gd name="connsiteX805" fmla="*/ 2106142 w 2647519"/>
                          <a:gd name="connsiteY805" fmla="*/ 2352675 h 2612594"/>
                          <a:gd name="connsiteX806" fmla="*/ 2087092 w 2647519"/>
                          <a:gd name="connsiteY806" fmla="*/ 2365057 h 2612594"/>
                          <a:gd name="connsiteX807" fmla="*/ 2079914 w 2647519"/>
                          <a:gd name="connsiteY807" fmla="*/ 2368384 h 2612594"/>
                          <a:gd name="connsiteX808" fmla="*/ 2061852 w 2647519"/>
                          <a:gd name="connsiteY808" fmla="*/ 2383036 h 2612594"/>
                          <a:gd name="connsiteX809" fmla="*/ 2044230 w 2647519"/>
                          <a:gd name="connsiteY809" fmla="*/ 2395537 h 2612594"/>
                          <a:gd name="connsiteX810" fmla="*/ 2017560 w 2647519"/>
                          <a:gd name="connsiteY810" fmla="*/ 2412682 h 2612594"/>
                          <a:gd name="connsiteX811" fmla="*/ 2008988 w 2647519"/>
                          <a:gd name="connsiteY811" fmla="*/ 2413635 h 2612594"/>
                          <a:gd name="connsiteX812" fmla="*/ 1999460 w 2647519"/>
                          <a:gd name="connsiteY812" fmla="*/ 2417870 h 2612594"/>
                          <a:gd name="connsiteX813" fmla="*/ 1997979 w 2647519"/>
                          <a:gd name="connsiteY813" fmla="*/ 2418995 h 2612594"/>
                          <a:gd name="connsiteX814" fmla="*/ 2009940 w 2647519"/>
                          <a:gd name="connsiteY814" fmla="*/ 2414587 h 2612594"/>
                          <a:gd name="connsiteX815" fmla="*/ 2018513 w 2647519"/>
                          <a:gd name="connsiteY815" fmla="*/ 2413635 h 2612594"/>
                          <a:gd name="connsiteX816" fmla="*/ 1984223 w 2647519"/>
                          <a:gd name="connsiteY816" fmla="*/ 2439352 h 2612594"/>
                          <a:gd name="connsiteX817" fmla="*/ 1962315 w 2647519"/>
                          <a:gd name="connsiteY817" fmla="*/ 2450783 h 2612594"/>
                          <a:gd name="connsiteX818" fmla="*/ 1940408 w 2647519"/>
                          <a:gd name="connsiteY818" fmla="*/ 2461260 h 2612594"/>
                          <a:gd name="connsiteX819" fmla="*/ 1924934 w 2647519"/>
                          <a:gd name="connsiteY819" fmla="*/ 2463581 h 2612594"/>
                          <a:gd name="connsiteX820" fmla="*/ 1922310 w 2647519"/>
                          <a:gd name="connsiteY820" fmla="*/ 2465070 h 2612594"/>
                          <a:gd name="connsiteX821" fmla="*/ 1849920 w 2647519"/>
                          <a:gd name="connsiteY821" fmla="*/ 2496502 h 2612594"/>
                          <a:gd name="connsiteX822" fmla="*/ 1846229 w 2647519"/>
                          <a:gd name="connsiteY822" fmla="*/ 2497341 h 2612594"/>
                          <a:gd name="connsiteX823" fmla="*/ 1824203 w 2647519"/>
                          <a:gd name="connsiteY823" fmla="*/ 2511742 h 2612594"/>
                          <a:gd name="connsiteX824" fmla="*/ 1836585 w 2647519"/>
                          <a:gd name="connsiteY824" fmla="*/ 2515552 h 2612594"/>
                          <a:gd name="connsiteX825" fmla="*/ 1790865 w 2647519"/>
                          <a:gd name="connsiteY825" fmla="*/ 2535555 h 2612594"/>
                          <a:gd name="connsiteX826" fmla="*/ 1794675 w 2647519"/>
                          <a:gd name="connsiteY826" fmla="*/ 2522220 h 2612594"/>
                          <a:gd name="connsiteX827" fmla="*/ 1779435 w 2647519"/>
                          <a:gd name="connsiteY827" fmla="*/ 2527935 h 2612594"/>
                          <a:gd name="connsiteX828" fmla="*/ 1765148 w 2647519"/>
                          <a:gd name="connsiteY828" fmla="*/ 2532697 h 2612594"/>
                          <a:gd name="connsiteX829" fmla="*/ 1735620 w 2647519"/>
                          <a:gd name="connsiteY829" fmla="*/ 2542222 h 2612594"/>
                          <a:gd name="connsiteX830" fmla="*/ 1731675 w 2647519"/>
                          <a:gd name="connsiteY830" fmla="*/ 2537487 h 2612594"/>
                          <a:gd name="connsiteX831" fmla="*/ 1717522 w 2647519"/>
                          <a:gd name="connsiteY831" fmla="*/ 2540317 h 2612594"/>
                          <a:gd name="connsiteX832" fmla="*/ 1700377 w 2647519"/>
                          <a:gd name="connsiteY832" fmla="*/ 2544127 h 2612594"/>
                          <a:gd name="connsiteX833" fmla="*/ 1665135 w 2647519"/>
                          <a:gd name="connsiteY833" fmla="*/ 2552700 h 2612594"/>
                          <a:gd name="connsiteX834" fmla="*/ 1663973 w 2647519"/>
                          <a:gd name="connsiteY834" fmla="*/ 2553240 h 2612594"/>
                          <a:gd name="connsiteX835" fmla="*/ 1697520 w 2647519"/>
                          <a:gd name="connsiteY835" fmla="*/ 2545079 h 2612594"/>
                          <a:gd name="connsiteX836" fmla="*/ 1714665 w 2647519"/>
                          <a:gd name="connsiteY836" fmla="*/ 2541269 h 2612594"/>
                          <a:gd name="connsiteX837" fmla="*/ 1728952 w 2647519"/>
                          <a:gd name="connsiteY837" fmla="*/ 2538412 h 2612594"/>
                          <a:gd name="connsiteX838" fmla="*/ 1734667 w 2647519"/>
                          <a:gd name="connsiteY838" fmla="*/ 2543174 h 2612594"/>
                          <a:gd name="connsiteX839" fmla="*/ 1764195 w 2647519"/>
                          <a:gd name="connsiteY839" fmla="*/ 2533649 h 2612594"/>
                          <a:gd name="connsiteX840" fmla="*/ 1778482 w 2647519"/>
                          <a:gd name="connsiteY840" fmla="*/ 2528887 h 2612594"/>
                          <a:gd name="connsiteX841" fmla="*/ 1793722 w 2647519"/>
                          <a:gd name="connsiteY841" fmla="*/ 2523172 h 2612594"/>
                          <a:gd name="connsiteX842" fmla="*/ 1789912 w 2647519"/>
                          <a:gd name="connsiteY842" fmla="*/ 2536507 h 2612594"/>
                          <a:gd name="connsiteX843" fmla="*/ 1749907 w 2647519"/>
                          <a:gd name="connsiteY843" fmla="*/ 2555557 h 2612594"/>
                          <a:gd name="connsiteX844" fmla="*/ 1747946 w 2647519"/>
                          <a:gd name="connsiteY844" fmla="*/ 2555008 h 2612594"/>
                          <a:gd name="connsiteX845" fmla="*/ 1720380 w 2647519"/>
                          <a:gd name="connsiteY845" fmla="*/ 2566034 h 2612594"/>
                          <a:gd name="connsiteX846" fmla="*/ 1697520 w 2647519"/>
                          <a:gd name="connsiteY846" fmla="*/ 2572702 h 2612594"/>
                          <a:gd name="connsiteX847" fmla="*/ 1663230 w 2647519"/>
                          <a:gd name="connsiteY847" fmla="*/ 2581274 h 2612594"/>
                          <a:gd name="connsiteX848" fmla="*/ 1649062 w 2647519"/>
                          <a:gd name="connsiteY848" fmla="*/ 2580084 h 2612594"/>
                          <a:gd name="connsiteX849" fmla="*/ 1619428 w 2647519"/>
                          <a:gd name="connsiteY849" fmla="*/ 2585850 h 2612594"/>
                          <a:gd name="connsiteX850" fmla="*/ 1618462 w 2647519"/>
                          <a:gd name="connsiteY850" fmla="*/ 2587942 h 2612594"/>
                          <a:gd name="connsiteX851" fmla="*/ 1539405 w 2647519"/>
                          <a:gd name="connsiteY851" fmla="*/ 2603182 h 2612594"/>
                          <a:gd name="connsiteX852" fmla="*/ 1521307 w 2647519"/>
                          <a:gd name="connsiteY852" fmla="*/ 2598419 h 2612594"/>
                          <a:gd name="connsiteX853" fmla="*/ 1506067 w 2647519"/>
                          <a:gd name="connsiteY853" fmla="*/ 2598419 h 2612594"/>
                          <a:gd name="connsiteX854" fmla="*/ 1479397 w 2647519"/>
                          <a:gd name="connsiteY854" fmla="*/ 2606992 h 2612594"/>
                          <a:gd name="connsiteX855" fmla="*/ 1455585 w 2647519"/>
                          <a:gd name="connsiteY855" fmla="*/ 2608897 h 2612594"/>
                          <a:gd name="connsiteX856" fmla="*/ 1431772 w 2647519"/>
                          <a:gd name="connsiteY856" fmla="*/ 2609849 h 2612594"/>
                          <a:gd name="connsiteX857" fmla="*/ 1429185 w 2647519"/>
                          <a:gd name="connsiteY857" fmla="*/ 2608741 h 2612594"/>
                          <a:gd name="connsiteX858" fmla="*/ 1407484 w 2647519"/>
                          <a:gd name="connsiteY858" fmla="*/ 2612588 h 2612594"/>
                          <a:gd name="connsiteX859" fmla="*/ 1381290 w 2647519"/>
                          <a:gd name="connsiteY859" fmla="*/ 2607944 h 2612594"/>
                          <a:gd name="connsiteX860" fmla="*/ 1382243 w 2647519"/>
                          <a:gd name="connsiteY860" fmla="*/ 2606992 h 2612594"/>
                          <a:gd name="connsiteX861" fmla="*/ 1387005 w 2647519"/>
                          <a:gd name="connsiteY861" fmla="*/ 2600324 h 2612594"/>
                          <a:gd name="connsiteX862" fmla="*/ 1365098 w 2647519"/>
                          <a:gd name="connsiteY862" fmla="*/ 2597467 h 2612594"/>
                          <a:gd name="connsiteX863" fmla="*/ 1375575 w 2647519"/>
                          <a:gd name="connsiteY863" fmla="*/ 2591752 h 2612594"/>
                          <a:gd name="connsiteX864" fmla="*/ 1407008 w 2647519"/>
                          <a:gd name="connsiteY864" fmla="*/ 2590799 h 2612594"/>
                          <a:gd name="connsiteX865" fmla="*/ 1437488 w 2647519"/>
                          <a:gd name="connsiteY865" fmla="*/ 2589847 h 2612594"/>
                          <a:gd name="connsiteX866" fmla="*/ 1481302 w 2647519"/>
                          <a:gd name="connsiteY866" fmla="*/ 2590799 h 2612594"/>
                          <a:gd name="connsiteX867" fmla="*/ 1511782 w 2647519"/>
                          <a:gd name="connsiteY867" fmla="*/ 2587942 h 2612594"/>
                          <a:gd name="connsiteX868" fmla="*/ 1568932 w 2647519"/>
                          <a:gd name="connsiteY868" fmla="*/ 2575559 h 2612594"/>
                          <a:gd name="connsiteX869" fmla="*/ 1607032 w 2647519"/>
                          <a:gd name="connsiteY869" fmla="*/ 2566987 h 2612594"/>
                          <a:gd name="connsiteX870" fmla="*/ 1635607 w 2647519"/>
                          <a:gd name="connsiteY870" fmla="*/ 2566034 h 2612594"/>
                          <a:gd name="connsiteX871" fmla="*/ 1637595 w 2647519"/>
                          <a:gd name="connsiteY871" fmla="*/ 2565111 h 2612594"/>
                          <a:gd name="connsiteX872" fmla="*/ 1609890 w 2647519"/>
                          <a:gd name="connsiteY872" fmla="*/ 2566035 h 2612594"/>
                          <a:gd name="connsiteX873" fmla="*/ 1571790 w 2647519"/>
                          <a:gd name="connsiteY873" fmla="*/ 2574607 h 2612594"/>
                          <a:gd name="connsiteX874" fmla="*/ 1514640 w 2647519"/>
                          <a:gd name="connsiteY874" fmla="*/ 2586990 h 2612594"/>
                          <a:gd name="connsiteX875" fmla="*/ 1484160 w 2647519"/>
                          <a:gd name="connsiteY875" fmla="*/ 2589847 h 2612594"/>
                          <a:gd name="connsiteX876" fmla="*/ 1440345 w 2647519"/>
                          <a:gd name="connsiteY876" fmla="*/ 2588895 h 2612594"/>
                          <a:gd name="connsiteX877" fmla="*/ 1409865 w 2647519"/>
                          <a:gd name="connsiteY877" fmla="*/ 2589847 h 2612594"/>
                          <a:gd name="connsiteX878" fmla="*/ 1378432 w 2647519"/>
                          <a:gd name="connsiteY878" fmla="*/ 2590800 h 2612594"/>
                          <a:gd name="connsiteX879" fmla="*/ 1379385 w 2647519"/>
                          <a:gd name="connsiteY879" fmla="*/ 2586990 h 2612594"/>
                          <a:gd name="connsiteX880" fmla="*/ 1386052 w 2647519"/>
                          <a:gd name="connsiteY880" fmla="*/ 2577465 h 2612594"/>
                          <a:gd name="connsiteX881" fmla="*/ 1679422 w 2647519"/>
                          <a:gd name="connsiteY881" fmla="*/ 2528887 h 2612594"/>
                          <a:gd name="connsiteX882" fmla="*/ 1878495 w 2647519"/>
                          <a:gd name="connsiteY882" fmla="*/ 2453640 h 2612594"/>
                          <a:gd name="connsiteX883" fmla="*/ 1930882 w 2647519"/>
                          <a:gd name="connsiteY883" fmla="*/ 2426017 h 2612594"/>
                          <a:gd name="connsiteX884" fmla="*/ 1960410 w 2647519"/>
                          <a:gd name="connsiteY884" fmla="*/ 2410777 h 2612594"/>
                          <a:gd name="connsiteX885" fmla="*/ 1990890 w 2647519"/>
                          <a:gd name="connsiteY885" fmla="*/ 2394585 h 2612594"/>
                          <a:gd name="connsiteX886" fmla="*/ 2048040 w 2647519"/>
                          <a:gd name="connsiteY886" fmla="*/ 2360295 h 2612594"/>
                          <a:gd name="connsiteX887" fmla="*/ 2093760 w 2647519"/>
                          <a:gd name="connsiteY887" fmla="*/ 2325052 h 2612594"/>
                          <a:gd name="connsiteX888" fmla="*/ 2179485 w 2647519"/>
                          <a:gd name="connsiteY888" fmla="*/ 2258377 h 2612594"/>
                          <a:gd name="connsiteX889" fmla="*/ 2203297 w 2647519"/>
                          <a:gd name="connsiteY889" fmla="*/ 2239327 h 2612594"/>
                          <a:gd name="connsiteX890" fmla="*/ 2226157 w 2647519"/>
                          <a:gd name="connsiteY890" fmla="*/ 2219325 h 2612594"/>
                          <a:gd name="connsiteX891" fmla="*/ 2260447 w 2647519"/>
                          <a:gd name="connsiteY891" fmla="*/ 2187892 h 2612594"/>
                          <a:gd name="connsiteX892" fmla="*/ 2274735 w 2647519"/>
                          <a:gd name="connsiteY892" fmla="*/ 2164080 h 2612594"/>
                          <a:gd name="connsiteX893" fmla="*/ 2295258 w 2647519"/>
                          <a:gd name="connsiteY893" fmla="*/ 2145267 h 2612594"/>
                          <a:gd name="connsiteX894" fmla="*/ 2295423 w 2647519"/>
                          <a:gd name="connsiteY894" fmla="*/ 2144085 h 2612594"/>
                          <a:gd name="connsiteX895" fmla="*/ 2275688 w 2647519"/>
                          <a:gd name="connsiteY895" fmla="*/ 2162175 h 2612594"/>
                          <a:gd name="connsiteX896" fmla="*/ 2261400 w 2647519"/>
                          <a:gd name="connsiteY896" fmla="*/ 2185987 h 2612594"/>
                          <a:gd name="connsiteX897" fmla="*/ 2227110 w 2647519"/>
                          <a:gd name="connsiteY897" fmla="*/ 2217420 h 2612594"/>
                          <a:gd name="connsiteX898" fmla="*/ 2204250 w 2647519"/>
                          <a:gd name="connsiteY898" fmla="*/ 2237422 h 2612594"/>
                          <a:gd name="connsiteX899" fmla="*/ 2180438 w 2647519"/>
                          <a:gd name="connsiteY899" fmla="*/ 2256472 h 2612594"/>
                          <a:gd name="connsiteX900" fmla="*/ 2094713 w 2647519"/>
                          <a:gd name="connsiteY900" fmla="*/ 2323147 h 2612594"/>
                          <a:gd name="connsiteX901" fmla="*/ 2048993 w 2647519"/>
                          <a:gd name="connsiteY901" fmla="*/ 2358390 h 2612594"/>
                          <a:gd name="connsiteX902" fmla="*/ 1991843 w 2647519"/>
                          <a:gd name="connsiteY902" fmla="*/ 2392680 h 2612594"/>
                          <a:gd name="connsiteX903" fmla="*/ 1961363 w 2647519"/>
                          <a:gd name="connsiteY903" fmla="*/ 2408872 h 2612594"/>
                          <a:gd name="connsiteX904" fmla="*/ 1931835 w 2647519"/>
                          <a:gd name="connsiteY904" fmla="*/ 2424112 h 2612594"/>
                          <a:gd name="connsiteX905" fmla="*/ 1879448 w 2647519"/>
                          <a:gd name="connsiteY905" fmla="*/ 2451735 h 2612594"/>
                          <a:gd name="connsiteX906" fmla="*/ 1680375 w 2647519"/>
                          <a:gd name="connsiteY906" fmla="*/ 2526982 h 2612594"/>
                          <a:gd name="connsiteX907" fmla="*/ 1387005 w 2647519"/>
                          <a:gd name="connsiteY907" fmla="*/ 2575560 h 2612594"/>
                          <a:gd name="connsiteX908" fmla="*/ 1365098 w 2647519"/>
                          <a:gd name="connsiteY908" fmla="*/ 2575560 h 2612594"/>
                          <a:gd name="connsiteX909" fmla="*/ 1362240 w 2647519"/>
                          <a:gd name="connsiteY909" fmla="*/ 2567940 h 2612594"/>
                          <a:gd name="connsiteX910" fmla="*/ 1339380 w 2647519"/>
                          <a:gd name="connsiteY910" fmla="*/ 2566987 h 2612594"/>
                          <a:gd name="connsiteX911" fmla="*/ 1318425 w 2647519"/>
                          <a:gd name="connsiteY911" fmla="*/ 2575560 h 2612594"/>
                          <a:gd name="connsiteX912" fmla="*/ 1257465 w 2647519"/>
                          <a:gd name="connsiteY912" fmla="*/ 2576512 h 2612594"/>
                          <a:gd name="connsiteX913" fmla="*/ 1212698 w 2647519"/>
                          <a:gd name="connsiteY913" fmla="*/ 2574607 h 2612594"/>
                          <a:gd name="connsiteX914" fmla="*/ 1190790 w 2647519"/>
                          <a:gd name="connsiteY914" fmla="*/ 2572702 h 2612594"/>
                          <a:gd name="connsiteX915" fmla="*/ 1168883 w 2647519"/>
                          <a:gd name="connsiteY915" fmla="*/ 2568892 h 2612594"/>
                          <a:gd name="connsiteX916" fmla="*/ 1182080 w 2647519"/>
                          <a:gd name="connsiteY916" fmla="*/ 2554816 h 2612594"/>
                          <a:gd name="connsiteX917" fmla="*/ 1179360 w 2647519"/>
                          <a:gd name="connsiteY917" fmla="*/ 2555557 h 2612594"/>
                          <a:gd name="connsiteX918" fmla="*/ 1130192 w 2647519"/>
                          <a:gd name="connsiteY918" fmla="*/ 2546452 h 2612594"/>
                          <a:gd name="connsiteX919" fmla="*/ 1127925 w 2647519"/>
                          <a:gd name="connsiteY919" fmla="*/ 2546985 h 2612594"/>
                          <a:gd name="connsiteX920" fmla="*/ 1033628 w 2647519"/>
                          <a:gd name="connsiteY920" fmla="*/ 2529840 h 2612594"/>
                          <a:gd name="connsiteX921" fmla="*/ 996480 w 2647519"/>
                          <a:gd name="connsiteY921" fmla="*/ 2522220 h 2612594"/>
                          <a:gd name="connsiteX922" fmla="*/ 964095 w 2647519"/>
                          <a:gd name="connsiteY922" fmla="*/ 2516505 h 2612594"/>
                          <a:gd name="connsiteX923" fmla="*/ 925043 w 2647519"/>
                          <a:gd name="connsiteY923" fmla="*/ 2498407 h 2612594"/>
                          <a:gd name="connsiteX924" fmla="*/ 876465 w 2647519"/>
                          <a:gd name="connsiteY924" fmla="*/ 2480310 h 2612594"/>
                          <a:gd name="connsiteX925" fmla="*/ 825983 w 2647519"/>
                          <a:gd name="connsiteY925" fmla="*/ 2460307 h 2612594"/>
                          <a:gd name="connsiteX926" fmla="*/ 834555 w 2647519"/>
                          <a:gd name="connsiteY926" fmla="*/ 2453640 h 2612594"/>
                          <a:gd name="connsiteX927" fmla="*/ 869798 w 2647519"/>
                          <a:gd name="connsiteY927" fmla="*/ 2460307 h 2612594"/>
                          <a:gd name="connsiteX928" fmla="*/ 885038 w 2647519"/>
                          <a:gd name="connsiteY928" fmla="*/ 2473642 h 2612594"/>
                          <a:gd name="connsiteX929" fmla="*/ 937425 w 2647519"/>
                          <a:gd name="connsiteY929" fmla="*/ 2488882 h 2612594"/>
                          <a:gd name="connsiteX930" fmla="*/ 1041248 w 2647519"/>
                          <a:gd name="connsiteY930" fmla="*/ 2515552 h 2612594"/>
                          <a:gd name="connsiteX931" fmla="*/ 1066965 w 2647519"/>
                          <a:gd name="connsiteY931" fmla="*/ 2520315 h 2612594"/>
                          <a:gd name="connsiteX932" fmla="*/ 1094588 w 2647519"/>
                          <a:gd name="connsiteY932" fmla="*/ 2525077 h 2612594"/>
                          <a:gd name="connsiteX933" fmla="*/ 1125068 w 2647519"/>
                          <a:gd name="connsiteY933" fmla="*/ 2531745 h 2612594"/>
                          <a:gd name="connsiteX934" fmla="*/ 1158657 w 2647519"/>
                          <a:gd name="connsiteY934" fmla="*/ 2539008 h 2612594"/>
                          <a:gd name="connsiteX935" fmla="*/ 1161262 w 2647519"/>
                          <a:gd name="connsiteY935" fmla="*/ 2538412 h 2612594"/>
                          <a:gd name="connsiteX936" fmla="*/ 1192695 w 2647519"/>
                          <a:gd name="connsiteY936" fmla="*/ 2543175 h 2612594"/>
                          <a:gd name="connsiteX937" fmla="*/ 1193647 w 2647519"/>
                          <a:gd name="connsiteY937" fmla="*/ 2541270 h 2612594"/>
                          <a:gd name="connsiteX938" fmla="*/ 1239367 w 2647519"/>
                          <a:gd name="connsiteY938" fmla="*/ 2543175 h 2612594"/>
                          <a:gd name="connsiteX939" fmla="*/ 1246987 w 2647519"/>
                          <a:gd name="connsiteY939" fmla="*/ 2544127 h 2612594"/>
                          <a:gd name="connsiteX940" fmla="*/ 1317472 w 2647519"/>
                          <a:gd name="connsiteY940" fmla="*/ 2544127 h 2612594"/>
                          <a:gd name="connsiteX941" fmla="*/ 1368907 w 2647519"/>
                          <a:gd name="connsiteY941" fmla="*/ 2546032 h 2612594"/>
                          <a:gd name="connsiteX942" fmla="*/ 1429867 w 2647519"/>
                          <a:gd name="connsiteY942" fmla="*/ 2541270 h 2612594"/>
                          <a:gd name="connsiteX943" fmla="*/ 1437487 w 2647519"/>
                          <a:gd name="connsiteY943" fmla="*/ 2541270 h 2612594"/>
                          <a:gd name="connsiteX944" fmla="*/ 1440345 w 2647519"/>
                          <a:gd name="connsiteY944" fmla="*/ 2548890 h 2612594"/>
                          <a:gd name="connsiteX945" fmla="*/ 1500352 w 2647519"/>
                          <a:gd name="connsiteY945" fmla="*/ 2541270 h 2612594"/>
                          <a:gd name="connsiteX946" fmla="*/ 1540357 w 2647519"/>
                          <a:gd name="connsiteY946" fmla="*/ 2531745 h 2612594"/>
                          <a:gd name="connsiteX947" fmla="*/ 1563217 w 2647519"/>
                          <a:gd name="connsiteY947" fmla="*/ 2527935 h 2612594"/>
                          <a:gd name="connsiteX948" fmla="*/ 1577505 w 2647519"/>
                          <a:gd name="connsiteY948" fmla="*/ 2526030 h 2612594"/>
                          <a:gd name="connsiteX949" fmla="*/ 1608937 w 2647519"/>
                          <a:gd name="connsiteY949" fmla="*/ 2518410 h 2612594"/>
                          <a:gd name="connsiteX950" fmla="*/ 1634655 w 2647519"/>
                          <a:gd name="connsiteY950" fmla="*/ 2512695 h 2612594"/>
                          <a:gd name="connsiteX951" fmla="*/ 1660372 w 2647519"/>
                          <a:gd name="connsiteY951" fmla="*/ 2506027 h 2612594"/>
                          <a:gd name="connsiteX952" fmla="*/ 1707545 w 2647519"/>
                          <a:gd name="connsiteY952" fmla="*/ 2497863 h 2612594"/>
                          <a:gd name="connsiteX953" fmla="*/ 1713713 w 2647519"/>
                          <a:gd name="connsiteY953" fmla="*/ 2495550 h 2612594"/>
                          <a:gd name="connsiteX954" fmla="*/ 1664183 w 2647519"/>
                          <a:gd name="connsiteY954" fmla="*/ 2504122 h 2612594"/>
                          <a:gd name="connsiteX955" fmla="*/ 1638465 w 2647519"/>
                          <a:gd name="connsiteY955" fmla="*/ 2510790 h 2612594"/>
                          <a:gd name="connsiteX956" fmla="*/ 1612748 w 2647519"/>
                          <a:gd name="connsiteY956" fmla="*/ 2516505 h 2612594"/>
                          <a:gd name="connsiteX957" fmla="*/ 1581315 w 2647519"/>
                          <a:gd name="connsiteY957" fmla="*/ 2524125 h 2612594"/>
                          <a:gd name="connsiteX958" fmla="*/ 1567028 w 2647519"/>
                          <a:gd name="connsiteY958" fmla="*/ 2526030 h 2612594"/>
                          <a:gd name="connsiteX959" fmla="*/ 1544168 w 2647519"/>
                          <a:gd name="connsiteY959" fmla="*/ 2529840 h 2612594"/>
                          <a:gd name="connsiteX960" fmla="*/ 1482255 w 2647519"/>
                          <a:gd name="connsiteY960" fmla="*/ 2535555 h 2612594"/>
                          <a:gd name="connsiteX961" fmla="*/ 1440345 w 2647519"/>
                          <a:gd name="connsiteY961" fmla="*/ 2539365 h 2612594"/>
                          <a:gd name="connsiteX962" fmla="*/ 1432725 w 2647519"/>
                          <a:gd name="connsiteY962" fmla="*/ 2539365 h 2612594"/>
                          <a:gd name="connsiteX963" fmla="*/ 1371765 w 2647519"/>
                          <a:gd name="connsiteY963" fmla="*/ 2544127 h 2612594"/>
                          <a:gd name="connsiteX964" fmla="*/ 1320330 w 2647519"/>
                          <a:gd name="connsiteY964" fmla="*/ 2542222 h 2612594"/>
                          <a:gd name="connsiteX965" fmla="*/ 1249845 w 2647519"/>
                          <a:gd name="connsiteY965" fmla="*/ 2542222 h 2612594"/>
                          <a:gd name="connsiteX966" fmla="*/ 1242225 w 2647519"/>
                          <a:gd name="connsiteY966" fmla="*/ 2541270 h 2612594"/>
                          <a:gd name="connsiteX967" fmla="*/ 1212698 w 2647519"/>
                          <a:gd name="connsiteY967" fmla="*/ 2528887 h 2612594"/>
                          <a:gd name="connsiteX968" fmla="*/ 1196505 w 2647519"/>
                          <a:gd name="connsiteY968" fmla="*/ 2539365 h 2612594"/>
                          <a:gd name="connsiteX969" fmla="*/ 1196464 w 2647519"/>
                          <a:gd name="connsiteY969" fmla="*/ 2539447 h 2612594"/>
                          <a:gd name="connsiteX970" fmla="*/ 1209840 w 2647519"/>
                          <a:gd name="connsiteY970" fmla="*/ 2530792 h 2612594"/>
                          <a:gd name="connsiteX971" fmla="*/ 1239368 w 2647519"/>
                          <a:gd name="connsiteY971" fmla="*/ 2543174 h 2612594"/>
                          <a:gd name="connsiteX972" fmla="*/ 1193648 w 2647519"/>
                          <a:gd name="connsiteY972" fmla="*/ 2541269 h 2612594"/>
                          <a:gd name="connsiteX973" fmla="*/ 1194008 w 2647519"/>
                          <a:gd name="connsiteY973" fmla="*/ 2541036 h 2612594"/>
                          <a:gd name="connsiteX974" fmla="*/ 1164120 w 2647519"/>
                          <a:gd name="connsiteY974" fmla="*/ 2536507 h 2612594"/>
                          <a:gd name="connsiteX975" fmla="*/ 1128878 w 2647519"/>
                          <a:gd name="connsiteY975" fmla="*/ 2528887 h 2612594"/>
                          <a:gd name="connsiteX976" fmla="*/ 1098398 w 2647519"/>
                          <a:gd name="connsiteY976" fmla="*/ 2522220 h 2612594"/>
                          <a:gd name="connsiteX977" fmla="*/ 1070775 w 2647519"/>
                          <a:gd name="connsiteY977" fmla="*/ 2517457 h 2612594"/>
                          <a:gd name="connsiteX978" fmla="*/ 1045058 w 2647519"/>
                          <a:gd name="connsiteY978" fmla="*/ 2512695 h 2612594"/>
                          <a:gd name="connsiteX979" fmla="*/ 941235 w 2647519"/>
                          <a:gd name="connsiteY979" fmla="*/ 2486025 h 2612594"/>
                          <a:gd name="connsiteX980" fmla="*/ 888848 w 2647519"/>
                          <a:gd name="connsiteY980" fmla="*/ 2470785 h 2612594"/>
                          <a:gd name="connsiteX981" fmla="*/ 873608 w 2647519"/>
                          <a:gd name="connsiteY981" fmla="*/ 2457450 h 2612594"/>
                          <a:gd name="connsiteX982" fmla="*/ 838365 w 2647519"/>
                          <a:gd name="connsiteY982" fmla="*/ 2450782 h 2612594"/>
                          <a:gd name="connsiteX983" fmla="*/ 785978 w 2647519"/>
                          <a:gd name="connsiteY983" fmla="*/ 2424112 h 2612594"/>
                          <a:gd name="connsiteX984" fmla="*/ 770738 w 2647519"/>
                          <a:gd name="connsiteY984" fmla="*/ 2425065 h 2612594"/>
                          <a:gd name="connsiteX985" fmla="*/ 716445 w 2647519"/>
                          <a:gd name="connsiteY985" fmla="*/ 2397442 h 2612594"/>
                          <a:gd name="connsiteX986" fmla="*/ 706920 w 2647519"/>
                          <a:gd name="connsiteY986" fmla="*/ 2380297 h 2612594"/>
                          <a:gd name="connsiteX987" fmla="*/ 708825 w 2647519"/>
                          <a:gd name="connsiteY987" fmla="*/ 2379345 h 2612594"/>
                          <a:gd name="connsiteX988" fmla="*/ 742163 w 2647519"/>
                          <a:gd name="connsiteY988" fmla="*/ 2397442 h 2612594"/>
                          <a:gd name="connsiteX989" fmla="*/ 775500 w 2647519"/>
                          <a:gd name="connsiteY989" fmla="*/ 2415540 h 2612594"/>
                          <a:gd name="connsiteX990" fmla="*/ 785025 w 2647519"/>
                          <a:gd name="connsiteY990" fmla="*/ 2409825 h 2612594"/>
                          <a:gd name="connsiteX991" fmla="*/ 745973 w 2647519"/>
                          <a:gd name="connsiteY991" fmla="*/ 2384107 h 2612594"/>
                          <a:gd name="connsiteX992" fmla="*/ 713588 w 2647519"/>
                          <a:gd name="connsiteY992" fmla="*/ 2369820 h 2612594"/>
                          <a:gd name="connsiteX993" fmla="*/ 668820 w 2647519"/>
                          <a:gd name="connsiteY993" fmla="*/ 2344102 h 2612594"/>
                          <a:gd name="connsiteX994" fmla="*/ 630720 w 2647519"/>
                          <a:gd name="connsiteY994" fmla="*/ 2319337 h 2612594"/>
                          <a:gd name="connsiteX995" fmla="*/ 570713 w 2647519"/>
                          <a:gd name="connsiteY995" fmla="*/ 2293620 h 2612594"/>
                          <a:gd name="connsiteX996" fmla="*/ 547853 w 2647519"/>
                          <a:gd name="connsiteY996" fmla="*/ 2274570 h 2612594"/>
                          <a:gd name="connsiteX997" fmla="*/ 552615 w 2647519"/>
                          <a:gd name="connsiteY997" fmla="*/ 2272665 h 2612594"/>
                          <a:gd name="connsiteX998" fmla="*/ 575475 w 2647519"/>
                          <a:gd name="connsiteY998" fmla="*/ 2279332 h 2612594"/>
                          <a:gd name="connsiteX999" fmla="*/ 527850 w 2647519"/>
                          <a:gd name="connsiteY999" fmla="*/ 2229802 h 2612594"/>
                          <a:gd name="connsiteX1000" fmla="*/ 501180 w 2647519"/>
                          <a:gd name="connsiteY1000" fmla="*/ 2207895 h 2612594"/>
                          <a:gd name="connsiteX1001" fmla="*/ 476415 w 2647519"/>
                          <a:gd name="connsiteY1001" fmla="*/ 2185987 h 2612594"/>
                          <a:gd name="connsiteX1002" fmla="*/ 444983 w 2647519"/>
                          <a:gd name="connsiteY1002" fmla="*/ 2160270 h 2612594"/>
                          <a:gd name="connsiteX1003" fmla="*/ 399263 w 2647519"/>
                          <a:gd name="connsiteY1003" fmla="*/ 2109787 h 2612594"/>
                          <a:gd name="connsiteX1004" fmla="*/ 396126 w 2647519"/>
                          <a:gd name="connsiteY1004" fmla="*/ 2099983 h 2612594"/>
                          <a:gd name="connsiteX1005" fmla="*/ 386880 w 2647519"/>
                          <a:gd name="connsiteY1005" fmla="*/ 2090737 h 2612594"/>
                          <a:gd name="connsiteX1006" fmla="*/ 355448 w 2647519"/>
                          <a:gd name="connsiteY1006" fmla="*/ 2056447 h 2612594"/>
                          <a:gd name="connsiteX1007" fmla="*/ 351638 w 2647519"/>
                          <a:gd name="connsiteY1007" fmla="*/ 2039302 h 2612594"/>
                          <a:gd name="connsiteX1008" fmla="*/ 339255 w 2647519"/>
                          <a:gd name="connsiteY1008" fmla="*/ 2022157 h 2612594"/>
                          <a:gd name="connsiteX1009" fmla="*/ 337780 w 2647519"/>
                          <a:gd name="connsiteY1009" fmla="*/ 2019844 h 2612594"/>
                          <a:gd name="connsiteX1010" fmla="*/ 323062 w 2647519"/>
                          <a:gd name="connsiteY1010" fmla="*/ 2009774 h 2612594"/>
                          <a:gd name="connsiteX1011" fmla="*/ 294487 w 2647519"/>
                          <a:gd name="connsiteY1011" fmla="*/ 1968817 h 2612594"/>
                          <a:gd name="connsiteX1012" fmla="*/ 278295 w 2647519"/>
                          <a:gd name="connsiteY1012" fmla="*/ 1930717 h 2612594"/>
                          <a:gd name="connsiteX1013" fmla="*/ 276390 w 2647519"/>
                          <a:gd name="connsiteY1013" fmla="*/ 1930717 h 2612594"/>
                          <a:gd name="connsiteX1014" fmla="*/ 254483 w 2647519"/>
                          <a:gd name="connsiteY1014" fmla="*/ 1888807 h 2612594"/>
                          <a:gd name="connsiteX1015" fmla="*/ 233528 w 2647519"/>
                          <a:gd name="connsiteY1015" fmla="*/ 1846897 h 2612594"/>
                          <a:gd name="connsiteX1016" fmla="*/ 211620 w 2647519"/>
                          <a:gd name="connsiteY1016" fmla="*/ 1798320 h 2612594"/>
                          <a:gd name="connsiteX1017" fmla="*/ 191618 w 2647519"/>
                          <a:gd name="connsiteY1017" fmla="*/ 1748790 h 2612594"/>
                          <a:gd name="connsiteX1018" fmla="*/ 211620 w 2647519"/>
                          <a:gd name="connsiteY1018" fmla="*/ 1782127 h 2612594"/>
                          <a:gd name="connsiteX1019" fmla="*/ 231623 w 2647519"/>
                          <a:gd name="connsiteY1019" fmla="*/ 1824037 h 2612594"/>
                          <a:gd name="connsiteX1020" fmla="*/ 238290 w 2647519"/>
                          <a:gd name="connsiteY1020" fmla="*/ 1846897 h 2612594"/>
                          <a:gd name="connsiteX1021" fmla="*/ 241046 w 2647519"/>
                          <a:gd name="connsiteY1021" fmla="*/ 1850938 h 2612594"/>
                          <a:gd name="connsiteX1022" fmla="*/ 237654 w 2647519"/>
                          <a:gd name="connsiteY1022" fmla="*/ 1833303 h 2612594"/>
                          <a:gd name="connsiteX1023" fmla="*/ 228809 w 2647519"/>
                          <a:gd name="connsiteY1023" fmla="*/ 1817250 h 2612594"/>
                          <a:gd name="connsiteX1024" fmla="*/ 214411 w 2647519"/>
                          <a:gd name="connsiteY1024" fmla="*/ 1784874 h 2612594"/>
                          <a:gd name="connsiteX1025" fmla="*/ 197332 w 2647519"/>
                          <a:gd name="connsiteY1025" fmla="*/ 1756409 h 2612594"/>
                          <a:gd name="connsiteX1026" fmla="*/ 176377 w 2647519"/>
                          <a:gd name="connsiteY1026" fmla="*/ 1699259 h 2612594"/>
                          <a:gd name="connsiteX1027" fmla="*/ 158424 w 2647519"/>
                          <a:gd name="connsiteY1027" fmla="*/ 1640674 h 2612594"/>
                          <a:gd name="connsiteX1028" fmla="*/ 152529 w 2647519"/>
                          <a:gd name="connsiteY1028" fmla="*/ 1623596 h 2612594"/>
                          <a:gd name="connsiteX1029" fmla="*/ 126853 w 2647519"/>
                          <a:gd name="connsiteY1029" fmla="*/ 1521108 h 2612594"/>
                          <a:gd name="connsiteX1030" fmla="*/ 115498 w 2647519"/>
                          <a:gd name="connsiteY1030" fmla="*/ 1446707 h 2612594"/>
                          <a:gd name="connsiteX1031" fmla="*/ 115417 w 2647519"/>
                          <a:gd name="connsiteY1031" fmla="*/ 1448752 h 2612594"/>
                          <a:gd name="connsiteX1032" fmla="*/ 116370 w 2647519"/>
                          <a:gd name="connsiteY1032" fmla="*/ 1463992 h 2612594"/>
                          <a:gd name="connsiteX1033" fmla="*/ 121132 w 2647519"/>
                          <a:gd name="connsiteY1033" fmla="*/ 1499235 h 2612594"/>
                          <a:gd name="connsiteX1034" fmla="*/ 126847 w 2647519"/>
                          <a:gd name="connsiteY1034" fmla="*/ 1535430 h 2612594"/>
                          <a:gd name="connsiteX1035" fmla="*/ 117322 w 2647519"/>
                          <a:gd name="connsiteY1035" fmla="*/ 1503997 h 2612594"/>
                          <a:gd name="connsiteX1036" fmla="*/ 110655 w 2647519"/>
                          <a:gd name="connsiteY1036" fmla="*/ 1463992 h 2612594"/>
                          <a:gd name="connsiteX1037" fmla="*/ 103035 w 2647519"/>
                          <a:gd name="connsiteY1037" fmla="*/ 1463992 h 2612594"/>
                          <a:gd name="connsiteX1038" fmla="*/ 98272 w 2647519"/>
                          <a:gd name="connsiteY1038" fmla="*/ 1427797 h 2612594"/>
                          <a:gd name="connsiteX1039" fmla="*/ 91605 w 2647519"/>
                          <a:gd name="connsiteY1039" fmla="*/ 1404937 h 2612594"/>
                          <a:gd name="connsiteX1040" fmla="*/ 85890 w 2647519"/>
                          <a:gd name="connsiteY1040" fmla="*/ 1383030 h 2612594"/>
                          <a:gd name="connsiteX1041" fmla="*/ 69697 w 2647519"/>
                          <a:gd name="connsiteY1041" fmla="*/ 1365885 h 2612594"/>
                          <a:gd name="connsiteX1042" fmla="*/ 64935 w 2647519"/>
                          <a:gd name="connsiteY1042" fmla="*/ 1365885 h 2612594"/>
                          <a:gd name="connsiteX1043" fmla="*/ 60172 w 2647519"/>
                          <a:gd name="connsiteY1043" fmla="*/ 1342072 h 2612594"/>
                          <a:gd name="connsiteX1044" fmla="*/ 58267 w 2647519"/>
                          <a:gd name="connsiteY1044" fmla="*/ 1311592 h 2612594"/>
                          <a:gd name="connsiteX1045" fmla="*/ 62077 w 2647519"/>
                          <a:gd name="connsiteY1045" fmla="*/ 1268730 h 2612594"/>
                          <a:gd name="connsiteX1046" fmla="*/ 63982 w 2647519"/>
                          <a:gd name="connsiteY1046" fmla="*/ 1253490 h 2612594"/>
                          <a:gd name="connsiteX1047" fmla="*/ 67226 w 2647519"/>
                          <a:gd name="connsiteY1047" fmla="*/ 1243037 h 2612594"/>
                          <a:gd name="connsiteX1048" fmla="*/ 65649 w 2647519"/>
                          <a:gd name="connsiteY1048" fmla="*/ 1219200 h 2612594"/>
                          <a:gd name="connsiteX1049" fmla="*/ 67792 w 2647519"/>
                          <a:gd name="connsiteY1049" fmla="*/ 1183957 h 2612594"/>
                          <a:gd name="connsiteX1050" fmla="*/ 71602 w 2647519"/>
                          <a:gd name="connsiteY1050" fmla="*/ 1176814 h 2612594"/>
                          <a:gd name="connsiteX1051" fmla="*/ 71602 w 2647519"/>
                          <a:gd name="connsiteY1051" fmla="*/ 1172527 h 2612594"/>
                          <a:gd name="connsiteX1052" fmla="*/ 63982 w 2647519"/>
                          <a:gd name="connsiteY1052" fmla="*/ 1186815 h 2612594"/>
                          <a:gd name="connsiteX1053" fmla="*/ 57315 w 2647519"/>
                          <a:gd name="connsiteY1053" fmla="*/ 1177290 h 2612594"/>
                          <a:gd name="connsiteX1054" fmla="*/ 44932 w 2647519"/>
                          <a:gd name="connsiteY1054" fmla="*/ 1160145 h 2612594"/>
                          <a:gd name="connsiteX1055" fmla="*/ 42670 w 2647519"/>
                          <a:gd name="connsiteY1055" fmla="*/ 1146572 h 2612594"/>
                          <a:gd name="connsiteX1056" fmla="*/ 42075 w 2647519"/>
                          <a:gd name="connsiteY1056" fmla="*/ 1147762 h 2612594"/>
                          <a:gd name="connsiteX1057" fmla="*/ 38265 w 2647519"/>
                          <a:gd name="connsiteY1057" fmla="*/ 1185862 h 2612594"/>
                          <a:gd name="connsiteX1058" fmla="*/ 35407 w 2647519"/>
                          <a:gd name="connsiteY1058" fmla="*/ 1223962 h 2612594"/>
                          <a:gd name="connsiteX1059" fmla="*/ 32550 w 2647519"/>
                          <a:gd name="connsiteY1059" fmla="*/ 1253490 h 2612594"/>
                          <a:gd name="connsiteX1060" fmla="*/ 32550 w 2647519"/>
                          <a:gd name="connsiteY1060" fmla="*/ 1314449 h 2612594"/>
                          <a:gd name="connsiteX1061" fmla="*/ 33502 w 2647519"/>
                          <a:gd name="connsiteY1061" fmla="*/ 1345882 h 2612594"/>
                          <a:gd name="connsiteX1062" fmla="*/ 35407 w 2647519"/>
                          <a:gd name="connsiteY1062" fmla="*/ 1377314 h 2612594"/>
                          <a:gd name="connsiteX1063" fmla="*/ 26835 w 2647519"/>
                          <a:gd name="connsiteY1063" fmla="*/ 1406842 h 2612594"/>
                          <a:gd name="connsiteX1064" fmla="*/ 24930 w 2647519"/>
                          <a:gd name="connsiteY1064" fmla="*/ 1406842 h 2612594"/>
                          <a:gd name="connsiteX1065" fmla="*/ 19215 w 2647519"/>
                          <a:gd name="connsiteY1065" fmla="*/ 1349692 h 2612594"/>
                          <a:gd name="connsiteX1066" fmla="*/ 19215 w 2647519"/>
                          <a:gd name="connsiteY1066" fmla="*/ 1290637 h 2612594"/>
                          <a:gd name="connsiteX1067" fmla="*/ 23977 w 2647519"/>
                          <a:gd name="connsiteY1067" fmla="*/ 1244917 h 2612594"/>
                          <a:gd name="connsiteX1068" fmla="*/ 32546 w 2647519"/>
                          <a:gd name="connsiteY1068" fmla="*/ 1253485 h 2612594"/>
                          <a:gd name="connsiteX1069" fmla="*/ 24930 w 2647519"/>
                          <a:gd name="connsiteY1069" fmla="*/ 1243965 h 2612594"/>
                          <a:gd name="connsiteX1070" fmla="*/ 23025 w 2647519"/>
                          <a:gd name="connsiteY1070" fmla="*/ 1209675 h 2612594"/>
                          <a:gd name="connsiteX1071" fmla="*/ 24930 w 2647519"/>
                          <a:gd name="connsiteY1071" fmla="*/ 1157287 h 2612594"/>
                          <a:gd name="connsiteX1072" fmla="*/ 25882 w 2647519"/>
                          <a:gd name="connsiteY1072" fmla="*/ 1143000 h 2612594"/>
                          <a:gd name="connsiteX1073" fmla="*/ 28740 w 2647519"/>
                          <a:gd name="connsiteY1073" fmla="*/ 1119187 h 2612594"/>
                          <a:gd name="connsiteX1074" fmla="*/ 40170 w 2647519"/>
                          <a:gd name="connsiteY1074" fmla="*/ 1076325 h 2612594"/>
                          <a:gd name="connsiteX1075" fmla="*/ 45865 w 2647519"/>
                          <a:gd name="connsiteY1075" fmla="*/ 1047851 h 2612594"/>
                          <a:gd name="connsiteX1076" fmla="*/ 43980 w 2647519"/>
                          <a:gd name="connsiteY1076" fmla="*/ 1041082 h 2612594"/>
                          <a:gd name="connsiteX1077" fmla="*/ 37312 w 2647519"/>
                          <a:gd name="connsiteY1077" fmla="*/ 1079182 h 2612594"/>
                          <a:gd name="connsiteX1078" fmla="*/ 25882 w 2647519"/>
                          <a:gd name="connsiteY1078" fmla="*/ 1122045 h 2612594"/>
                          <a:gd name="connsiteX1079" fmla="*/ 23025 w 2647519"/>
                          <a:gd name="connsiteY1079" fmla="*/ 1145857 h 2612594"/>
                          <a:gd name="connsiteX1080" fmla="*/ 22072 w 2647519"/>
                          <a:gd name="connsiteY1080" fmla="*/ 1160145 h 2612594"/>
                          <a:gd name="connsiteX1081" fmla="*/ 20167 w 2647519"/>
                          <a:gd name="connsiteY1081" fmla="*/ 1212532 h 2612594"/>
                          <a:gd name="connsiteX1082" fmla="*/ 22072 w 2647519"/>
                          <a:gd name="connsiteY1082" fmla="*/ 1246822 h 2612594"/>
                          <a:gd name="connsiteX1083" fmla="*/ 17310 w 2647519"/>
                          <a:gd name="connsiteY1083" fmla="*/ 1292542 h 2612594"/>
                          <a:gd name="connsiteX1084" fmla="*/ 17310 w 2647519"/>
                          <a:gd name="connsiteY1084" fmla="*/ 1351597 h 2612594"/>
                          <a:gd name="connsiteX1085" fmla="*/ 23025 w 2647519"/>
                          <a:gd name="connsiteY1085" fmla="*/ 1408747 h 2612594"/>
                          <a:gd name="connsiteX1086" fmla="*/ 24930 w 2647519"/>
                          <a:gd name="connsiteY1086" fmla="*/ 1408747 h 2612594"/>
                          <a:gd name="connsiteX1087" fmla="*/ 37312 w 2647519"/>
                          <a:gd name="connsiteY1087" fmla="*/ 1463040 h 2612594"/>
                          <a:gd name="connsiteX1088" fmla="*/ 43980 w 2647519"/>
                          <a:gd name="connsiteY1088" fmla="*/ 1507807 h 2612594"/>
                          <a:gd name="connsiteX1089" fmla="*/ 58267 w 2647519"/>
                          <a:gd name="connsiteY1089" fmla="*/ 1553527 h 2612594"/>
                          <a:gd name="connsiteX1090" fmla="*/ 80770 w 2647519"/>
                          <a:gd name="connsiteY1090" fmla="*/ 1651843 h 2612594"/>
                          <a:gd name="connsiteX1091" fmla="*/ 82734 w 2647519"/>
                          <a:gd name="connsiteY1091" fmla="*/ 1670685 h 2612594"/>
                          <a:gd name="connsiteX1092" fmla="*/ 86843 w 2647519"/>
                          <a:gd name="connsiteY1092" fmla="*/ 1670685 h 2612594"/>
                          <a:gd name="connsiteX1093" fmla="*/ 107798 w 2647519"/>
                          <a:gd name="connsiteY1093" fmla="*/ 1721167 h 2612594"/>
                          <a:gd name="connsiteX1094" fmla="*/ 115418 w 2647519"/>
                          <a:gd name="connsiteY1094" fmla="*/ 1746885 h 2612594"/>
                          <a:gd name="connsiteX1095" fmla="*/ 101130 w 2647519"/>
                          <a:gd name="connsiteY1095" fmla="*/ 1724977 h 2612594"/>
                          <a:gd name="connsiteX1096" fmla="*/ 85890 w 2647519"/>
                          <a:gd name="connsiteY1096" fmla="*/ 1690687 h 2612594"/>
                          <a:gd name="connsiteX1097" fmla="*/ 84938 w 2647519"/>
                          <a:gd name="connsiteY1097" fmla="*/ 1700212 h 2612594"/>
                          <a:gd name="connsiteX1098" fmla="*/ 76651 w 2647519"/>
                          <a:gd name="connsiteY1098" fmla="*/ 1674524 h 2612594"/>
                          <a:gd name="connsiteX1099" fmla="*/ 70650 w 2647519"/>
                          <a:gd name="connsiteY1099" fmla="*/ 1675447 h 2612594"/>
                          <a:gd name="connsiteX1100" fmla="*/ 63982 w 2647519"/>
                          <a:gd name="connsiteY1100" fmla="*/ 1653540 h 2612594"/>
                          <a:gd name="connsiteX1101" fmla="*/ 41122 w 2647519"/>
                          <a:gd name="connsiteY1101" fmla="*/ 1601152 h 2612594"/>
                          <a:gd name="connsiteX1102" fmla="*/ 26835 w 2647519"/>
                          <a:gd name="connsiteY1102" fmla="*/ 1554480 h 2612594"/>
                          <a:gd name="connsiteX1103" fmla="*/ 25882 w 2647519"/>
                          <a:gd name="connsiteY1103" fmla="*/ 1515427 h 2612594"/>
                          <a:gd name="connsiteX1104" fmla="*/ 19215 w 2647519"/>
                          <a:gd name="connsiteY1104" fmla="*/ 1469707 h 2612594"/>
                          <a:gd name="connsiteX1105" fmla="*/ 14452 w 2647519"/>
                          <a:gd name="connsiteY1105" fmla="*/ 1423987 h 2612594"/>
                          <a:gd name="connsiteX1106" fmla="*/ 3975 w 2647519"/>
                          <a:gd name="connsiteY1106" fmla="*/ 1390650 h 2612594"/>
                          <a:gd name="connsiteX1107" fmla="*/ 10642 w 2647519"/>
                          <a:gd name="connsiteY1107" fmla="*/ 1213485 h 2612594"/>
                          <a:gd name="connsiteX1108" fmla="*/ 17310 w 2647519"/>
                          <a:gd name="connsiteY1108" fmla="*/ 1167765 h 2612594"/>
                          <a:gd name="connsiteX1109" fmla="*/ 11595 w 2647519"/>
                          <a:gd name="connsiteY1109" fmla="*/ 1143000 h 2612594"/>
                          <a:gd name="connsiteX1110" fmla="*/ 23025 w 2647519"/>
                          <a:gd name="connsiteY1110" fmla="*/ 1074420 h 2612594"/>
                          <a:gd name="connsiteX1111" fmla="*/ 25882 w 2647519"/>
                          <a:gd name="connsiteY1111" fmla="*/ 1058227 h 2612594"/>
                          <a:gd name="connsiteX1112" fmla="*/ 33502 w 2647519"/>
                          <a:gd name="connsiteY1112" fmla="*/ 1002982 h 2612594"/>
                          <a:gd name="connsiteX1113" fmla="*/ 53505 w 2647519"/>
                          <a:gd name="connsiteY1113" fmla="*/ 962977 h 2612594"/>
                          <a:gd name="connsiteX1114" fmla="*/ 48742 w 2647519"/>
                          <a:gd name="connsiteY1114" fmla="*/ 1017270 h 2612594"/>
                          <a:gd name="connsiteX1115" fmla="*/ 53503 w 2647519"/>
                          <a:gd name="connsiteY1115" fmla="*/ 1007964 h 2612594"/>
                          <a:gd name="connsiteX1116" fmla="*/ 56362 w 2647519"/>
                          <a:gd name="connsiteY1116" fmla="*/ 985718 h 2612594"/>
                          <a:gd name="connsiteX1117" fmla="*/ 57315 w 2647519"/>
                          <a:gd name="connsiteY1117" fmla="*/ 961072 h 2612594"/>
                          <a:gd name="connsiteX1118" fmla="*/ 65887 w 2647519"/>
                          <a:gd name="connsiteY1118" fmla="*/ 929639 h 2612594"/>
                          <a:gd name="connsiteX1119" fmla="*/ 79222 w 2647519"/>
                          <a:gd name="connsiteY1119" fmla="*/ 882014 h 2612594"/>
                          <a:gd name="connsiteX1120" fmla="*/ 95415 w 2647519"/>
                          <a:gd name="connsiteY1120" fmla="*/ 833437 h 2612594"/>
                          <a:gd name="connsiteX1121" fmla="*/ 96628 w 2647519"/>
                          <a:gd name="connsiteY1121" fmla="*/ 832072 h 2612594"/>
                          <a:gd name="connsiteX1122" fmla="*/ 103988 w 2647519"/>
                          <a:gd name="connsiteY1122" fmla="*/ 793432 h 2612594"/>
                          <a:gd name="connsiteX1123" fmla="*/ 114465 w 2647519"/>
                          <a:gd name="connsiteY1123" fmla="*/ 765809 h 2612594"/>
                          <a:gd name="connsiteX1124" fmla="*/ 126848 w 2647519"/>
                          <a:gd name="connsiteY1124" fmla="*/ 742949 h 2612594"/>
                          <a:gd name="connsiteX1125" fmla="*/ 151613 w 2647519"/>
                          <a:gd name="connsiteY1125" fmla="*/ 695324 h 2612594"/>
                          <a:gd name="connsiteX1126" fmla="*/ 171615 w 2647519"/>
                          <a:gd name="connsiteY1126" fmla="*/ 652462 h 2612594"/>
                          <a:gd name="connsiteX1127" fmla="*/ 200190 w 2647519"/>
                          <a:gd name="connsiteY1127" fmla="*/ 597217 h 2612594"/>
                          <a:gd name="connsiteX1128" fmla="*/ 221145 w 2647519"/>
                          <a:gd name="connsiteY1128" fmla="*/ 573404 h 2612594"/>
                          <a:gd name="connsiteX1129" fmla="*/ 238290 w 2647519"/>
                          <a:gd name="connsiteY1129" fmla="*/ 540067 h 2612594"/>
                          <a:gd name="connsiteX1130" fmla="*/ 252578 w 2647519"/>
                          <a:gd name="connsiteY1130" fmla="*/ 519112 h 2612594"/>
                          <a:gd name="connsiteX1131" fmla="*/ 267818 w 2647519"/>
                          <a:gd name="connsiteY1131" fmla="*/ 511492 h 2612594"/>
                          <a:gd name="connsiteX1132" fmla="*/ 271628 w 2647519"/>
                          <a:gd name="connsiteY1132" fmla="*/ 505777 h 2612594"/>
                          <a:gd name="connsiteX1133" fmla="*/ 286868 w 2647519"/>
                          <a:gd name="connsiteY1133" fmla="*/ 475297 h 2612594"/>
                          <a:gd name="connsiteX1134" fmla="*/ 316395 w 2647519"/>
                          <a:gd name="connsiteY1134" fmla="*/ 441007 h 2612594"/>
                          <a:gd name="connsiteX1135" fmla="*/ 317199 w 2647519"/>
                          <a:gd name="connsiteY1135" fmla="*/ 455339 h 2612594"/>
                          <a:gd name="connsiteX1136" fmla="*/ 315045 w 2647519"/>
                          <a:gd name="connsiteY1136" fmla="*/ 461363 h 2612594"/>
                          <a:gd name="connsiteX1137" fmla="*/ 345922 w 2647519"/>
                          <a:gd name="connsiteY1137" fmla="*/ 429577 h 2612594"/>
                          <a:gd name="connsiteX1138" fmla="*/ 361162 w 2647519"/>
                          <a:gd name="connsiteY1138" fmla="*/ 409575 h 2612594"/>
                          <a:gd name="connsiteX1139" fmla="*/ 381165 w 2647519"/>
                          <a:gd name="connsiteY1139" fmla="*/ 390525 h 2612594"/>
                          <a:gd name="connsiteX1140" fmla="*/ 382889 w 2647519"/>
                          <a:gd name="connsiteY1140" fmla="*/ 392440 h 2612594"/>
                          <a:gd name="connsiteX1141" fmla="*/ 382118 w 2647519"/>
                          <a:gd name="connsiteY1141" fmla="*/ 391477 h 2612594"/>
                          <a:gd name="connsiteX1142" fmla="*/ 406883 w 2647519"/>
                          <a:gd name="connsiteY1142" fmla="*/ 366712 h 2612594"/>
                          <a:gd name="connsiteX1143" fmla="*/ 431648 w 2647519"/>
                          <a:gd name="connsiteY1143" fmla="*/ 343852 h 2612594"/>
                          <a:gd name="connsiteX1144" fmla="*/ 458318 w 2647519"/>
                          <a:gd name="connsiteY1144" fmla="*/ 315277 h 2612594"/>
                          <a:gd name="connsiteX1145" fmla="*/ 495465 w 2647519"/>
                          <a:gd name="connsiteY1145" fmla="*/ 287654 h 2612594"/>
                          <a:gd name="connsiteX1146" fmla="*/ 535470 w 2647519"/>
                          <a:gd name="connsiteY1146" fmla="*/ 258127 h 2612594"/>
                          <a:gd name="connsiteX1147" fmla="*/ 559389 w 2647519"/>
                          <a:gd name="connsiteY1147" fmla="*/ 241440 h 2612594"/>
                          <a:gd name="connsiteX1148" fmla="*/ 575475 w 2647519"/>
                          <a:gd name="connsiteY1148" fmla="*/ 226694 h 2612594"/>
                          <a:gd name="connsiteX1149" fmla="*/ 604050 w 2647519"/>
                          <a:gd name="connsiteY1149" fmla="*/ 209549 h 2612594"/>
                          <a:gd name="connsiteX1150" fmla="*/ 634530 w 2647519"/>
                          <a:gd name="connsiteY1150" fmla="*/ 193357 h 2612594"/>
                          <a:gd name="connsiteX1151" fmla="*/ 638565 w 2647519"/>
                          <a:gd name="connsiteY1151" fmla="*/ 191282 h 2612594"/>
                          <a:gd name="connsiteX1152" fmla="*/ 648937 w 2647519"/>
                          <a:gd name="connsiteY1152" fmla="*/ 181094 h 2612594"/>
                          <a:gd name="connsiteX1153" fmla="*/ 665963 w 2647519"/>
                          <a:gd name="connsiteY1153" fmla="*/ 168592 h 2612594"/>
                          <a:gd name="connsiteX1154" fmla="*/ 684656 w 2647519"/>
                          <a:gd name="connsiteY1154" fmla="*/ 159067 h 2612594"/>
                          <a:gd name="connsiteX1155" fmla="*/ 697880 w 2647519"/>
                          <a:gd name="connsiteY1155" fmla="*/ 156023 h 2612594"/>
                          <a:gd name="connsiteX1156" fmla="*/ 700252 w 2647519"/>
                          <a:gd name="connsiteY1156" fmla="*/ 154304 h 2612594"/>
                          <a:gd name="connsiteX1157" fmla="*/ 959332 w 2647519"/>
                          <a:gd name="connsiteY1157" fmla="*/ 49529 h 2612594"/>
                          <a:gd name="connsiteX1158" fmla="*/ 968945 w 2647519"/>
                          <a:gd name="connsiteY1158" fmla="*/ 47439 h 2612594"/>
                          <a:gd name="connsiteX1159" fmla="*/ 995527 w 2647519"/>
                          <a:gd name="connsiteY1159" fmla="*/ 38099 h 2612594"/>
                          <a:gd name="connsiteX1160" fmla="*/ 1013863 w 2647519"/>
                          <a:gd name="connsiteY1160" fmla="*/ 34408 h 2612594"/>
                          <a:gd name="connsiteX1161" fmla="*/ 1023424 w 2647519"/>
                          <a:gd name="connsiteY1161" fmla="*/ 34327 h 2612594"/>
                          <a:gd name="connsiteX1162" fmla="*/ 1026960 w 2647519"/>
                          <a:gd name="connsiteY1162" fmla="*/ 33337 h 2612594"/>
                          <a:gd name="connsiteX1163" fmla="*/ 1244130 w 2647519"/>
                          <a:gd name="connsiteY1163" fmla="*/ 4762 h 2612594"/>
                          <a:gd name="connsiteX1164" fmla="*/ 1305804 w 2647519"/>
                          <a:gd name="connsiteY1164" fmla="*/ 4524 h 2612594"/>
                          <a:gd name="connsiteX1165" fmla="*/ 1371765 w 2647519"/>
                          <a:gd name="connsiteY1165" fmla="*/ 5714 h 2612594"/>
                          <a:gd name="connsiteX1166" fmla="*/ 1372993 w 2647519"/>
                          <a:gd name="connsiteY1166" fmla="*/ 6635 h 2612594"/>
                          <a:gd name="connsiteX1167" fmla="*/ 1405103 w 2647519"/>
                          <a:gd name="connsiteY1167" fmla="*/ 2857 h 2612594"/>
                          <a:gd name="connsiteX1168" fmla="*/ 1434630 w 2647519"/>
                          <a:gd name="connsiteY1168" fmla="*/ 7619 h 2612594"/>
                          <a:gd name="connsiteX1169" fmla="*/ 1464158 w 2647519"/>
                          <a:gd name="connsiteY1169" fmla="*/ 13334 h 2612594"/>
                          <a:gd name="connsiteX1170" fmla="*/ 1479392 w 2647519"/>
                          <a:gd name="connsiteY1170" fmla="*/ 16797 h 2612594"/>
                          <a:gd name="connsiteX1171" fmla="*/ 1463205 w 2647519"/>
                          <a:gd name="connsiteY1171" fmla="*/ 12382 h 2612594"/>
                          <a:gd name="connsiteX1172" fmla="*/ 1433677 w 2647519"/>
                          <a:gd name="connsiteY1172" fmla="*/ 6667 h 2612594"/>
                          <a:gd name="connsiteX1173" fmla="*/ 1404150 w 2647519"/>
                          <a:gd name="connsiteY1173" fmla="*/ 1905 h 2612594"/>
                          <a:gd name="connsiteX1174" fmla="*/ 1404150 w 2647519"/>
                          <a:gd name="connsiteY1174" fmla="*/ 0 h 261259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  <a:cxn ang="0">
                            <a:pos x="connsiteX223" y="connsiteY223"/>
                          </a:cxn>
                          <a:cxn ang="0">
                            <a:pos x="connsiteX224" y="connsiteY224"/>
                          </a:cxn>
                          <a:cxn ang="0">
                            <a:pos x="connsiteX225" y="connsiteY225"/>
                          </a:cxn>
                          <a:cxn ang="0">
                            <a:pos x="connsiteX226" y="connsiteY226"/>
                          </a:cxn>
                          <a:cxn ang="0">
                            <a:pos x="connsiteX227" y="connsiteY227"/>
                          </a:cxn>
                          <a:cxn ang="0">
                            <a:pos x="connsiteX228" y="connsiteY228"/>
                          </a:cxn>
                          <a:cxn ang="0">
                            <a:pos x="connsiteX229" y="connsiteY229"/>
                          </a:cxn>
                          <a:cxn ang="0">
                            <a:pos x="connsiteX230" y="connsiteY230"/>
                          </a:cxn>
                          <a:cxn ang="0">
                            <a:pos x="connsiteX231" y="connsiteY231"/>
                          </a:cxn>
                          <a:cxn ang="0">
                            <a:pos x="connsiteX232" y="connsiteY232"/>
                          </a:cxn>
                          <a:cxn ang="0">
                            <a:pos x="connsiteX233" y="connsiteY233"/>
                          </a:cxn>
                          <a:cxn ang="0">
                            <a:pos x="connsiteX234" y="connsiteY234"/>
                          </a:cxn>
                          <a:cxn ang="0">
                            <a:pos x="connsiteX235" y="connsiteY235"/>
                          </a:cxn>
                          <a:cxn ang="0">
                            <a:pos x="connsiteX236" y="connsiteY236"/>
                          </a:cxn>
                          <a:cxn ang="0">
                            <a:pos x="connsiteX237" y="connsiteY237"/>
                          </a:cxn>
                          <a:cxn ang="0">
                            <a:pos x="connsiteX238" y="connsiteY238"/>
                          </a:cxn>
                          <a:cxn ang="0">
                            <a:pos x="connsiteX239" y="connsiteY239"/>
                          </a:cxn>
                          <a:cxn ang="0">
                            <a:pos x="connsiteX240" y="connsiteY240"/>
                          </a:cxn>
                          <a:cxn ang="0">
                            <a:pos x="connsiteX241" y="connsiteY241"/>
                          </a:cxn>
                          <a:cxn ang="0">
                            <a:pos x="connsiteX242" y="connsiteY242"/>
                          </a:cxn>
                          <a:cxn ang="0">
                            <a:pos x="connsiteX243" y="connsiteY243"/>
                          </a:cxn>
                          <a:cxn ang="0">
                            <a:pos x="connsiteX244" y="connsiteY244"/>
                          </a:cxn>
                          <a:cxn ang="0">
                            <a:pos x="connsiteX245" y="connsiteY245"/>
                          </a:cxn>
                          <a:cxn ang="0">
                            <a:pos x="connsiteX246" y="connsiteY246"/>
                          </a:cxn>
                          <a:cxn ang="0">
                            <a:pos x="connsiteX247" y="connsiteY247"/>
                          </a:cxn>
                          <a:cxn ang="0">
                            <a:pos x="connsiteX248" y="connsiteY248"/>
                          </a:cxn>
                          <a:cxn ang="0">
                            <a:pos x="connsiteX249" y="connsiteY249"/>
                          </a:cxn>
                          <a:cxn ang="0">
                            <a:pos x="connsiteX250" y="connsiteY250"/>
                          </a:cxn>
                          <a:cxn ang="0">
                            <a:pos x="connsiteX251" y="connsiteY251"/>
                          </a:cxn>
                          <a:cxn ang="0">
                            <a:pos x="connsiteX252" y="connsiteY252"/>
                          </a:cxn>
                          <a:cxn ang="0">
                            <a:pos x="connsiteX253" y="connsiteY253"/>
                          </a:cxn>
                          <a:cxn ang="0">
                            <a:pos x="connsiteX254" y="connsiteY254"/>
                          </a:cxn>
                          <a:cxn ang="0">
                            <a:pos x="connsiteX255" y="connsiteY255"/>
                          </a:cxn>
                          <a:cxn ang="0">
                            <a:pos x="connsiteX256" y="connsiteY256"/>
                          </a:cxn>
                          <a:cxn ang="0">
                            <a:pos x="connsiteX257" y="connsiteY257"/>
                          </a:cxn>
                          <a:cxn ang="0">
                            <a:pos x="connsiteX258" y="connsiteY258"/>
                          </a:cxn>
                          <a:cxn ang="0">
                            <a:pos x="connsiteX259" y="connsiteY259"/>
                          </a:cxn>
                          <a:cxn ang="0">
                            <a:pos x="connsiteX260" y="connsiteY260"/>
                          </a:cxn>
                          <a:cxn ang="0">
                            <a:pos x="connsiteX261" y="connsiteY261"/>
                          </a:cxn>
                          <a:cxn ang="0">
                            <a:pos x="connsiteX262" y="connsiteY262"/>
                          </a:cxn>
                          <a:cxn ang="0">
                            <a:pos x="connsiteX263" y="connsiteY263"/>
                          </a:cxn>
                          <a:cxn ang="0">
                            <a:pos x="connsiteX264" y="connsiteY264"/>
                          </a:cxn>
                          <a:cxn ang="0">
                            <a:pos x="connsiteX265" y="connsiteY265"/>
                          </a:cxn>
                          <a:cxn ang="0">
                            <a:pos x="connsiteX266" y="connsiteY266"/>
                          </a:cxn>
                          <a:cxn ang="0">
                            <a:pos x="connsiteX267" y="connsiteY267"/>
                          </a:cxn>
                          <a:cxn ang="0">
                            <a:pos x="connsiteX268" y="connsiteY268"/>
                          </a:cxn>
                          <a:cxn ang="0">
                            <a:pos x="connsiteX269" y="connsiteY269"/>
                          </a:cxn>
                          <a:cxn ang="0">
                            <a:pos x="connsiteX270" y="connsiteY270"/>
                          </a:cxn>
                          <a:cxn ang="0">
                            <a:pos x="connsiteX271" y="connsiteY271"/>
                          </a:cxn>
                          <a:cxn ang="0">
                            <a:pos x="connsiteX272" y="connsiteY272"/>
                          </a:cxn>
                          <a:cxn ang="0">
                            <a:pos x="connsiteX273" y="connsiteY273"/>
                          </a:cxn>
                          <a:cxn ang="0">
                            <a:pos x="connsiteX274" y="connsiteY274"/>
                          </a:cxn>
                          <a:cxn ang="0">
                            <a:pos x="connsiteX275" y="connsiteY275"/>
                          </a:cxn>
                          <a:cxn ang="0">
                            <a:pos x="connsiteX276" y="connsiteY276"/>
                          </a:cxn>
                          <a:cxn ang="0">
                            <a:pos x="connsiteX277" y="connsiteY277"/>
                          </a:cxn>
                          <a:cxn ang="0">
                            <a:pos x="connsiteX278" y="connsiteY278"/>
                          </a:cxn>
                          <a:cxn ang="0">
                            <a:pos x="connsiteX279" y="connsiteY279"/>
                          </a:cxn>
                          <a:cxn ang="0">
                            <a:pos x="connsiteX280" y="connsiteY280"/>
                          </a:cxn>
                          <a:cxn ang="0">
                            <a:pos x="connsiteX281" y="connsiteY281"/>
                          </a:cxn>
                          <a:cxn ang="0">
                            <a:pos x="connsiteX282" y="connsiteY282"/>
                          </a:cxn>
                          <a:cxn ang="0">
                            <a:pos x="connsiteX283" y="connsiteY283"/>
                          </a:cxn>
                          <a:cxn ang="0">
                            <a:pos x="connsiteX284" y="connsiteY284"/>
                          </a:cxn>
                          <a:cxn ang="0">
                            <a:pos x="connsiteX285" y="connsiteY285"/>
                          </a:cxn>
                          <a:cxn ang="0">
                            <a:pos x="connsiteX286" y="connsiteY286"/>
                          </a:cxn>
                          <a:cxn ang="0">
                            <a:pos x="connsiteX287" y="connsiteY287"/>
                          </a:cxn>
                          <a:cxn ang="0">
                            <a:pos x="connsiteX288" y="connsiteY288"/>
                          </a:cxn>
                          <a:cxn ang="0">
                            <a:pos x="connsiteX289" y="connsiteY289"/>
                          </a:cxn>
                          <a:cxn ang="0">
                            <a:pos x="connsiteX290" y="connsiteY290"/>
                          </a:cxn>
                          <a:cxn ang="0">
                            <a:pos x="connsiteX291" y="connsiteY291"/>
                          </a:cxn>
                          <a:cxn ang="0">
                            <a:pos x="connsiteX292" y="connsiteY292"/>
                          </a:cxn>
                          <a:cxn ang="0">
                            <a:pos x="connsiteX293" y="connsiteY293"/>
                          </a:cxn>
                          <a:cxn ang="0">
                            <a:pos x="connsiteX294" y="connsiteY294"/>
                          </a:cxn>
                          <a:cxn ang="0">
                            <a:pos x="connsiteX295" y="connsiteY295"/>
                          </a:cxn>
                          <a:cxn ang="0">
                            <a:pos x="connsiteX296" y="connsiteY296"/>
                          </a:cxn>
                          <a:cxn ang="0">
                            <a:pos x="connsiteX297" y="connsiteY297"/>
                          </a:cxn>
                          <a:cxn ang="0">
                            <a:pos x="connsiteX298" y="connsiteY298"/>
                          </a:cxn>
                          <a:cxn ang="0">
                            <a:pos x="connsiteX299" y="connsiteY299"/>
                          </a:cxn>
                          <a:cxn ang="0">
                            <a:pos x="connsiteX300" y="connsiteY300"/>
                          </a:cxn>
                          <a:cxn ang="0">
                            <a:pos x="connsiteX301" y="connsiteY301"/>
                          </a:cxn>
                          <a:cxn ang="0">
                            <a:pos x="connsiteX302" y="connsiteY302"/>
                          </a:cxn>
                          <a:cxn ang="0">
                            <a:pos x="connsiteX303" y="connsiteY303"/>
                          </a:cxn>
                          <a:cxn ang="0">
                            <a:pos x="connsiteX304" y="connsiteY304"/>
                          </a:cxn>
                          <a:cxn ang="0">
                            <a:pos x="connsiteX305" y="connsiteY305"/>
                          </a:cxn>
                          <a:cxn ang="0">
                            <a:pos x="connsiteX306" y="connsiteY306"/>
                          </a:cxn>
                          <a:cxn ang="0">
                            <a:pos x="connsiteX307" y="connsiteY307"/>
                          </a:cxn>
                          <a:cxn ang="0">
                            <a:pos x="connsiteX308" y="connsiteY308"/>
                          </a:cxn>
                          <a:cxn ang="0">
                            <a:pos x="connsiteX309" y="connsiteY309"/>
                          </a:cxn>
                          <a:cxn ang="0">
                            <a:pos x="connsiteX310" y="connsiteY310"/>
                          </a:cxn>
                          <a:cxn ang="0">
                            <a:pos x="connsiteX311" y="connsiteY311"/>
                          </a:cxn>
                          <a:cxn ang="0">
                            <a:pos x="connsiteX312" y="connsiteY312"/>
                          </a:cxn>
                          <a:cxn ang="0">
                            <a:pos x="connsiteX313" y="connsiteY313"/>
                          </a:cxn>
                          <a:cxn ang="0">
                            <a:pos x="connsiteX314" y="connsiteY314"/>
                          </a:cxn>
                          <a:cxn ang="0">
                            <a:pos x="connsiteX315" y="connsiteY315"/>
                          </a:cxn>
                          <a:cxn ang="0">
                            <a:pos x="connsiteX316" y="connsiteY316"/>
                          </a:cxn>
                          <a:cxn ang="0">
                            <a:pos x="connsiteX317" y="connsiteY317"/>
                          </a:cxn>
                          <a:cxn ang="0">
                            <a:pos x="connsiteX318" y="connsiteY318"/>
                          </a:cxn>
                          <a:cxn ang="0">
                            <a:pos x="connsiteX319" y="connsiteY319"/>
                          </a:cxn>
                          <a:cxn ang="0">
                            <a:pos x="connsiteX320" y="connsiteY320"/>
                          </a:cxn>
                          <a:cxn ang="0">
                            <a:pos x="connsiteX321" y="connsiteY321"/>
                          </a:cxn>
                          <a:cxn ang="0">
                            <a:pos x="connsiteX322" y="connsiteY322"/>
                          </a:cxn>
                          <a:cxn ang="0">
                            <a:pos x="connsiteX323" y="connsiteY323"/>
                          </a:cxn>
                          <a:cxn ang="0">
                            <a:pos x="connsiteX324" y="connsiteY324"/>
                          </a:cxn>
                          <a:cxn ang="0">
                            <a:pos x="connsiteX325" y="connsiteY325"/>
                          </a:cxn>
                          <a:cxn ang="0">
                            <a:pos x="connsiteX326" y="connsiteY326"/>
                          </a:cxn>
                          <a:cxn ang="0">
                            <a:pos x="connsiteX327" y="connsiteY327"/>
                          </a:cxn>
                          <a:cxn ang="0">
                            <a:pos x="connsiteX328" y="connsiteY328"/>
                          </a:cxn>
                          <a:cxn ang="0">
                            <a:pos x="connsiteX329" y="connsiteY329"/>
                          </a:cxn>
                          <a:cxn ang="0">
                            <a:pos x="connsiteX330" y="connsiteY330"/>
                          </a:cxn>
                          <a:cxn ang="0">
                            <a:pos x="connsiteX331" y="connsiteY331"/>
                          </a:cxn>
                          <a:cxn ang="0">
                            <a:pos x="connsiteX332" y="connsiteY332"/>
                          </a:cxn>
                          <a:cxn ang="0">
                            <a:pos x="connsiteX333" y="connsiteY333"/>
                          </a:cxn>
                          <a:cxn ang="0">
                            <a:pos x="connsiteX334" y="connsiteY334"/>
                          </a:cxn>
                          <a:cxn ang="0">
                            <a:pos x="connsiteX335" y="connsiteY335"/>
                          </a:cxn>
                          <a:cxn ang="0">
                            <a:pos x="connsiteX336" y="connsiteY336"/>
                          </a:cxn>
                          <a:cxn ang="0">
                            <a:pos x="connsiteX337" y="connsiteY337"/>
                          </a:cxn>
                          <a:cxn ang="0">
                            <a:pos x="connsiteX338" y="connsiteY338"/>
                          </a:cxn>
                          <a:cxn ang="0">
                            <a:pos x="connsiteX339" y="connsiteY339"/>
                          </a:cxn>
                          <a:cxn ang="0">
                            <a:pos x="connsiteX340" y="connsiteY340"/>
                          </a:cxn>
                          <a:cxn ang="0">
                            <a:pos x="connsiteX341" y="connsiteY341"/>
                          </a:cxn>
                          <a:cxn ang="0">
                            <a:pos x="connsiteX342" y="connsiteY342"/>
                          </a:cxn>
                          <a:cxn ang="0">
                            <a:pos x="connsiteX343" y="connsiteY343"/>
                          </a:cxn>
                          <a:cxn ang="0">
                            <a:pos x="connsiteX344" y="connsiteY344"/>
                          </a:cxn>
                          <a:cxn ang="0">
                            <a:pos x="connsiteX345" y="connsiteY345"/>
                          </a:cxn>
                          <a:cxn ang="0">
                            <a:pos x="connsiteX346" y="connsiteY346"/>
                          </a:cxn>
                          <a:cxn ang="0">
                            <a:pos x="connsiteX347" y="connsiteY347"/>
                          </a:cxn>
                          <a:cxn ang="0">
                            <a:pos x="connsiteX348" y="connsiteY348"/>
                          </a:cxn>
                          <a:cxn ang="0">
                            <a:pos x="connsiteX349" y="connsiteY349"/>
                          </a:cxn>
                          <a:cxn ang="0">
                            <a:pos x="connsiteX350" y="connsiteY350"/>
                          </a:cxn>
                          <a:cxn ang="0">
                            <a:pos x="connsiteX351" y="connsiteY351"/>
                          </a:cxn>
                          <a:cxn ang="0">
                            <a:pos x="connsiteX352" y="connsiteY352"/>
                          </a:cxn>
                          <a:cxn ang="0">
                            <a:pos x="connsiteX353" y="connsiteY353"/>
                          </a:cxn>
                          <a:cxn ang="0">
                            <a:pos x="connsiteX354" y="connsiteY354"/>
                          </a:cxn>
                          <a:cxn ang="0">
                            <a:pos x="connsiteX355" y="connsiteY355"/>
                          </a:cxn>
                          <a:cxn ang="0">
                            <a:pos x="connsiteX356" y="connsiteY356"/>
                          </a:cxn>
                          <a:cxn ang="0">
                            <a:pos x="connsiteX357" y="connsiteY357"/>
                          </a:cxn>
                          <a:cxn ang="0">
                            <a:pos x="connsiteX358" y="connsiteY358"/>
                          </a:cxn>
                          <a:cxn ang="0">
                            <a:pos x="connsiteX359" y="connsiteY359"/>
                          </a:cxn>
                          <a:cxn ang="0">
                            <a:pos x="connsiteX360" y="connsiteY360"/>
                          </a:cxn>
                          <a:cxn ang="0">
                            <a:pos x="connsiteX361" y="connsiteY361"/>
                          </a:cxn>
                          <a:cxn ang="0">
                            <a:pos x="connsiteX362" y="connsiteY362"/>
                          </a:cxn>
                          <a:cxn ang="0">
                            <a:pos x="connsiteX363" y="connsiteY363"/>
                          </a:cxn>
                          <a:cxn ang="0">
                            <a:pos x="connsiteX364" y="connsiteY364"/>
                          </a:cxn>
                          <a:cxn ang="0">
                            <a:pos x="connsiteX365" y="connsiteY365"/>
                          </a:cxn>
                          <a:cxn ang="0">
                            <a:pos x="connsiteX366" y="connsiteY366"/>
                          </a:cxn>
                          <a:cxn ang="0">
                            <a:pos x="connsiteX367" y="connsiteY367"/>
                          </a:cxn>
                          <a:cxn ang="0">
                            <a:pos x="connsiteX368" y="connsiteY368"/>
                          </a:cxn>
                          <a:cxn ang="0">
                            <a:pos x="connsiteX369" y="connsiteY369"/>
                          </a:cxn>
                          <a:cxn ang="0">
                            <a:pos x="connsiteX370" y="connsiteY370"/>
                          </a:cxn>
                          <a:cxn ang="0">
                            <a:pos x="connsiteX371" y="connsiteY371"/>
                          </a:cxn>
                          <a:cxn ang="0">
                            <a:pos x="connsiteX372" y="connsiteY372"/>
                          </a:cxn>
                          <a:cxn ang="0">
                            <a:pos x="connsiteX373" y="connsiteY373"/>
                          </a:cxn>
                          <a:cxn ang="0">
                            <a:pos x="connsiteX374" y="connsiteY374"/>
                          </a:cxn>
                          <a:cxn ang="0">
                            <a:pos x="connsiteX375" y="connsiteY375"/>
                          </a:cxn>
                          <a:cxn ang="0">
                            <a:pos x="connsiteX376" y="connsiteY376"/>
                          </a:cxn>
                          <a:cxn ang="0">
                            <a:pos x="connsiteX377" y="connsiteY377"/>
                          </a:cxn>
                          <a:cxn ang="0">
                            <a:pos x="connsiteX378" y="connsiteY378"/>
                          </a:cxn>
                          <a:cxn ang="0">
                            <a:pos x="connsiteX379" y="connsiteY379"/>
                          </a:cxn>
                          <a:cxn ang="0">
                            <a:pos x="connsiteX380" y="connsiteY380"/>
                          </a:cxn>
                          <a:cxn ang="0">
                            <a:pos x="connsiteX381" y="connsiteY381"/>
                          </a:cxn>
                          <a:cxn ang="0">
                            <a:pos x="connsiteX382" y="connsiteY382"/>
                          </a:cxn>
                          <a:cxn ang="0">
                            <a:pos x="connsiteX383" y="connsiteY383"/>
                          </a:cxn>
                          <a:cxn ang="0">
                            <a:pos x="connsiteX384" y="connsiteY384"/>
                          </a:cxn>
                          <a:cxn ang="0">
                            <a:pos x="connsiteX385" y="connsiteY385"/>
                          </a:cxn>
                          <a:cxn ang="0">
                            <a:pos x="connsiteX386" y="connsiteY386"/>
                          </a:cxn>
                          <a:cxn ang="0">
                            <a:pos x="connsiteX387" y="connsiteY387"/>
                          </a:cxn>
                          <a:cxn ang="0">
                            <a:pos x="connsiteX388" y="connsiteY388"/>
                          </a:cxn>
                          <a:cxn ang="0">
                            <a:pos x="connsiteX389" y="connsiteY389"/>
                          </a:cxn>
                          <a:cxn ang="0">
                            <a:pos x="connsiteX390" y="connsiteY390"/>
                          </a:cxn>
                          <a:cxn ang="0">
                            <a:pos x="connsiteX391" y="connsiteY391"/>
                          </a:cxn>
                          <a:cxn ang="0">
                            <a:pos x="connsiteX392" y="connsiteY392"/>
                          </a:cxn>
                          <a:cxn ang="0">
                            <a:pos x="connsiteX393" y="connsiteY393"/>
                          </a:cxn>
                          <a:cxn ang="0">
                            <a:pos x="connsiteX394" y="connsiteY394"/>
                          </a:cxn>
                          <a:cxn ang="0">
                            <a:pos x="connsiteX395" y="connsiteY395"/>
                          </a:cxn>
                          <a:cxn ang="0">
                            <a:pos x="connsiteX396" y="connsiteY396"/>
                          </a:cxn>
                          <a:cxn ang="0">
                            <a:pos x="connsiteX397" y="connsiteY397"/>
                          </a:cxn>
                          <a:cxn ang="0">
                            <a:pos x="connsiteX398" y="connsiteY398"/>
                          </a:cxn>
                          <a:cxn ang="0">
                            <a:pos x="connsiteX399" y="connsiteY399"/>
                          </a:cxn>
                          <a:cxn ang="0">
                            <a:pos x="connsiteX400" y="connsiteY400"/>
                          </a:cxn>
                          <a:cxn ang="0">
                            <a:pos x="connsiteX401" y="connsiteY401"/>
                          </a:cxn>
                          <a:cxn ang="0">
                            <a:pos x="connsiteX402" y="connsiteY402"/>
                          </a:cxn>
                          <a:cxn ang="0">
                            <a:pos x="connsiteX403" y="connsiteY403"/>
                          </a:cxn>
                          <a:cxn ang="0">
                            <a:pos x="connsiteX404" y="connsiteY404"/>
                          </a:cxn>
                          <a:cxn ang="0">
                            <a:pos x="connsiteX405" y="connsiteY405"/>
                          </a:cxn>
                          <a:cxn ang="0">
                            <a:pos x="connsiteX406" y="connsiteY406"/>
                          </a:cxn>
                          <a:cxn ang="0">
                            <a:pos x="connsiteX407" y="connsiteY407"/>
                          </a:cxn>
                          <a:cxn ang="0">
                            <a:pos x="connsiteX408" y="connsiteY408"/>
                          </a:cxn>
                          <a:cxn ang="0">
                            <a:pos x="connsiteX409" y="connsiteY409"/>
                          </a:cxn>
                          <a:cxn ang="0">
                            <a:pos x="connsiteX410" y="connsiteY410"/>
                          </a:cxn>
                          <a:cxn ang="0">
                            <a:pos x="connsiteX411" y="connsiteY411"/>
                          </a:cxn>
                          <a:cxn ang="0">
                            <a:pos x="connsiteX412" y="connsiteY412"/>
                          </a:cxn>
                          <a:cxn ang="0">
                            <a:pos x="connsiteX413" y="connsiteY413"/>
                          </a:cxn>
                          <a:cxn ang="0">
                            <a:pos x="connsiteX414" y="connsiteY414"/>
                          </a:cxn>
                          <a:cxn ang="0">
                            <a:pos x="connsiteX415" y="connsiteY415"/>
                          </a:cxn>
                          <a:cxn ang="0">
                            <a:pos x="connsiteX416" y="connsiteY416"/>
                          </a:cxn>
                          <a:cxn ang="0">
                            <a:pos x="connsiteX417" y="connsiteY417"/>
                          </a:cxn>
                          <a:cxn ang="0">
                            <a:pos x="connsiteX418" y="connsiteY418"/>
                          </a:cxn>
                          <a:cxn ang="0">
                            <a:pos x="connsiteX419" y="connsiteY419"/>
                          </a:cxn>
                          <a:cxn ang="0">
                            <a:pos x="connsiteX420" y="connsiteY420"/>
                          </a:cxn>
                          <a:cxn ang="0">
                            <a:pos x="connsiteX421" y="connsiteY421"/>
                          </a:cxn>
                          <a:cxn ang="0">
                            <a:pos x="connsiteX422" y="connsiteY422"/>
                          </a:cxn>
                          <a:cxn ang="0">
                            <a:pos x="connsiteX423" y="connsiteY423"/>
                          </a:cxn>
                          <a:cxn ang="0">
                            <a:pos x="connsiteX424" y="connsiteY424"/>
                          </a:cxn>
                          <a:cxn ang="0">
                            <a:pos x="connsiteX425" y="connsiteY425"/>
                          </a:cxn>
                          <a:cxn ang="0">
                            <a:pos x="connsiteX426" y="connsiteY426"/>
                          </a:cxn>
                          <a:cxn ang="0">
                            <a:pos x="connsiteX427" y="connsiteY427"/>
                          </a:cxn>
                          <a:cxn ang="0">
                            <a:pos x="connsiteX428" y="connsiteY428"/>
                          </a:cxn>
                          <a:cxn ang="0">
                            <a:pos x="connsiteX429" y="connsiteY429"/>
                          </a:cxn>
                          <a:cxn ang="0">
                            <a:pos x="connsiteX430" y="connsiteY430"/>
                          </a:cxn>
                          <a:cxn ang="0">
                            <a:pos x="connsiteX431" y="connsiteY431"/>
                          </a:cxn>
                          <a:cxn ang="0">
                            <a:pos x="connsiteX432" y="connsiteY432"/>
                          </a:cxn>
                          <a:cxn ang="0">
                            <a:pos x="connsiteX433" y="connsiteY433"/>
                          </a:cxn>
                          <a:cxn ang="0">
                            <a:pos x="connsiteX434" y="connsiteY434"/>
                          </a:cxn>
                          <a:cxn ang="0">
                            <a:pos x="connsiteX435" y="connsiteY435"/>
                          </a:cxn>
                          <a:cxn ang="0">
                            <a:pos x="connsiteX436" y="connsiteY436"/>
                          </a:cxn>
                          <a:cxn ang="0">
                            <a:pos x="connsiteX437" y="connsiteY437"/>
                          </a:cxn>
                          <a:cxn ang="0">
                            <a:pos x="connsiteX438" y="connsiteY438"/>
                          </a:cxn>
                          <a:cxn ang="0">
                            <a:pos x="connsiteX439" y="connsiteY439"/>
                          </a:cxn>
                          <a:cxn ang="0">
                            <a:pos x="connsiteX440" y="connsiteY440"/>
                          </a:cxn>
                          <a:cxn ang="0">
                            <a:pos x="connsiteX441" y="connsiteY441"/>
                          </a:cxn>
                          <a:cxn ang="0">
                            <a:pos x="connsiteX442" y="connsiteY442"/>
                          </a:cxn>
                          <a:cxn ang="0">
                            <a:pos x="connsiteX443" y="connsiteY443"/>
                          </a:cxn>
                          <a:cxn ang="0">
                            <a:pos x="connsiteX444" y="connsiteY444"/>
                          </a:cxn>
                          <a:cxn ang="0">
                            <a:pos x="connsiteX445" y="connsiteY445"/>
                          </a:cxn>
                          <a:cxn ang="0">
                            <a:pos x="connsiteX446" y="connsiteY446"/>
                          </a:cxn>
                          <a:cxn ang="0">
                            <a:pos x="connsiteX447" y="connsiteY447"/>
                          </a:cxn>
                          <a:cxn ang="0">
                            <a:pos x="connsiteX448" y="connsiteY448"/>
                          </a:cxn>
                          <a:cxn ang="0">
                            <a:pos x="connsiteX449" y="connsiteY449"/>
                          </a:cxn>
                          <a:cxn ang="0">
                            <a:pos x="connsiteX450" y="connsiteY450"/>
                          </a:cxn>
                          <a:cxn ang="0">
                            <a:pos x="connsiteX451" y="connsiteY451"/>
                          </a:cxn>
                          <a:cxn ang="0">
                            <a:pos x="connsiteX452" y="connsiteY452"/>
                          </a:cxn>
                          <a:cxn ang="0">
                            <a:pos x="connsiteX453" y="connsiteY453"/>
                          </a:cxn>
                          <a:cxn ang="0">
                            <a:pos x="connsiteX454" y="connsiteY454"/>
                          </a:cxn>
                          <a:cxn ang="0">
                            <a:pos x="connsiteX455" y="connsiteY455"/>
                          </a:cxn>
                          <a:cxn ang="0">
                            <a:pos x="connsiteX456" y="connsiteY456"/>
                          </a:cxn>
                          <a:cxn ang="0">
                            <a:pos x="connsiteX457" y="connsiteY457"/>
                          </a:cxn>
                          <a:cxn ang="0">
                            <a:pos x="connsiteX458" y="connsiteY458"/>
                          </a:cxn>
                          <a:cxn ang="0">
                            <a:pos x="connsiteX459" y="connsiteY459"/>
                          </a:cxn>
                          <a:cxn ang="0">
                            <a:pos x="connsiteX460" y="connsiteY460"/>
                          </a:cxn>
                          <a:cxn ang="0">
                            <a:pos x="connsiteX461" y="connsiteY461"/>
                          </a:cxn>
                          <a:cxn ang="0">
                            <a:pos x="connsiteX462" y="connsiteY462"/>
                          </a:cxn>
                          <a:cxn ang="0">
                            <a:pos x="connsiteX463" y="connsiteY463"/>
                          </a:cxn>
                          <a:cxn ang="0">
                            <a:pos x="connsiteX464" y="connsiteY464"/>
                          </a:cxn>
                          <a:cxn ang="0">
                            <a:pos x="connsiteX465" y="connsiteY465"/>
                          </a:cxn>
                          <a:cxn ang="0">
                            <a:pos x="connsiteX466" y="connsiteY466"/>
                          </a:cxn>
                          <a:cxn ang="0">
                            <a:pos x="connsiteX467" y="connsiteY467"/>
                          </a:cxn>
                          <a:cxn ang="0">
                            <a:pos x="connsiteX468" y="connsiteY468"/>
                          </a:cxn>
                          <a:cxn ang="0">
                            <a:pos x="connsiteX469" y="connsiteY469"/>
                          </a:cxn>
                          <a:cxn ang="0">
                            <a:pos x="connsiteX470" y="connsiteY470"/>
                          </a:cxn>
                          <a:cxn ang="0">
                            <a:pos x="connsiteX471" y="connsiteY471"/>
                          </a:cxn>
                          <a:cxn ang="0">
                            <a:pos x="connsiteX472" y="connsiteY472"/>
                          </a:cxn>
                          <a:cxn ang="0">
                            <a:pos x="connsiteX473" y="connsiteY473"/>
                          </a:cxn>
                          <a:cxn ang="0">
                            <a:pos x="connsiteX474" y="connsiteY474"/>
                          </a:cxn>
                          <a:cxn ang="0">
                            <a:pos x="connsiteX475" y="connsiteY475"/>
                          </a:cxn>
                          <a:cxn ang="0">
                            <a:pos x="connsiteX476" y="connsiteY476"/>
                          </a:cxn>
                          <a:cxn ang="0">
                            <a:pos x="connsiteX477" y="connsiteY477"/>
                          </a:cxn>
                          <a:cxn ang="0">
                            <a:pos x="connsiteX478" y="connsiteY478"/>
                          </a:cxn>
                          <a:cxn ang="0">
                            <a:pos x="connsiteX479" y="connsiteY479"/>
                          </a:cxn>
                          <a:cxn ang="0">
                            <a:pos x="connsiteX480" y="connsiteY480"/>
                          </a:cxn>
                          <a:cxn ang="0">
                            <a:pos x="connsiteX481" y="connsiteY481"/>
                          </a:cxn>
                          <a:cxn ang="0">
                            <a:pos x="connsiteX482" y="connsiteY482"/>
                          </a:cxn>
                          <a:cxn ang="0">
                            <a:pos x="connsiteX483" y="connsiteY483"/>
                          </a:cxn>
                          <a:cxn ang="0">
                            <a:pos x="connsiteX484" y="connsiteY484"/>
                          </a:cxn>
                          <a:cxn ang="0">
                            <a:pos x="connsiteX485" y="connsiteY485"/>
                          </a:cxn>
                          <a:cxn ang="0">
                            <a:pos x="connsiteX486" y="connsiteY486"/>
                          </a:cxn>
                          <a:cxn ang="0">
                            <a:pos x="connsiteX487" y="connsiteY487"/>
                          </a:cxn>
                          <a:cxn ang="0">
                            <a:pos x="connsiteX488" y="connsiteY488"/>
                          </a:cxn>
                          <a:cxn ang="0">
                            <a:pos x="connsiteX489" y="connsiteY489"/>
                          </a:cxn>
                          <a:cxn ang="0">
                            <a:pos x="connsiteX490" y="connsiteY490"/>
                          </a:cxn>
                          <a:cxn ang="0">
                            <a:pos x="connsiteX491" y="connsiteY491"/>
                          </a:cxn>
                          <a:cxn ang="0">
                            <a:pos x="connsiteX492" y="connsiteY492"/>
                          </a:cxn>
                          <a:cxn ang="0">
                            <a:pos x="connsiteX493" y="connsiteY493"/>
                          </a:cxn>
                          <a:cxn ang="0">
                            <a:pos x="connsiteX494" y="connsiteY494"/>
                          </a:cxn>
                          <a:cxn ang="0">
                            <a:pos x="connsiteX495" y="connsiteY495"/>
                          </a:cxn>
                          <a:cxn ang="0">
                            <a:pos x="connsiteX496" y="connsiteY496"/>
                          </a:cxn>
                          <a:cxn ang="0">
                            <a:pos x="connsiteX497" y="connsiteY497"/>
                          </a:cxn>
                          <a:cxn ang="0">
                            <a:pos x="connsiteX498" y="connsiteY498"/>
                          </a:cxn>
                          <a:cxn ang="0">
                            <a:pos x="connsiteX499" y="connsiteY499"/>
                          </a:cxn>
                          <a:cxn ang="0">
                            <a:pos x="connsiteX500" y="connsiteY500"/>
                          </a:cxn>
                          <a:cxn ang="0">
                            <a:pos x="connsiteX501" y="connsiteY501"/>
                          </a:cxn>
                          <a:cxn ang="0">
                            <a:pos x="connsiteX502" y="connsiteY502"/>
                          </a:cxn>
                          <a:cxn ang="0">
                            <a:pos x="connsiteX503" y="connsiteY503"/>
                          </a:cxn>
                          <a:cxn ang="0">
                            <a:pos x="connsiteX504" y="connsiteY504"/>
                          </a:cxn>
                          <a:cxn ang="0">
                            <a:pos x="connsiteX505" y="connsiteY505"/>
                          </a:cxn>
                          <a:cxn ang="0">
                            <a:pos x="connsiteX506" y="connsiteY506"/>
                          </a:cxn>
                          <a:cxn ang="0">
                            <a:pos x="connsiteX507" y="connsiteY507"/>
                          </a:cxn>
                          <a:cxn ang="0">
                            <a:pos x="connsiteX508" y="connsiteY508"/>
                          </a:cxn>
                          <a:cxn ang="0">
                            <a:pos x="connsiteX509" y="connsiteY509"/>
                          </a:cxn>
                          <a:cxn ang="0">
                            <a:pos x="connsiteX510" y="connsiteY510"/>
                          </a:cxn>
                          <a:cxn ang="0">
                            <a:pos x="connsiteX511" y="connsiteY511"/>
                          </a:cxn>
                          <a:cxn ang="0">
                            <a:pos x="connsiteX512" y="connsiteY512"/>
                          </a:cxn>
                          <a:cxn ang="0">
                            <a:pos x="connsiteX513" y="connsiteY513"/>
                          </a:cxn>
                          <a:cxn ang="0">
                            <a:pos x="connsiteX514" y="connsiteY514"/>
                          </a:cxn>
                          <a:cxn ang="0">
                            <a:pos x="connsiteX515" y="connsiteY515"/>
                          </a:cxn>
                          <a:cxn ang="0">
                            <a:pos x="connsiteX516" y="connsiteY516"/>
                          </a:cxn>
                          <a:cxn ang="0">
                            <a:pos x="connsiteX517" y="connsiteY517"/>
                          </a:cxn>
                          <a:cxn ang="0">
                            <a:pos x="connsiteX518" y="connsiteY518"/>
                          </a:cxn>
                          <a:cxn ang="0">
                            <a:pos x="connsiteX519" y="connsiteY519"/>
                          </a:cxn>
                          <a:cxn ang="0">
                            <a:pos x="connsiteX520" y="connsiteY520"/>
                          </a:cxn>
                          <a:cxn ang="0">
                            <a:pos x="connsiteX521" y="connsiteY521"/>
                          </a:cxn>
                          <a:cxn ang="0">
                            <a:pos x="connsiteX522" y="connsiteY522"/>
                          </a:cxn>
                          <a:cxn ang="0">
                            <a:pos x="connsiteX523" y="connsiteY523"/>
                          </a:cxn>
                          <a:cxn ang="0">
                            <a:pos x="connsiteX524" y="connsiteY524"/>
                          </a:cxn>
                          <a:cxn ang="0">
                            <a:pos x="connsiteX525" y="connsiteY525"/>
                          </a:cxn>
                          <a:cxn ang="0">
                            <a:pos x="connsiteX526" y="connsiteY526"/>
                          </a:cxn>
                          <a:cxn ang="0">
                            <a:pos x="connsiteX527" y="connsiteY527"/>
                          </a:cxn>
                          <a:cxn ang="0">
                            <a:pos x="connsiteX528" y="connsiteY528"/>
                          </a:cxn>
                          <a:cxn ang="0">
                            <a:pos x="connsiteX529" y="connsiteY529"/>
                          </a:cxn>
                          <a:cxn ang="0">
                            <a:pos x="connsiteX530" y="connsiteY530"/>
                          </a:cxn>
                          <a:cxn ang="0">
                            <a:pos x="connsiteX531" y="connsiteY531"/>
                          </a:cxn>
                          <a:cxn ang="0">
                            <a:pos x="connsiteX532" y="connsiteY532"/>
                          </a:cxn>
                          <a:cxn ang="0">
                            <a:pos x="connsiteX533" y="connsiteY533"/>
                          </a:cxn>
                          <a:cxn ang="0">
                            <a:pos x="connsiteX534" y="connsiteY534"/>
                          </a:cxn>
                          <a:cxn ang="0">
                            <a:pos x="connsiteX535" y="connsiteY535"/>
                          </a:cxn>
                          <a:cxn ang="0">
                            <a:pos x="connsiteX536" y="connsiteY536"/>
                          </a:cxn>
                          <a:cxn ang="0">
                            <a:pos x="connsiteX537" y="connsiteY537"/>
                          </a:cxn>
                          <a:cxn ang="0">
                            <a:pos x="connsiteX538" y="connsiteY538"/>
                          </a:cxn>
                          <a:cxn ang="0">
                            <a:pos x="connsiteX539" y="connsiteY539"/>
                          </a:cxn>
                          <a:cxn ang="0">
                            <a:pos x="connsiteX540" y="connsiteY540"/>
                          </a:cxn>
                          <a:cxn ang="0">
                            <a:pos x="connsiteX541" y="connsiteY541"/>
                          </a:cxn>
                          <a:cxn ang="0">
                            <a:pos x="connsiteX542" y="connsiteY542"/>
                          </a:cxn>
                          <a:cxn ang="0">
                            <a:pos x="connsiteX543" y="connsiteY543"/>
                          </a:cxn>
                          <a:cxn ang="0">
                            <a:pos x="connsiteX544" y="connsiteY544"/>
                          </a:cxn>
                          <a:cxn ang="0">
                            <a:pos x="connsiteX545" y="connsiteY545"/>
                          </a:cxn>
                          <a:cxn ang="0">
                            <a:pos x="connsiteX546" y="connsiteY546"/>
                          </a:cxn>
                          <a:cxn ang="0">
                            <a:pos x="connsiteX547" y="connsiteY547"/>
                          </a:cxn>
                          <a:cxn ang="0">
                            <a:pos x="connsiteX548" y="connsiteY548"/>
                          </a:cxn>
                          <a:cxn ang="0">
                            <a:pos x="connsiteX549" y="connsiteY549"/>
                          </a:cxn>
                          <a:cxn ang="0">
                            <a:pos x="connsiteX550" y="connsiteY550"/>
                          </a:cxn>
                          <a:cxn ang="0">
                            <a:pos x="connsiteX551" y="connsiteY551"/>
                          </a:cxn>
                          <a:cxn ang="0">
                            <a:pos x="connsiteX552" y="connsiteY552"/>
                          </a:cxn>
                          <a:cxn ang="0">
                            <a:pos x="connsiteX553" y="connsiteY553"/>
                          </a:cxn>
                          <a:cxn ang="0">
                            <a:pos x="connsiteX554" y="connsiteY554"/>
                          </a:cxn>
                          <a:cxn ang="0">
                            <a:pos x="connsiteX555" y="connsiteY555"/>
                          </a:cxn>
                          <a:cxn ang="0">
                            <a:pos x="connsiteX556" y="connsiteY556"/>
                          </a:cxn>
                          <a:cxn ang="0">
                            <a:pos x="connsiteX557" y="connsiteY557"/>
                          </a:cxn>
                          <a:cxn ang="0">
                            <a:pos x="connsiteX558" y="connsiteY558"/>
                          </a:cxn>
                          <a:cxn ang="0">
                            <a:pos x="connsiteX559" y="connsiteY559"/>
                          </a:cxn>
                          <a:cxn ang="0">
                            <a:pos x="connsiteX560" y="connsiteY560"/>
                          </a:cxn>
                          <a:cxn ang="0">
                            <a:pos x="connsiteX561" y="connsiteY561"/>
                          </a:cxn>
                          <a:cxn ang="0">
                            <a:pos x="connsiteX562" y="connsiteY562"/>
                          </a:cxn>
                          <a:cxn ang="0">
                            <a:pos x="connsiteX563" y="connsiteY563"/>
                          </a:cxn>
                          <a:cxn ang="0">
                            <a:pos x="connsiteX564" y="connsiteY564"/>
                          </a:cxn>
                          <a:cxn ang="0">
                            <a:pos x="connsiteX565" y="connsiteY565"/>
                          </a:cxn>
                          <a:cxn ang="0">
                            <a:pos x="connsiteX566" y="connsiteY566"/>
                          </a:cxn>
                          <a:cxn ang="0">
                            <a:pos x="connsiteX567" y="connsiteY567"/>
                          </a:cxn>
                          <a:cxn ang="0">
                            <a:pos x="connsiteX568" y="connsiteY568"/>
                          </a:cxn>
                          <a:cxn ang="0">
                            <a:pos x="connsiteX569" y="connsiteY569"/>
                          </a:cxn>
                          <a:cxn ang="0">
                            <a:pos x="connsiteX570" y="connsiteY570"/>
                          </a:cxn>
                          <a:cxn ang="0">
                            <a:pos x="connsiteX571" y="connsiteY571"/>
                          </a:cxn>
                          <a:cxn ang="0">
                            <a:pos x="connsiteX572" y="connsiteY572"/>
                          </a:cxn>
                          <a:cxn ang="0">
                            <a:pos x="connsiteX573" y="connsiteY573"/>
                          </a:cxn>
                          <a:cxn ang="0">
                            <a:pos x="connsiteX574" y="connsiteY574"/>
                          </a:cxn>
                          <a:cxn ang="0">
                            <a:pos x="connsiteX575" y="connsiteY575"/>
                          </a:cxn>
                          <a:cxn ang="0">
                            <a:pos x="connsiteX576" y="connsiteY576"/>
                          </a:cxn>
                          <a:cxn ang="0">
                            <a:pos x="connsiteX577" y="connsiteY577"/>
                          </a:cxn>
                          <a:cxn ang="0">
                            <a:pos x="connsiteX578" y="connsiteY578"/>
                          </a:cxn>
                          <a:cxn ang="0">
                            <a:pos x="connsiteX579" y="connsiteY579"/>
                          </a:cxn>
                          <a:cxn ang="0">
                            <a:pos x="connsiteX580" y="connsiteY580"/>
                          </a:cxn>
                          <a:cxn ang="0">
                            <a:pos x="connsiteX581" y="connsiteY581"/>
                          </a:cxn>
                          <a:cxn ang="0">
                            <a:pos x="connsiteX582" y="connsiteY582"/>
                          </a:cxn>
                          <a:cxn ang="0">
                            <a:pos x="connsiteX583" y="connsiteY583"/>
                          </a:cxn>
                          <a:cxn ang="0">
                            <a:pos x="connsiteX584" y="connsiteY584"/>
                          </a:cxn>
                          <a:cxn ang="0">
                            <a:pos x="connsiteX585" y="connsiteY585"/>
                          </a:cxn>
                          <a:cxn ang="0">
                            <a:pos x="connsiteX586" y="connsiteY586"/>
                          </a:cxn>
                          <a:cxn ang="0">
                            <a:pos x="connsiteX587" y="connsiteY587"/>
                          </a:cxn>
                          <a:cxn ang="0">
                            <a:pos x="connsiteX588" y="connsiteY588"/>
                          </a:cxn>
                          <a:cxn ang="0">
                            <a:pos x="connsiteX589" y="connsiteY589"/>
                          </a:cxn>
                          <a:cxn ang="0">
                            <a:pos x="connsiteX590" y="connsiteY590"/>
                          </a:cxn>
                          <a:cxn ang="0">
                            <a:pos x="connsiteX591" y="connsiteY591"/>
                          </a:cxn>
                          <a:cxn ang="0">
                            <a:pos x="connsiteX592" y="connsiteY592"/>
                          </a:cxn>
                          <a:cxn ang="0">
                            <a:pos x="connsiteX593" y="connsiteY593"/>
                          </a:cxn>
                          <a:cxn ang="0">
                            <a:pos x="connsiteX594" y="connsiteY594"/>
                          </a:cxn>
                          <a:cxn ang="0">
                            <a:pos x="connsiteX595" y="connsiteY595"/>
                          </a:cxn>
                          <a:cxn ang="0">
                            <a:pos x="connsiteX596" y="connsiteY596"/>
                          </a:cxn>
                          <a:cxn ang="0">
                            <a:pos x="connsiteX597" y="connsiteY597"/>
                          </a:cxn>
                          <a:cxn ang="0">
                            <a:pos x="connsiteX598" y="connsiteY598"/>
                          </a:cxn>
                          <a:cxn ang="0">
                            <a:pos x="connsiteX599" y="connsiteY599"/>
                          </a:cxn>
                          <a:cxn ang="0">
                            <a:pos x="connsiteX600" y="connsiteY600"/>
                          </a:cxn>
                          <a:cxn ang="0">
                            <a:pos x="connsiteX601" y="connsiteY601"/>
                          </a:cxn>
                          <a:cxn ang="0">
                            <a:pos x="connsiteX602" y="connsiteY602"/>
                          </a:cxn>
                          <a:cxn ang="0">
                            <a:pos x="connsiteX603" y="connsiteY603"/>
                          </a:cxn>
                          <a:cxn ang="0">
                            <a:pos x="connsiteX604" y="connsiteY604"/>
                          </a:cxn>
                          <a:cxn ang="0">
                            <a:pos x="connsiteX605" y="connsiteY605"/>
                          </a:cxn>
                          <a:cxn ang="0">
                            <a:pos x="connsiteX606" y="connsiteY606"/>
                          </a:cxn>
                          <a:cxn ang="0">
                            <a:pos x="connsiteX607" y="connsiteY607"/>
                          </a:cxn>
                          <a:cxn ang="0">
                            <a:pos x="connsiteX608" y="connsiteY608"/>
                          </a:cxn>
                          <a:cxn ang="0">
                            <a:pos x="connsiteX609" y="connsiteY609"/>
                          </a:cxn>
                          <a:cxn ang="0">
                            <a:pos x="connsiteX610" y="connsiteY610"/>
                          </a:cxn>
                          <a:cxn ang="0">
                            <a:pos x="connsiteX611" y="connsiteY611"/>
                          </a:cxn>
                          <a:cxn ang="0">
                            <a:pos x="connsiteX612" y="connsiteY612"/>
                          </a:cxn>
                          <a:cxn ang="0">
                            <a:pos x="connsiteX613" y="connsiteY613"/>
                          </a:cxn>
                          <a:cxn ang="0">
                            <a:pos x="connsiteX614" y="connsiteY614"/>
                          </a:cxn>
                          <a:cxn ang="0">
                            <a:pos x="connsiteX615" y="connsiteY615"/>
                          </a:cxn>
                          <a:cxn ang="0">
                            <a:pos x="connsiteX616" y="connsiteY616"/>
                          </a:cxn>
                          <a:cxn ang="0">
                            <a:pos x="connsiteX617" y="connsiteY617"/>
                          </a:cxn>
                          <a:cxn ang="0">
                            <a:pos x="connsiteX618" y="connsiteY618"/>
                          </a:cxn>
                          <a:cxn ang="0">
                            <a:pos x="connsiteX619" y="connsiteY619"/>
                          </a:cxn>
                          <a:cxn ang="0">
                            <a:pos x="connsiteX620" y="connsiteY620"/>
                          </a:cxn>
                          <a:cxn ang="0">
                            <a:pos x="connsiteX621" y="connsiteY621"/>
                          </a:cxn>
                          <a:cxn ang="0">
                            <a:pos x="connsiteX622" y="connsiteY622"/>
                          </a:cxn>
                          <a:cxn ang="0">
                            <a:pos x="connsiteX623" y="connsiteY623"/>
                          </a:cxn>
                          <a:cxn ang="0">
                            <a:pos x="connsiteX624" y="connsiteY624"/>
                          </a:cxn>
                          <a:cxn ang="0">
                            <a:pos x="connsiteX625" y="connsiteY625"/>
                          </a:cxn>
                          <a:cxn ang="0">
                            <a:pos x="connsiteX626" y="connsiteY626"/>
                          </a:cxn>
                          <a:cxn ang="0">
                            <a:pos x="connsiteX627" y="connsiteY627"/>
                          </a:cxn>
                          <a:cxn ang="0">
                            <a:pos x="connsiteX628" y="connsiteY628"/>
                          </a:cxn>
                          <a:cxn ang="0">
                            <a:pos x="connsiteX629" y="connsiteY629"/>
                          </a:cxn>
                          <a:cxn ang="0">
                            <a:pos x="connsiteX630" y="connsiteY630"/>
                          </a:cxn>
                          <a:cxn ang="0">
                            <a:pos x="connsiteX631" y="connsiteY631"/>
                          </a:cxn>
                          <a:cxn ang="0">
                            <a:pos x="connsiteX632" y="connsiteY632"/>
                          </a:cxn>
                          <a:cxn ang="0">
                            <a:pos x="connsiteX633" y="connsiteY633"/>
                          </a:cxn>
                          <a:cxn ang="0">
                            <a:pos x="connsiteX634" y="connsiteY634"/>
                          </a:cxn>
                          <a:cxn ang="0">
                            <a:pos x="connsiteX635" y="connsiteY635"/>
                          </a:cxn>
                          <a:cxn ang="0">
                            <a:pos x="connsiteX636" y="connsiteY636"/>
                          </a:cxn>
                          <a:cxn ang="0">
                            <a:pos x="connsiteX637" y="connsiteY637"/>
                          </a:cxn>
                          <a:cxn ang="0">
                            <a:pos x="connsiteX638" y="connsiteY638"/>
                          </a:cxn>
                          <a:cxn ang="0">
                            <a:pos x="connsiteX639" y="connsiteY639"/>
                          </a:cxn>
                          <a:cxn ang="0">
                            <a:pos x="connsiteX640" y="connsiteY640"/>
                          </a:cxn>
                          <a:cxn ang="0">
                            <a:pos x="connsiteX641" y="connsiteY641"/>
                          </a:cxn>
                          <a:cxn ang="0">
                            <a:pos x="connsiteX642" y="connsiteY642"/>
                          </a:cxn>
                          <a:cxn ang="0">
                            <a:pos x="connsiteX643" y="connsiteY643"/>
                          </a:cxn>
                          <a:cxn ang="0">
                            <a:pos x="connsiteX644" y="connsiteY644"/>
                          </a:cxn>
                          <a:cxn ang="0">
                            <a:pos x="connsiteX645" y="connsiteY645"/>
                          </a:cxn>
                          <a:cxn ang="0">
                            <a:pos x="connsiteX646" y="connsiteY646"/>
                          </a:cxn>
                          <a:cxn ang="0">
                            <a:pos x="connsiteX647" y="connsiteY647"/>
                          </a:cxn>
                          <a:cxn ang="0">
                            <a:pos x="connsiteX648" y="connsiteY648"/>
                          </a:cxn>
                          <a:cxn ang="0">
                            <a:pos x="connsiteX649" y="connsiteY649"/>
                          </a:cxn>
                          <a:cxn ang="0">
                            <a:pos x="connsiteX650" y="connsiteY650"/>
                          </a:cxn>
                          <a:cxn ang="0">
                            <a:pos x="connsiteX651" y="connsiteY651"/>
                          </a:cxn>
                          <a:cxn ang="0">
                            <a:pos x="connsiteX652" y="connsiteY652"/>
                          </a:cxn>
                          <a:cxn ang="0">
                            <a:pos x="connsiteX653" y="connsiteY653"/>
                          </a:cxn>
                          <a:cxn ang="0">
                            <a:pos x="connsiteX654" y="connsiteY654"/>
                          </a:cxn>
                          <a:cxn ang="0">
                            <a:pos x="connsiteX655" y="connsiteY655"/>
                          </a:cxn>
                          <a:cxn ang="0">
                            <a:pos x="connsiteX656" y="connsiteY656"/>
                          </a:cxn>
                          <a:cxn ang="0">
                            <a:pos x="connsiteX657" y="connsiteY657"/>
                          </a:cxn>
                          <a:cxn ang="0">
                            <a:pos x="connsiteX658" y="connsiteY658"/>
                          </a:cxn>
                          <a:cxn ang="0">
                            <a:pos x="connsiteX659" y="connsiteY659"/>
                          </a:cxn>
                          <a:cxn ang="0">
                            <a:pos x="connsiteX660" y="connsiteY660"/>
                          </a:cxn>
                          <a:cxn ang="0">
                            <a:pos x="connsiteX661" y="connsiteY661"/>
                          </a:cxn>
                          <a:cxn ang="0">
                            <a:pos x="connsiteX662" y="connsiteY662"/>
                          </a:cxn>
                          <a:cxn ang="0">
                            <a:pos x="connsiteX663" y="connsiteY663"/>
                          </a:cxn>
                          <a:cxn ang="0">
                            <a:pos x="connsiteX664" y="connsiteY664"/>
                          </a:cxn>
                          <a:cxn ang="0">
                            <a:pos x="connsiteX665" y="connsiteY665"/>
                          </a:cxn>
                          <a:cxn ang="0">
                            <a:pos x="connsiteX666" y="connsiteY666"/>
                          </a:cxn>
                          <a:cxn ang="0">
                            <a:pos x="connsiteX667" y="connsiteY667"/>
                          </a:cxn>
                          <a:cxn ang="0">
                            <a:pos x="connsiteX668" y="connsiteY668"/>
                          </a:cxn>
                          <a:cxn ang="0">
                            <a:pos x="connsiteX669" y="connsiteY669"/>
                          </a:cxn>
                          <a:cxn ang="0">
                            <a:pos x="connsiteX670" y="connsiteY670"/>
                          </a:cxn>
                          <a:cxn ang="0">
                            <a:pos x="connsiteX671" y="connsiteY671"/>
                          </a:cxn>
                          <a:cxn ang="0">
                            <a:pos x="connsiteX672" y="connsiteY672"/>
                          </a:cxn>
                          <a:cxn ang="0">
                            <a:pos x="connsiteX673" y="connsiteY673"/>
                          </a:cxn>
                          <a:cxn ang="0">
                            <a:pos x="connsiteX674" y="connsiteY674"/>
                          </a:cxn>
                          <a:cxn ang="0">
                            <a:pos x="connsiteX675" y="connsiteY675"/>
                          </a:cxn>
                          <a:cxn ang="0">
                            <a:pos x="connsiteX676" y="connsiteY676"/>
                          </a:cxn>
                          <a:cxn ang="0">
                            <a:pos x="connsiteX677" y="connsiteY677"/>
                          </a:cxn>
                          <a:cxn ang="0">
                            <a:pos x="connsiteX678" y="connsiteY678"/>
                          </a:cxn>
                          <a:cxn ang="0">
                            <a:pos x="connsiteX679" y="connsiteY679"/>
                          </a:cxn>
                          <a:cxn ang="0">
                            <a:pos x="connsiteX680" y="connsiteY680"/>
                          </a:cxn>
                          <a:cxn ang="0">
                            <a:pos x="connsiteX681" y="connsiteY681"/>
                          </a:cxn>
                          <a:cxn ang="0">
                            <a:pos x="connsiteX682" y="connsiteY682"/>
                          </a:cxn>
                          <a:cxn ang="0">
                            <a:pos x="connsiteX683" y="connsiteY683"/>
                          </a:cxn>
                          <a:cxn ang="0">
                            <a:pos x="connsiteX684" y="connsiteY684"/>
                          </a:cxn>
                          <a:cxn ang="0">
                            <a:pos x="connsiteX685" y="connsiteY685"/>
                          </a:cxn>
                          <a:cxn ang="0">
                            <a:pos x="connsiteX686" y="connsiteY686"/>
                          </a:cxn>
                          <a:cxn ang="0">
                            <a:pos x="connsiteX687" y="connsiteY687"/>
                          </a:cxn>
                          <a:cxn ang="0">
                            <a:pos x="connsiteX688" y="connsiteY688"/>
                          </a:cxn>
                          <a:cxn ang="0">
                            <a:pos x="connsiteX689" y="connsiteY689"/>
                          </a:cxn>
                          <a:cxn ang="0">
                            <a:pos x="connsiteX690" y="connsiteY690"/>
                          </a:cxn>
                          <a:cxn ang="0">
                            <a:pos x="connsiteX691" y="connsiteY691"/>
                          </a:cxn>
                          <a:cxn ang="0">
                            <a:pos x="connsiteX692" y="connsiteY692"/>
                          </a:cxn>
                          <a:cxn ang="0">
                            <a:pos x="connsiteX693" y="connsiteY693"/>
                          </a:cxn>
                          <a:cxn ang="0">
                            <a:pos x="connsiteX694" y="connsiteY694"/>
                          </a:cxn>
                          <a:cxn ang="0">
                            <a:pos x="connsiteX695" y="connsiteY695"/>
                          </a:cxn>
                          <a:cxn ang="0">
                            <a:pos x="connsiteX696" y="connsiteY696"/>
                          </a:cxn>
                          <a:cxn ang="0">
                            <a:pos x="connsiteX697" y="connsiteY697"/>
                          </a:cxn>
                          <a:cxn ang="0">
                            <a:pos x="connsiteX698" y="connsiteY698"/>
                          </a:cxn>
                          <a:cxn ang="0">
                            <a:pos x="connsiteX699" y="connsiteY699"/>
                          </a:cxn>
                          <a:cxn ang="0">
                            <a:pos x="connsiteX700" y="connsiteY700"/>
                          </a:cxn>
                          <a:cxn ang="0">
                            <a:pos x="connsiteX701" y="connsiteY701"/>
                          </a:cxn>
                          <a:cxn ang="0">
                            <a:pos x="connsiteX702" y="connsiteY702"/>
                          </a:cxn>
                          <a:cxn ang="0">
                            <a:pos x="connsiteX703" y="connsiteY703"/>
                          </a:cxn>
                          <a:cxn ang="0">
                            <a:pos x="connsiteX704" y="connsiteY704"/>
                          </a:cxn>
                          <a:cxn ang="0">
                            <a:pos x="connsiteX705" y="connsiteY705"/>
                          </a:cxn>
                          <a:cxn ang="0">
                            <a:pos x="connsiteX706" y="connsiteY706"/>
                          </a:cxn>
                          <a:cxn ang="0">
                            <a:pos x="connsiteX707" y="connsiteY707"/>
                          </a:cxn>
                          <a:cxn ang="0">
                            <a:pos x="connsiteX708" y="connsiteY708"/>
                          </a:cxn>
                          <a:cxn ang="0">
                            <a:pos x="connsiteX709" y="connsiteY709"/>
                          </a:cxn>
                          <a:cxn ang="0">
                            <a:pos x="connsiteX710" y="connsiteY710"/>
                          </a:cxn>
                          <a:cxn ang="0">
                            <a:pos x="connsiteX711" y="connsiteY711"/>
                          </a:cxn>
                          <a:cxn ang="0">
                            <a:pos x="connsiteX712" y="connsiteY712"/>
                          </a:cxn>
                          <a:cxn ang="0">
                            <a:pos x="connsiteX713" y="connsiteY713"/>
                          </a:cxn>
                          <a:cxn ang="0">
                            <a:pos x="connsiteX714" y="connsiteY714"/>
                          </a:cxn>
                          <a:cxn ang="0">
                            <a:pos x="connsiteX715" y="connsiteY715"/>
                          </a:cxn>
                          <a:cxn ang="0">
                            <a:pos x="connsiteX716" y="connsiteY716"/>
                          </a:cxn>
                          <a:cxn ang="0">
                            <a:pos x="connsiteX717" y="connsiteY717"/>
                          </a:cxn>
                          <a:cxn ang="0">
                            <a:pos x="connsiteX718" y="connsiteY718"/>
                          </a:cxn>
                          <a:cxn ang="0">
                            <a:pos x="connsiteX719" y="connsiteY719"/>
                          </a:cxn>
                          <a:cxn ang="0">
                            <a:pos x="connsiteX720" y="connsiteY720"/>
                          </a:cxn>
                          <a:cxn ang="0">
                            <a:pos x="connsiteX721" y="connsiteY721"/>
                          </a:cxn>
                          <a:cxn ang="0">
                            <a:pos x="connsiteX722" y="connsiteY722"/>
                          </a:cxn>
                          <a:cxn ang="0">
                            <a:pos x="connsiteX723" y="connsiteY723"/>
                          </a:cxn>
                          <a:cxn ang="0">
                            <a:pos x="connsiteX724" y="connsiteY724"/>
                          </a:cxn>
                          <a:cxn ang="0">
                            <a:pos x="connsiteX725" y="connsiteY725"/>
                          </a:cxn>
                          <a:cxn ang="0">
                            <a:pos x="connsiteX726" y="connsiteY726"/>
                          </a:cxn>
                          <a:cxn ang="0">
                            <a:pos x="connsiteX727" y="connsiteY727"/>
                          </a:cxn>
                          <a:cxn ang="0">
                            <a:pos x="connsiteX728" y="connsiteY728"/>
                          </a:cxn>
                          <a:cxn ang="0">
                            <a:pos x="connsiteX729" y="connsiteY729"/>
                          </a:cxn>
                          <a:cxn ang="0">
                            <a:pos x="connsiteX730" y="connsiteY730"/>
                          </a:cxn>
                          <a:cxn ang="0">
                            <a:pos x="connsiteX731" y="connsiteY731"/>
                          </a:cxn>
                          <a:cxn ang="0">
                            <a:pos x="connsiteX732" y="connsiteY732"/>
                          </a:cxn>
                          <a:cxn ang="0">
                            <a:pos x="connsiteX733" y="connsiteY733"/>
                          </a:cxn>
                          <a:cxn ang="0">
                            <a:pos x="connsiteX734" y="connsiteY734"/>
                          </a:cxn>
                          <a:cxn ang="0">
                            <a:pos x="connsiteX735" y="connsiteY735"/>
                          </a:cxn>
                          <a:cxn ang="0">
                            <a:pos x="connsiteX736" y="connsiteY736"/>
                          </a:cxn>
                          <a:cxn ang="0">
                            <a:pos x="connsiteX737" y="connsiteY737"/>
                          </a:cxn>
                          <a:cxn ang="0">
                            <a:pos x="connsiteX738" y="connsiteY738"/>
                          </a:cxn>
                          <a:cxn ang="0">
                            <a:pos x="connsiteX739" y="connsiteY739"/>
                          </a:cxn>
                          <a:cxn ang="0">
                            <a:pos x="connsiteX740" y="connsiteY740"/>
                          </a:cxn>
                          <a:cxn ang="0">
                            <a:pos x="connsiteX741" y="connsiteY741"/>
                          </a:cxn>
                          <a:cxn ang="0">
                            <a:pos x="connsiteX742" y="connsiteY742"/>
                          </a:cxn>
                          <a:cxn ang="0">
                            <a:pos x="connsiteX743" y="connsiteY743"/>
                          </a:cxn>
                          <a:cxn ang="0">
                            <a:pos x="connsiteX744" y="connsiteY744"/>
                          </a:cxn>
                          <a:cxn ang="0">
                            <a:pos x="connsiteX745" y="connsiteY745"/>
                          </a:cxn>
                          <a:cxn ang="0">
                            <a:pos x="connsiteX746" y="connsiteY746"/>
                          </a:cxn>
                          <a:cxn ang="0">
                            <a:pos x="connsiteX747" y="connsiteY747"/>
                          </a:cxn>
                          <a:cxn ang="0">
                            <a:pos x="connsiteX748" y="connsiteY748"/>
                          </a:cxn>
                          <a:cxn ang="0">
                            <a:pos x="connsiteX749" y="connsiteY749"/>
                          </a:cxn>
                          <a:cxn ang="0">
                            <a:pos x="connsiteX750" y="connsiteY750"/>
                          </a:cxn>
                          <a:cxn ang="0">
                            <a:pos x="connsiteX751" y="connsiteY751"/>
                          </a:cxn>
                          <a:cxn ang="0">
                            <a:pos x="connsiteX752" y="connsiteY752"/>
                          </a:cxn>
                          <a:cxn ang="0">
                            <a:pos x="connsiteX753" y="connsiteY753"/>
                          </a:cxn>
                          <a:cxn ang="0">
                            <a:pos x="connsiteX754" y="connsiteY754"/>
                          </a:cxn>
                          <a:cxn ang="0">
                            <a:pos x="connsiteX755" y="connsiteY755"/>
                          </a:cxn>
                          <a:cxn ang="0">
                            <a:pos x="connsiteX756" y="connsiteY756"/>
                          </a:cxn>
                          <a:cxn ang="0">
                            <a:pos x="connsiteX757" y="connsiteY757"/>
                          </a:cxn>
                          <a:cxn ang="0">
                            <a:pos x="connsiteX758" y="connsiteY758"/>
                          </a:cxn>
                          <a:cxn ang="0">
                            <a:pos x="connsiteX759" y="connsiteY759"/>
                          </a:cxn>
                          <a:cxn ang="0">
                            <a:pos x="connsiteX760" y="connsiteY760"/>
                          </a:cxn>
                          <a:cxn ang="0">
                            <a:pos x="connsiteX761" y="connsiteY761"/>
                          </a:cxn>
                          <a:cxn ang="0">
                            <a:pos x="connsiteX762" y="connsiteY762"/>
                          </a:cxn>
                          <a:cxn ang="0">
                            <a:pos x="connsiteX763" y="connsiteY763"/>
                          </a:cxn>
                          <a:cxn ang="0">
                            <a:pos x="connsiteX764" y="connsiteY764"/>
                          </a:cxn>
                          <a:cxn ang="0">
                            <a:pos x="connsiteX765" y="connsiteY765"/>
                          </a:cxn>
                          <a:cxn ang="0">
                            <a:pos x="connsiteX766" y="connsiteY766"/>
                          </a:cxn>
                          <a:cxn ang="0">
                            <a:pos x="connsiteX767" y="connsiteY767"/>
                          </a:cxn>
                          <a:cxn ang="0">
                            <a:pos x="connsiteX768" y="connsiteY768"/>
                          </a:cxn>
                          <a:cxn ang="0">
                            <a:pos x="connsiteX769" y="connsiteY769"/>
                          </a:cxn>
                          <a:cxn ang="0">
                            <a:pos x="connsiteX770" y="connsiteY770"/>
                          </a:cxn>
                          <a:cxn ang="0">
                            <a:pos x="connsiteX771" y="connsiteY771"/>
                          </a:cxn>
                          <a:cxn ang="0">
                            <a:pos x="connsiteX772" y="connsiteY772"/>
                          </a:cxn>
                          <a:cxn ang="0">
                            <a:pos x="connsiteX773" y="connsiteY773"/>
                          </a:cxn>
                          <a:cxn ang="0">
                            <a:pos x="connsiteX774" y="connsiteY774"/>
                          </a:cxn>
                          <a:cxn ang="0">
                            <a:pos x="connsiteX775" y="connsiteY775"/>
                          </a:cxn>
                          <a:cxn ang="0">
                            <a:pos x="connsiteX776" y="connsiteY776"/>
                          </a:cxn>
                          <a:cxn ang="0">
                            <a:pos x="connsiteX777" y="connsiteY777"/>
                          </a:cxn>
                          <a:cxn ang="0">
                            <a:pos x="connsiteX778" y="connsiteY778"/>
                          </a:cxn>
                          <a:cxn ang="0">
                            <a:pos x="connsiteX779" y="connsiteY779"/>
                          </a:cxn>
                          <a:cxn ang="0">
                            <a:pos x="connsiteX780" y="connsiteY780"/>
                          </a:cxn>
                          <a:cxn ang="0">
                            <a:pos x="connsiteX781" y="connsiteY781"/>
                          </a:cxn>
                          <a:cxn ang="0">
                            <a:pos x="connsiteX782" y="connsiteY782"/>
                          </a:cxn>
                          <a:cxn ang="0">
                            <a:pos x="connsiteX783" y="connsiteY783"/>
                          </a:cxn>
                          <a:cxn ang="0">
                            <a:pos x="connsiteX784" y="connsiteY784"/>
                          </a:cxn>
                          <a:cxn ang="0">
                            <a:pos x="connsiteX785" y="connsiteY785"/>
                          </a:cxn>
                          <a:cxn ang="0">
                            <a:pos x="connsiteX786" y="connsiteY786"/>
                          </a:cxn>
                          <a:cxn ang="0">
                            <a:pos x="connsiteX787" y="connsiteY787"/>
                          </a:cxn>
                          <a:cxn ang="0">
                            <a:pos x="connsiteX788" y="connsiteY788"/>
                          </a:cxn>
                          <a:cxn ang="0">
                            <a:pos x="connsiteX789" y="connsiteY789"/>
                          </a:cxn>
                          <a:cxn ang="0">
                            <a:pos x="connsiteX790" y="connsiteY790"/>
                          </a:cxn>
                          <a:cxn ang="0">
                            <a:pos x="connsiteX791" y="connsiteY791"/>
                          </a:cxn>
                          <a:cxn ang="0">
                            <a:pos x="connsiteX792" y="connsiteY792"/>
                          </a:cxn>
                          <a:cxn ang="0">
                            <a:pos x="connsiteX793" y="connsiteY793"/>
                          </a:cxn>
                          <a:cxn ang="0">
                            <a:pos x="connsiteX794" y="connsiteY794"/>
                          </a:cxn>
                          <a:cxn ang="0">
                            <a:pos x="connsiteX795" y="connsiteY795"/>
                          </a:cxn>
                          <a:cxn ang="0">
                            <a:pos x="connsiteX796" y="connsiteY796"/>
                          </a:cxn>
                          <a:cxn ang="0">
                            <a:pos x="connsiteX797" y="connsiteY797"/>
                          </a:cxn>
                          <a:cxn ang="0">
                            <a:pos x="connsiteX798" y="connsiteY798"/>
                          </a:cxn>
                          <a:cxn ang="0">
                            <a:pos x="connsiteX799" y="connsiteY799"/>
                          </a:cxn>
                          <a:cxn ang="0">
                            <a:pos x="connsiteX800" y="connsiteY800"/>
                          </a:cxn>
                          <a:cxn ang="0">
                            <a:pos x="connsiteX801" y="connsiteY801"/>
                          </a:cxn>
                          <a:cxn ang="0">
                            <a:pos x="connsiteX802" y="connsiteY802"/>
                          </a:cxn>
                          <a:cxn ang="0">
                            <a:pos x="connsiteX803" y="connsiteY803"/>
                          </a:cxn>
                          <a:cxn ang="0">
                            <a:pos x="connsiteX804" y="connsiteY804"/>
                          </a:cxn>
                          <a:cxn ang="0">
                            <a:pos x="connsiteX805" y="connsiteY805"/>
                          </a:cxn>
                          <a:cxn ang="0">
                            <a:pos x="connsiteX806" y="connsiteY806"/>
                          </a:cxn>
                          <a:cxn ang="0">
                            <a:pos x="connsiteX807" y="connsiteY807"/>
                          </a:cxn>
                          <a:cxn ang="0">
                            <a:pos x="connsiteX808" y="connsiteY808"/>
                          </a:cxn>
                          <a:cxn ang="0">
                            <a:pos x="connsiteX809" y="connsiteY809"/>
                          </a:cxn>
                          <a:cxn ang="0">
                            <a:pos x="connsiteX810" y="connsiteY810"/>
                          </a:cxn>
                          <a:cxn ang="0">
                            <a:pos x="connsiteX811" y="connsiteY811"/>
                          </a:cxn>
                          <a:cxn ang="0">
                            <a:pos x="connsiteX812" y="connsiteY812"/>
                          </a:cxn>
                          <a:cxn ang="0">
                            <a:pos x="connsiteX813" y="connsiteY813"/>
                          </a:cxn>
                          <a:cxn ang="0">
                            <a:pos x="connsiteX814" y="connsiteY814"/>
                          </a:cxn>
                          <a:cxn ang="0">
                            <a:pos x="connsiteX815" y="connsiteY815"/>
                          </a:cxn>
                          <a:cxn ang="0">
                            <a:pos x="connsiteX816" y="connsiteY816"/>
                          </a:cxn>
                          <a:cxn ang="0">
                            <a:pos x="connsiteX817" y="connsiteY817"/>
                          </a:cxn>
                          <a:cxn ang="0">
                            <a:pos x="connsiteX818" y="connsiteY818"/>
                          </a:cxn>
                          <a:cxn ang="0">
                            <a:pos x="connsiteX819" y="connsiteY819"/>
                          </a:cxn>
                          <a:cxn ang="0">
                            <a:pos x="connsiteX820" y="connsiteY820"/>
                          </a:cxn>
                          <a:cxn ang="0">
                            <a:pos x="connsiteX821" y="connsiteY821"/>
                          </a:cxn>
                          <a:cxn ang="0">
                            <a:pos x="connsiteX822" y="connsiteY822"/>
                          </a:cxn>
                          <a:cxn ang="0">
                            <a:pos x="connsiteX823" y="connsiteY823"/>
                          </a:cxn>
                          <a:cxn ang="0">
                            <a:pos x="connsiteX824" y="connsiteY824"/>
                          </a:cxn>
                          <a:cxn ang="0">
                            <a:pos x="connsiteX825" y="connsiteY825"/>
                          </a:cxn>
                          <a:cxn ang="0">
                            <a:pos x="connsiteX826" y="connsiteY826"/>
                          </a:cxn>
                          <a:cxn ang="0">
                            <a:pos x="connsiteX827" y="connsiteY827"/>
                          </a:cxn>
                          <a:cxn ang="0">
                            <a:pos x="connsiteX828" y="connsiteY828"/>
                          </a:cxn>
                          <a:cxn ang="0">
                            <a:pos x="connsiteX829" y="connsiteY829"/>
                          </a:cxn>
                          <a:cxn ang="0">
                            <a:pos x="connsiteX830" y="connsiteY830"/>
                          </a:cxn>
                          <a:cxn ang="0">
                            <a:pos x="connsiteX831" y="connsiteY831"/>
                          </a:cxn>
                          <a:cxn ang="0">
                            <a:pos x="connsiteX832" y="connsiteY832"/>
                          </a:cxn>
                          <a:cxn ang="0">
                            <a:pos x="connsiteX833" y="connsiteY833"/>
                          </a:cxn>
                          <a:cxn ang="0">
                            <a:pos x="connsiteX834" y="connsiteY834"/>
                          </a:cxn>
                          <a:cxn ang="0">
                            <a:pos x="connsiteX835" y="connsiteY835"/>
                          </a:cxn>
                          <a:cxn ang="0">
                            <a:pos x="connsiteX836" y="connsiteY836"/>
                          </a:cxn>
                          <a:cxn ang="0">
                            <a:pos x="connsiteX837" y="connsiteY837"/>
                          </a:cxn>
                          <a:cxn ang="0">
                            <a:pos x="connsiteX838" y="connsiteY838"/>
                          </a:cxn>
                          <a:cxn ang="0">
                            <a:pos x="connsiteX839" y="connsiteY839"/>
                          </a:cxn>
                          <a:cxn ang="0">
                            <a:pos x="connsiteX840" y="connsiteY840"/>
                          </a:cxn>
                          <a:cxn ang="0">
                            <a:pos x="connsiteX841" y="connsiteY841"/>
                          </a:cxn>
                          <a:cxn ang="0">
                            <a:pos x="connsiteX842" y="connsiteY842"/>
                          </a:cxn>
                          <a:cxn ang="0">
                            <a:pos x="connsiteX843" y="connsiteY843"/>
                          </a:cxn>
                          <a:cxn ang="0">
                            <a:pos x="connsiteX844" y="connsiteY844"/>
                          </a:cxn>
                          <a:cxn ang="0">
                            <a:pos x="connsiteX845" y="connsiteY845"/>
                          </a:cxn>
                          <a:cxn ang="0">
                            <a:pos x="connsiteX846" y="connsiteY846"/>
                          </a:cxn>
                          <a:cxn ang="0">
                            <a:pos x="connsiteX847" y="connsiteY847"/>
                          </a:cxn>
                          <a:cxn ang="0">
                            <a:pos x="connsiteX848" y="connsiteY848"/>
                          </a:cxn>
                          <a:cxn ang="0">
                            <a:pos x="connsiteX849" y="connsiteY849"/>
                          </a:cxn>
                          <a:cxn ang="0">
                            <a:pos x="connsiteX850" y="connsiteY850"/>
                          </a:cxn>
                          <a:cxn ang="0">
                            <a:pos x="connsiteX851" y="connsiteY851"/>
                          </a:cxn>
                          <a:cxn ang="0">
                            <a:pos x="connsiteX852" y="connsiteY852"/>
                          </a:cxn>
                          <a:cxn ang="0">
                            <a:pos x="connsiteX853" y="connsiteY853"/>
                          </a:cxn>
                          <a:cxn ang="0">
                            <a:pos x="connsiteX854" y="connsiteY854"/>
                          </a:cxn>
                          <a:cxn ang="0">
                            <a:pos x="connsiteX855" y="connsiteY855"/>
                          </a:cxn>
                          <a:cxn ang="0">
                            <a:pos x="connsiteX856" y="connsiteY856"/>
                          </a:cxn>
                          <a:cxn ang="0">
                            <a:pos x="connsiteX857" y="connsiteY857"/>
                          </a:cxn>
                          <a:cxn ang="0">
                            <a:pos x="connsiteX858" y="connsiteY858"/>
                          </a:cxn>
                          <a:cxn ang="0">
                            <a:pos x="connsiteX859" y="connsiteY859"/>
                          </a:cxn>
                          <a:cxn ang="0">
                            <a:pos x="connsiteX860" y="connsiteY860"/>
                          </a:cxn>
                          <a:cxn ang="0">
                            <a:pos x="connsiteX861" y="connsiteY861"/>
                          </a:cxn>
                          <a:cxn ang="0">
                            <a:pos x="connsiteX862" y="connsiteY862"/>
                          </a:cxn>
                          <a:cxn ang="0">
                            <a:pos x="connsiteX863" y="connsiteY863"/>
                          </a:cxn>
                          <a:cxn ang="0">
                            <a:pos x="connsiteX864" y="connsiteY864"/>
                          </a:cxn>
                          <a:cxn ang="0">
                            <a:pos x="connsiteX865" y="connsiteY865"/>
                          </a:cxn>
                          <a:cxn ang="0">
                            <a:pos x="connsiteX866" y="connsiteY866"/>
                          </a:cxn>
                          <a:cxn ang="0">
                            <a:pos x="connsiteX867" y="connsiteY867"/>
                          </a:cxn>
                          <a:cxn ang="0">
                            <a:pos x="connsiteX868" y="connsiteY868"/>
                          </a:cxn>
                          <a:cxn ang="0">
                            <a:pos x="connsiteX869" y="connsiteY869"/>
                          </a:cxn>
                          <a:cxn ang="0">
                            <a:pos x="connsiteX870" y="connsiteY870"/>
                          </a:cxn>
                          <a:cxn ang="0">
                            <a:pos x="connsiteX871" y="connsiteY871"/>
                          </a:cxn>
                          <a:cxn ang="0">
                            <a:pos x="connsiteX872" y="connsiteY872"/>
                          </a:cxn>
                          <a:cxn ang="0">
                            <a:pos x="connsiteX873" y="connsiteY873"/>
                          </a:cxn>
                          <a:cxn ang="0">
                            <a:pos x="connsiteX874" y="connsiteY874"/>
                          </a:cxn>
                          <a:cxn ang="0">
                            <a:pos x="connsiteX875" y="connsiteY875"/>
                          </a:cxn>
                          <a:cxn ang="0">
                            <a:pos x="connsiteX876" y="connsiteY876"/>
                          </a:cxn>
                          <a:cxn ang="0">
                            <a:pos x="connsiteX877" y="connsiteY877"/>
                          </a:cxn>
                          <a:cxn ang="0">
                            <a:pos x="connsiteX878" y="connsiteY878"/>
                          </a:cxn>
                          <a:cxn ang="0">
                            <a:pos x="connsiteX879" y="connsiteY879"/>
                          </a:cxn>
                          <a:cxn ang="0">
                            <a:pos x="connsiteX880" y="connsiteY880"/>
                          </a:cxn>
                          <a:cxn ang="0">
                            <a:pos x="connsiteX881" y="connsiteY881"/>
                          </a:cxn>
                          <a:cxn ang="0">
                            <a:pos x="connsiteX882" y="connsiteY882"/>
                          </a:cxn>
                          <a:cxn ang="0">
                            <a:pos x="connsiteX883" y="connsiteY883"/>
                          </a:cxn>
                          <a:cxn ang="0">
                            <a:pos x="connsiteX884" y="connsiteY884"/>
                          </a:cxn>
                          <a:cxn ang="0">
                            <a:pos x="connsiteX885" y="connsiteY885"/>
                          </a:cxn>
                          <a:cxn ang="0">
                            <a:pos x="connsiteX886" y="connsiteY886"/>
                          </a:cxn>
                          <a:cxn ang="0">
                            <a:pos x="connsiteX887" y="connsiteY887"/>
                          </a:cxn>
                          <a:cxn ang="0">
                            <a:pos x="connsiteX888" y="connsiteY888"/>
                          </a:cxn>
                          <a:cxn ang="0">
                            <a:pos x="connsiteX889" y="connsiteY889"/>
                          </a:cxn>
                          <a:cxn ang="0">
                            <a:pos x="connsiteX890" y="connsiteY890"/>
                          </a:cxn>
                          <a:cxn ang="0">
                            <a:pos x="connsiteX891" y="connsiteY891"/>
                          </a:cxn>
                          <a:cxn ang="0">
                            <a:pos x="connsiteX892" y="connsiteY892"/>
                          </a:cxn>
                          <a:cxn ang="0">
                            <a:pos x="connsiteX893" y="connsiteY893"/>
                          </a:cxn>
                          <a:cxn ang="0">
                            <a:pos x="connsiteX894" y="connsiteY894"/>
                          </a:cxn>
                          <a:cxn ang="0">
                            <a:pos x="connsiteX895" y="connsiteY895"/>
                          </a:cxn>
                          <a:cxn ang="0">
                            <a:pos x="connsiteX896" y="connsiteY896"/>
                          </a:cxn>
                          <a:cxn ang="0">
                            <a:pos x="connsiteX897" y="connsiteY897"/>
                          </a:cxn>
                          <a:cxn ang="0">
                            <a:pos x="connsiteX898" y="connsiteY898"/>
                          </a:cxn>
                          <a:cxn ang="0">
                            <a:pos x="connsiteX899" y="connsiteY899"/>
                          </a:cxn>
                          <a:cxn ang="0">
                            <a:pos x="connsiteX900" y="connsiteY900"/>
                          </a:cxn>
                          <a:cxn ang="0">
                            <a:pos x="connsiteX901" y="connsiteY901"/>
                          </a:cxn>
                          <a:cxn ang="0">
                            <a:pos x="connsiteX902" y="connsiteY902"/>
                          </a:cxn>
                          <a:cxn ang="0">
                            <a:pos x="connsiteX903" y="connsiteY903"/>
                          </a:cxn>
                          <a:cxn ang="0">
                            <a:pos x="connsiteX904" y="connsiteY904"/>
                          </a:cxn>
                          <a:cxn ang="0">
                            <a:pos x="connsiteX905" y="connsiteY905"/>
                          </a:cxn>
                          <a:cxn ang="0">
                            <a:pos x="connsiteX906" y="connsiteY906"/>
                          </a:cxn>
                          <a:cxn ang="0">
                            <a:pos x="connsiteX907" y="connsiteY907"/>
                          </a:cxn>
                          <a:cxn ang="0">
                            <a:pos x="connsiteX908" y="connsiteY908"/>
                          </a:cxn>
                          <a:cxn ang="0">
                            <a:pos x="connsiteX909" y="connsiteY909"/>
                          </a:cxn>
                          <a:cxn ang="0">
                            <a:pos x="connsiteX910" y="connsiteY910"/>
                          </a:cxn>
                          <a:cxn ang="0">
                            <a:pos x="connsiteX911" y="connsiteY911"/>
                          </a:cxn>
                          <a:cxn ang="0">
                            <a:pos x="connsiteX912" y="connsiteY912"/>
                          </a:cxn>
                          <a:cxn ang="0">
                            <a:pos x="connsiteX913" y="connsiteY913"/>
                          </a:cxn>
                          <a:cxn ang="0">
                            <a:pos x="connsiteX914" y="connsiteY914"/>
                          </a:cxn>
                          <a:cxn ang="0">
                            <a:pos x="connsiteX915" y="connsiteY915"/>
                          </a:cxn>
                          <a:cxn ang="0">
                            <a:pos x="connsiteX916" y="connsiteY916"/>
                          </a:cxn>
                          <a:cxn ang="0">
                            <a:pos x="connsiteX917" y="connsiteY917"/>
                          </a:cxn>
                          <a:cxn ang="0">
                            <a:pos x="connsiteX918" y="connsiteY918"/>
                          </a:cxn>
                          <a:cxn ang="0">
                            <a:pos x="connsiteX919" y="connsiteY919"/>
                          </a:cxn>
                          <a:cxn ang="0">
                            <a:pos x="connsiteX920" y="connsiteY920"/>
                          </a:cxn>
                          <a:cxn ang="0">
                            <a:pos x="connsiteX921" y="connsiteY921"/>
                          </a:cxn>
                          <a:cxn ang="0">
                            <a:pos x="connsiteX922" y="connsiteY922"/>
                          </a:cxn>
                          <a:cxn ang="0">
                            <a:pos x="connsiteX923" y="connsiteY923"/>
                          </a:cxn>
                          <a:cxn ang="0">
                            <a:pos x="connsiteX924" y="connsiteY924"/>
                          </a:cxn>
                          <a:cxn ang="0">
                            <a:pos x="connsiteX925" y="connsiteY925"/>
                          </a:cxn>
                          <a:cxn ang="0">
                            <a:pos x="connsiteX926" y="connsiteY926"/>
                          </a:cxn>
                          <a:cxn ang="0">
                            <a:pos x="connsiteX927" y="connsiteY927"/>
                          </a:cxn>
                          <a:cxn ang="0">
                            <a:pos x="connsiteX928" y="connsiteY928"/>
                          </a:cxn>
                          <a:cxn ang="0">
                            <a:pos x="connsiteX929" y="connsiteY929"/>
                          </a:cxn>
                          <a:cxn ang="0">
                            <a:pos x="connsiteX930" y="connsiteY930"/>
                          </a:cxn>
                          <a:cxn ang="0">
                            <a:pos x="connsiteX931" y="connsiteY931"/>
                          </a:cxn>
                          <a:cxn ang="0">
                            <a:pos x="connsiteX932" y="connsiteY932"/>
                          </a:cxn>
                          <a:cxn ang="0">
                            <a:pos x="connsiteX933" y="connsiteY933"/>
                          </a:cxn>
                          <a:cxn ang="0">
                            <a:pos x="connsiteX934" y="connsiteY934"/>
                          </a:cxn>
                          <a:cxn ang="0">
                            <a:pos x="connsiteX935" y="connsiteY935"/>
                          </a:cxn>
                          <a:cxn ang="0">
                            <a:pos x="connsiteX936" y="connsiteY936"/>
                          </a:cxn>
                          <a:cxn ang="0">
                            <a:pos x="connsiteX937" y="connsiteY937"/>
                          </a:cxn>
                          <a:cxn ang="0">
                            <a:pos x="connsiteX938" y="connsiteY938"/>
                          </a:cxn>
                          <a:cxn ang="0">
                            <a:pos x="connsiteX939" y="connsiteY939"/>
                          </a:cxn>
                          <a:cxn ang="0">
                            <a:pos x="connsiteX940" y="connsiteY940"/>
                          </a:cxn>
                          <a:cxn ang="0">
                            <a:pos x="connsiteX941" y="connsiteY941"/>
                          </a:cxn>
                          <a:cxn ang="0">
                            <a:pos x="connsiteX942" y="connsiteY942"/>
                          </a:cxn>
                          <a:cxn ang="0">
                            <a:pos x="connsiteX943" y="connsiteY943"/>
                          </a:cxn>
                          <a:cxn ang="0">
                            <a:pos x="connsiteX944" y="connsiteY944"/>
                          </a:cxn>
                          <a:cxn ang="0">
                            <a:pos x="connsiteX945" y="connsiteY945"/>
                          </a:cxn>
                          <a:cxn ang="0">
                            <a:pos x="connsiteX946" y="connsiteY946"/>
                          </a:cxn>
                          <a:cxn ang="0">
                            <a:pos x="connsiteX947" y="connsiteY947"/>
                          </a:cxn>
                          <a:cxn ang="0">
                            <a:pos x="connsiteX948" y="connsiteY948"/>
                          </a:cxn>
                          <a:cxn ang="0">
                            <a:pos x="connsiteX949" y="connsiteY949"/>
                          </a:cxn>
                          <a:cxn ang="0">
                            <a:pos x="connsiteX950" y="connsiteY950"/>
                          </a:cxn>
                          <a:cxn ang="0">
                            <a:pos x="connsiteX951" y="connsiteY951"/>
                          </a:cxn>
                          <a:cxn ang="0">
                            <a:pos x="connsiteX952" y="connsiteY952"/>
                          </a:cxn>
                          <a:cxn ang="0">
                            <a:pos x="connsiteX953" y="connsiteY953"/>
                          </a:cxn>
                          <a:cxn ang="0">
                            <a:pos x="connsiteX954" y="connsiteY954"/>
                          </a:cxn>
                          <a:cxn ang="0">
                            <a:pos x="connsiteX955" y="connsiteY955"/>
                          </a:cxn>
                          <a:cxn ang="0">
                            <a:pos x="connsiteX956" y="connsiteY956"/>
                          </a:cxn>
                          <a:cxn ang="0">
                            <a:pos x="connsiteX957" y="connsiteY957"/>
                          </a:cxn>
                          <a:cxn ang="0">
                            <a:pos x="connsiteX958" y="connsiteY958"/>
                          </a:cxn>
                          <a:cxn ang="0">
                            <a:pos x="connsiteX959" y="connsiteY959"/>
                          </a:cxn>
                          <a:cxn ang="0">
                            <a:pos x="connsiteX960" y="connsiteY960"/>
                          </a:cxn>
                          <a:cxn ang="0">
                            <a:pos x="connsiteX961" y="connsiteY961"/>
                          </a:cxn>
                          <a:cxn ang="0">
                            <a:pos x="connsiteX962" y="connsiteY962"/>
                          </a:cxn>
                          <a:cxn ang="0">
                            <a:pos x="connsiteX963" y="connsiteY963"/>
                          </a:cxn>
                          <a:cxn ang="0">
                            <a:pos x="connsiteX964" y="connsiteY964"/>
                          </a:cxn>
                          <a:cxn ang="0">
                            <a:pos x="connsiteX965" y="connsiteY965"/>
                          </a:cxn>
                          <a:cxn ang="0">
                            <a:pos x="connsiteX966" y="connsiteY966"/>
                          </a:cxn>
                          <a:cxn ang="0">
                            <a:pos x="connsiteX967" y="connsiteY967"/>
                          </a:cxn>
                          <a:cxn ang="0">
                            <a:pos x="connsiteX968" y="connsiteY968"/>
                          </a:cxn>
                          <a:cxn ang="0">
                            <a:pos x="connsiteX969" y="connsiteY969"/>
                          </a:cxn>
                          <a:cxn ang="0">
                            <a:pos x="connsiteX970" y="connsiteY970"/>
                          </a:cxn>
                          <a:cxn ang="0">
                            <a:pos x="connsiteX971" y="connsiteY971"/>
                          </a:cxn>
                          <a:cxn ang="0">
                            <a:pos x="connsiteX972" y="connsiteY972"/>
                          </a:cxn>
                          <a:cxn ang="0">
                            <a:pos x="connsiteX973" y="connsiteY973"/>
                          </a:cxn>
                          <a:cxn ang="0">
                            <a:pos x="connsiteX974" y="connsiteY974"/>
                          </a:cxn>
                          <a:cxn ang="0">
                            <a:pos x="connsiteX975" y="connsiteY975"/>
                          </a:cxn>
                          <a:cxn ang="0">
                            <a:pos x="connsiteX976" y="connsiteY976"/>
                          </a:cxn>
                          <a:cxn ang="0">
                            <a:pos x="connsiteX977" y="connsiteY977"/>
                          </a:cxn>
                          <a:cxn ang="0">
                            <a:pos x="connsiteX978" y="connsiteY978"/>
                          </a:cxn>
                          <a:cxn ang="0">
                            <a:pos x="connsiteX979" y="connsiteY979"/>
                          </a:cxn>
                          <a:cxn ang="0">
                            <a:pos x="connsiteX980" y="connsiteY980"/>
                          </a:cxn>
                          <a:cxn ang="0">
                            <a:pos x="connsiteX981" y="connsiteY981"/>
                          </a:cxn>
                          <a:cxn ang="0">
                            <a:pos x="connsiteX982" y="connsiteY982"/>
                          </a:cxn>
                          <a:cxn ang="0">
                            <a:pos x="connsiteX983" y="connsiteY983"/>
                          </a:cxn>
                          <a:cxn ang="0">
                            <a:pos x="connsiteX984" y="connsiteY984"/>
                          </a:cxn>
                          <a:cxn ang="0">
                            <a:pos x="connsiteX985" y="connsiteY985"/>
                          </a:cxn>
                          <a:cxn ang="0">
                            <a:pos x="connsiteX986" y="connsiteY986"/>
                          </a:cxn>
                          <a:cxn ang="0">
                            <a:pos x="connsiteX987" y="connsiteY987"/>
                          </a:cxn>
                          <a:cxn ang="0">
                            <a:pos x="connsiteX988" y="connsiteY988"/>
                          </a:cxn>
                          <a:cxn ang="0">
                            <a:pos x="connsiteX989" y="connsiteY989"/>
                          </a:cxn>
                          <a:cxn ang="0">
                            <a:pos x="connsiteX990" y="connsiteY990"/>
                          </a:cxn>
                          <a:cxn ang="0">
                            <a:pos x="connsiteX991" y="connsiteY991"/>
                          </a:cxn>
                          <a:cxn ang="0">
                            <a:pos x="connsiteX992" y="connsiteY992"/>
                          </a:cxn>
                          <a:cxn ang="0">
                            <a:pos x="connsiteX993" y="connsiteY993"/>
                          </a:cxn>
                          <a:cxn ang="0">
                            <a:pos x="connsiteX994" y="connsiteY994"/>
                          </a:cxn>
                          <a:cxn ang="0">
                            <a:pos x="connsiteX995" y="connsiteY995"/>
                          </a:cxn>
                          <a:cxn ang="0">
                            <a:pos x="connsiteX996" y="connsiteY996"/>
                          </a:cxn>
                          <a:cxn ang="0">
                            <a:pos x="connsiteX997" y="connsiteY997"/>
                          </a:cxn>
                          <a:cxn ang="0">
                            <a:pos x="connsiteX998" y="connsiteY998"/>
                          </a:cxn>
                          <a:cxn ang="0">
                            <a:pos x="connsiteX999" y="connsiteY999"/>
                          </a:cxn>
                          <a:cxn ang="0">
                            <a:pos x="connsiteX1000" y="connsiteY1000"/>
                          </a:cxn>
                          <a:cxn ang="0">
                            <a:pos x="connsiteX1001" y="connsiteY1001"/>
                          </a:cxn>
                          <a:cxn ang="0">
                            <a:pos x="connsiteX1002" y="connsiteY1002"/>
                          </a:cxn>
                          <a:cxn ang="0">
                            <a:pos x="connsiteX1003" y="connsiteY1003"/>
                          </a:cxn>
                          <a:cxn ang="0">
                            <a:pos x="connsiteX1004" y="connsiteY1004"/>
                          </a:cxn>
                          <a:cxn ang="0">
                            <a:pos x="connsiteX1005" y="connsiteY1005"/>
                          </a:cxn>
                          <a:cxn ang="0">
                            <a:pos x="connsiteX1006" y="connsiteY1006"/>
                          </a:cxn>
                          <a:cxn ang="0">
                            <a:pos x="connsiteX1007" y="connsiteY1007"/>
                          </a:cxn>
                          <a:cxn ang="0">
                            <a:pos x="connsiteX1008" y="connsiteY1008"/>
                          </a:cxn>
                          <a:cxn ang="0">
                            <a:pos x="connsiteX1009" y="connsiteY1009"/>
                          </a:cxn>
                          <a:cxn ang="0">
                            <a:pos x="connsiteX1010" y="connsiteY1010"/>
                          </a:cxn>
                          <a:cxn ang="0">
                            <a:pos x="connsiteX1011" y="connsiteY1011"/>
                          </a:cxn>
                          <a:cxn ang="0">
                            <a:pos x="connsiteX1012" y="connsiteY1012"/>
                          </a:cxn>
                          <a:cxn ang="0">
                            <a:pos x="connsiteX1013" y="connsiteY1013"/>
                          </a:cxn>
                          <a:cxn ang="0">
                            <a:pos x="connsiteX1014" y="connsiteY1014"/>
                          </a:cxn>
                          <a:cxn ang="0">
                            <a:pos x="connsiteX1015" y="connsiteY1015"/>
                          </a:cxn>
                          <a:cxn ang="0">
                            <a:pos x="connsiteX1016" y="connsiteY1016"/>
                          </a:cxn>
                          <a:cxn ang="0">
                            <a:pos x="connsiteX1017" y="connsiteY1017"/>
                          </a:cxn>
                          <a:cxn ang="0">
                            <a:pos x="connsiteX1018" y="connsiteY1018"/>
                          </a:cxn>
                          <a:cxn ang="0">
                            <a:pos x="connsiteX1019" y="connsiteY1019"/>
                          </a:cxn>
                          <a:cxn ang="0">
                            <a:pos x="connsiteX1020" y="connsiteY1020"/>
                          </a:cxn>
                          <a:cxn ang="0">
                            <a:pos x="connsiteX1021" y="connsiteY1021"/>
                          </a:cxn>
                          <a:cxn ang="0">
                            <a:pos x="connsiteX1022" y="connsiteY1022"/>
                          </a:cxn>
                          <a:cxn ang="0">
                            <a:pos x="connsiteX1023" y="connsiteY1023"/>
                          </a:cxn>
                          <a:cxn ang="0">
                            <a:pos x="connsiteX1024" y="connsiteY1024"/>
                          </a:cxn>
                          <a:cxn ang="0">
                            <a:pos x="connsiteX1025" y="connsiteY1025"/>
                          </a:cxn>
                          <a:cxn ang="0">
                            <a:pos x="connsiteX1026" y="connsiteY1026"/>
                          </a:cxn>
                          <a:cxn ang="0">
                            <a:pos x="connsiteX1027" y="connsiteY1027"/>
                          </a:cxn>
                          <a:cxn ang="0">
                            <a:pos x="connsiteX1028" y="connsiteY1028"/>
                          </a:cxn>
                          <a:cxn ang="0">
                            <a:pos x="connsiteX1029" y="connsiteY1029"/>
                          </a:cxn>
                          <a:cxn ang="0">
                            <a:pos x="connsiteX1030" y="connsiteY1030"/>
                          </a:cxn>
                          <a:cxn ang="0">
                            <a:pos x="connsiteX1031" y="connsiteY1031"/>
                          </a:cxn>
                          <a:cxn ang="0">
                            <a:pos x="connsiteX1032" y="connsiteY1032"/>
                          </a:cxn>
                          <a:cxn ang="0">
                            <a:pos x="connsiteX1033" y="connsiteY1033"/>
                          </a:cxn>
                          <a:cxn ang="0">
                            <a:pos x="connsiteX1034" y="connsiteY1034"/>
                          </a:cxn>
                          <a:cxn ang="0">
                            <a:pos x="connsiteX1035" y="connsiteY1035"/>
                          </a:cxn>
                          <a:cxn ang="0">
                            <a:pos x="connsiteX1036" y="connsiteY1036"/>
                          </a:cxn>
                          <a:cxn ang="0">
                            <a:pos x="connsiteX1037" y="connsiteY1037"/>
                          </a:cxn>
                          <a:cxn ang="0">
                            <a:pos x="connsiteX1038" y="connsiteY1038"/>
                          </a:cxn>
                          <a:cxn ang="0">
                            <a:pos x="connsiteX1039" y="connsiteY1039"/>
                          </a:cxn>
                          <a:cxn ang="0">
                            <a:pos x="connsiteX1040" y="connsiteY1040"/>
                          </a:cxn>
                          <a:cxn ang="0">
                            <a:pos x="connsiteX1041" y="connsiteY1041"/>
                          </a:cxn>
                          <a:cxn ang="0">
                            <a:pos x="connsiteX1042" y="connsiteY1042"/>
                          </a:cxn>
                          <a:cxn ang="0">
                            <a:pos x="connsiteX1043" y="connsiteY1043"/>
                          </a:cxn>
                          <a:cxn ang="0">
                            <a:pos x="connsiteX1044" y="connsiteY1044"/>
                          </a:cxn>
                          <a:cxn ang="0">
                            <a:pos x="connsiteX1045" y="connsiteY1045"/>
                          </a:cxn>
                          <a:cxn ang="0">
                            <a:pos x="connsiteX1046" y="connsiteY1046"/>
                          </a:cxn>
                          <a:cxn ang="0">
                            <a:pos x="connsiteX1047" y="connsiteY1047"/>
                          </a:cxn>
                          <a:cxn ang="0">
                            <a:pos x="connsiteX1048" y="connsiteY1048"/>
                          </a:cxn>
                          <a:cxn ang="0">
                            <a:pos x="connsiteX1049" y="connsiteY1049"/>
                          </a:cxn>
                          <a:cxn ang="0">
                            <a:pos x="connsiteX1050" y="connsiteY1050"/>
                          </a:cxn>
                          <a:cxn ang="0">
                            <a:pos x="connsiteX1051" y="connsiteY1051"/>
                          </a:cxn>
                          <a:cxn ang="0">
                            <a:pos x="connsiteX1052" y="connsiteY1052"/>
                          </a:cxn>
                          <a:cxn ang="0">
                            <a:pos x="connsiteX1053" y="connsiteY1053"/>
                          </a:cxn>
                          <a:cxn ang="0">
                            <a:pos x="connsiteX1054" y="connsiteY1054"/>
                          </a:cxn>
                          <a:cxn ang="0">
                            <a:pos x="connsiteX1055" y="connsiteY1055"/>
                          </a:cxn>
                          <a:cxn ang="0">
                            <a:pos x="connsiteX1056" y="connsiteY1056"/>
                          </a:cxn>
                          <a:cxn ang="0">
                            <a:pos x="connsiteX1057" y="connsiteY1057"/>
                          </a:cxn>
                          <a:cxn ang="0">
                            <a:pos x="connsiteX1058" y="connsiteY1058"/>
                          </a:cxn>
                          <a:cxn ang="0">
                            <a:pos x="connsiteX1059" y="connsiteY1059"/>
                          </a:cxn>
                          <a:cxn ang="0">
                            <a:pos x="connsiteX1060" y="connsiteY1060"/>
                          </a:cxn>
                          <a:cxn ang="0">
                            <a:pos x="connsiteX1061" y="connsiteY1061"/>
                          </a:cxn>
                          <a:cxn ang="0">
                            <a:pos x="connsiteX1062" y="connsiteY1062"/>
                          </a:cxn>
                          <a:cxn ang="0">
                            <a:pos x="connsiteX1063" y="connsiteY1063"/>
                          </a:cxn>
                          <a:cxn ang="0">
                            <a:pos x="connsiteX1064" y="connsiteY1064"/>
                          </a:cxn>
                          <a:cxn ang="0">
                            <a:pos x="connsiteX1065" y="connsiteY1065"/>
                          </a:cxn>
                          <a:cxn ang="0">
                            <a:pos x="connsiteX1066" y="connsiteY1066"/>
                          </a:cxn>
                          <a:cxn ang="0">
                            <a:pos x="connsiteX1067" y="connsiteY1067"/>
                          </a:cxn>
                          <a:cxn ang="0">
                            <a:pos x="connsiteX1068" y="connsiteY1068"/>
                          </a:cxn>
                          <a:cxn ang="0">
                            <a:pos x="connsiteX1069" y="connsiteY1069"/>
                          </a:cxn>
                          <a:cxn ang="0">
                            <a:pos x="connsiteX1070" y="connsiteY1070"/>
                          </a:cxn>
                          <a:cxn ang="0">
                            <a:pos x="connsiteX1071" y="connsiteY1071"/>
                          </a:cxn>
                          <a:cxn ang="0">
                            <a:pos x="connsiteX1072" y="connsiteY1072"/>
                          </a:cxn>
                          <a:cxn ang="0">
                            <a:pos x="connsiteX1073" y="connsiteY1073"/>
                          </a:cxn>
                          <a:cxn ang="0">
                            <a:pos x="connsiteX1074" y="connsiteY1074"/>
                          </a:cxn>
                          <a:cxn ang="0">
                            <a:pos x="connsiteX1075" y="connsiteY1075"/>
                          </a:cxn>
                          <a:cxn ang="0">
                            <a:pos x="connsiteX1076" y="connsiteY1076"/>
                          </a:cxn>
                          <a:cxn ang="0">
                            <a:pos x="connsiteX1077" y="connsiteY1077"/>
                          </a:cxn>
                          <a:cxn ang="0">
                            <a:pos x="connsiteX1078" y="connsiteY1078"/>
                          </a:cxn>
                          <a:cxn ang="0">
                            <a:pos x="connsiteX1079" y="connsiteY1079"/>
                          </a:cxn>
                          <a:cxn ang="0">
                            <a:pos x="connsiteX1080" y="connsiteY1080"/>
                          </a:cxn>
                          <a:cxn ang="0">
                            <a:pos x="connsiteX1081" y="connsiteY1081"/>
                          </a:cxn>
                          <a:cxn ang="0">
                            <a:pos x="connsiteX1082" y="connsiteY1082"/>
                          </a:cxn>
                          <a:cxn ang="0">
                            <a:pos x="connsiteX1083" y="connsiteY1083"/>
                          </a:cxn>
                          <a:cxn ang="0">
                            <a:pos x="connsiteX1084" y="connsiteY1084"/>
                          </a:cxn>
                          <a:cxn ang="0">
                            <a:pos x="connsiteX1085" y="connsiteY1085"/>
                          </a:cxn>
                          <a:cxn ang="0">
                            <a:pos x="connsiteX1086" y="connsiteY1086"/>
                          </a:cxn>
                          <a:cxn ang="0">
                            <a:pos x="connsiteX1087" y="connsiteY1087"/>
                          </a:cxn>
                          <a:cxn ang="0">
                            <a:pos x="connsiteX1088" y="connsiteY1088"/>
                          </a:cxn>
                          <a:cxn ang="0">
                            <a:pos x="connsiteX1089" y="connsiteY1089"/>
                          </a:cxn>
                          <a:cxn ang="0">
                            <a:pos x="connsiteX1090" y="connsiteY1090"/>
                          </a:cxn>
                          <a:cxn ang="0">
                            <a:pos x="connsiteX1091" y="connsiteY1091"/>
                          </a:cxn>
                          <a:cxn ang="0">
                            <a:pos x="connsiteX1092" y="connsiteY1092"/>
                          </a:cxn>
                          <a:cxn ang="0">
                            <a:pos x="connsiteX1093" y="connsiteY1093"/>
                          </a:cxn>
                          <a:cxn ang="0">
                            <a:pos x="connsiteX1094" y="connsiteY1094"/>
                          </a:cxn>
                          <a:cxn ang="0">
                            <a:pos x="connsiteX1095" y="connsiteY1095"/>
                          </a:cxn>
                          <a:cxn ang="0">
                            <a:pos x="connsiteX1096" y="connsiteY1096"/>
                          </a:cxn>
                          <a:cxn ang="0">
                            <a:pos x="connsiteX1097" y="connsiteY1097"/>
                          </a:cxn>
                          <a:cxn ang="0">
                            <a:pos x="connsiteX1098" y="connsiteY1098"/>
                          </a:cxn>
                          <a:cxn ang="0">
                            <a:pos x="connsiteX1099" y="connsiteY1099"/>
                          </a:cxn>
                          <a:cxn ang="0">
                            <a:pos x="connsiteX1100" y="connsiteY1100"/>
                          </a:cxn>
                          <a:cxn ang="0">
                            <a:pos x="connsiteX1101" y="connsiteY1101"/>
                          </a:cxn>
                          <a:cxn ang="0">
                            <a:pos x="connsiteX1102" y="connsiteY1102"/>
                          </a:cxn>
                          <a:cxn ang="0">
                            <a:pos x="connsiteX1103" y="connsiteY1103"/>
                          </a:cxn>
                          <a:cxn ang="0">
                            <a:pos x="connsiteX1104" y="connsiteY1104"/>
                          </a:cxn>
                          <a:cxn ang="0">
                            <a:pos x="connsiteX1105" y="connsiteY1105"/>
                          </a:cxn>
                          <a:cxn ang="0">
                            <a:pos x="connsiteX1106" y="connsiteY1106"/>
                          </a:cxn>
                          <a:cxn ang="0">
                            <a:pos x="connsiteX1107" y="connsiteY1107"/>
                          </a:cxn>
                          <a:cxn ang="0">
                            <a:pos x="connsiteX1108" y="connsiteY1108"/>
                          </a:cxn>
                          <a:cxn ang="0">
                            <a:pos x="connsiteX1109" y="connsiteY1109"/>
                          </a:cxn>
                          <a:cxn ang="0">
                            <a:pos x="connsiteX1110" y="connsiteY1110"/>
                          </a:cxn>
                          <a:cxn ang="0">
                            <a:pos x="connsiteX1111" y="connsiteY1111"/>
                          </a:cxn>
                          <a:cxn ang="0">
                            <a:pos x="connsiteX1112" y="connsiteY1112"/>
                          </a:cxn>
                          <a:cxn ang="0">
                            <a:pos x="connsiteX1113" y="connsiteY1113"/>
                          </a:cxn>
                          <a:cxn ang="0">
                            <a:pos x="connsiteX1114" y="connsiteY1114"/>
                          </a:cxn>
                          <a:cxn ang="0">
                            <a:pos x="connsiteX1115" y="connsiteY1115"/>
                          </a:cxn>
                          <a:cxn ang="0">
                            <a:pos x="connsiteX1116" y="connsiteY1116"/>
                          </a:cxn>
                          <a:cxn ang="0">
                            <a:pos x="connsiteX1117" y="connsiteY1117"/>
                          </a:cxn>
                          <a:cxn ang="0">
                            <a:pos x="connsiteX1118" y="connsiteY1118"/>
                          </a:cxn>
                          <a:cxn ang="0">
                            <a:pos x="connsiteX1119" y="connsiteY1119"/>
                          </a:cxn>
                          <a:cxn ang="0">
                            <a:pos x="connsiteX1120" y="connsiteY1120"/>
                          </a:cxn>
                          <a:cxn ang="0">
                            <a:pos x="connsiteX1121" y="connsiteY1121"/>
                          </a:cxn>
                          <a:cxn ang="0">
                            <a:pos x="connsiteX1122" y="connsiteY1122"/>
                          </a:cxn>
                          <a:cxn ang="0">
                            <a:pos x="connsiteX1123" y="connsiteY1123"/>
                          </a:cxn>
                          <a:cxn ang="0">
                            <a:pos x="connsiteX1124" y="connsiteY1124"/>
                          </a:cxn>
                          <a:cxn ang="0">
                            <a:pos x="connsiteX1125" y="connsiteY1125"/>
                          </a:cxn>
                          <a:cxn ang="0">
                            <a:pos x="connsiteX1126" y="connsiteY1126"/>
                          </a:cxn>
                          <a:cxn ang="0">
                            <a:pos x="connsiteX1127" y="connsiteY1127"/>
                          </a:cxn>
                          <a:cxn ang="0">
                            <a:pos x="connsiteX1128" y="connsiteY1128"/>
                          </a:cxn>
                          <a:cxn ang="0">
                            <a:pos x="connsiteX1129" y="connsiteY1129"/>
                          </a:cxn>
                          <a:cxn ang="0">
                            <a:pos x="connsiteX1130" y="connsiteY1130"/>
                          </a:cxn>
                          <a:cxn ang="0">
                            <a:pos x="connsiteX1131" y="connsiteY1131"/>
                          </a:cxn>
                          <a:cxn ang="0">
                            <a:pos x="connsiteX1132" y="connsiteY1132"/>
                          </a:cxn>
                          <a:cxn ang="0">
                            <a:pos x="connsiteX1133" y="connsiteY1133"/>
                          </a:cxn>
                          <a:cxn ang="0">
                            <a:pos x="connsiteX1134" y="connsiteY1134"/>
                          </a:cxn>
                          <a:cxn ang="0">
                            <a:pos x="connsiteX1135" y="connsiteY1135"/>
                          </a:cxn>
                          <a:cxn ang="0">
                            <a:pos x="connsiteX1136" y="connsiteY1136"/>
                          </a:cxn>
                          <a:cxn ang="0">
                            <a:pos x="connsiteX1137" y="connsiteY1137"/>
                          </a:cxn>
                          <a:cxn ang="0">
                            <a:pos x="connsiteX1138" y="connsiteY1138"/>
                          </a:cxn>
                          <a:cxn ang="0">
                            <a:pos x="connsiteX1139" y="connsiteY1139"/>
                          </a:cxn>
                          <a:cxn ang="0">
                            <a:pos x="connsiteX1140" y="connsiteY1140"/>
                          </a:cxn>
                          <a:cxn ang="0">
                            <a:pos x="connsiteX1141" y="connsiteY1141"/>
                          </a:cxn>
                          <a:cxn ang="0">
                            <a:pos x="connsiteX1142" y="connsiteY1142"/>
                          </a:cxn>
                          <a:cxn ang="0">
                            <a:pos x="connsiteX1143" y="connsiteY1143"/>
                          </a:cxn>
                          <a:cxn ang="0">
                            <a:pos x="connsiteX1144" y="connsiteY1144"/>
                          </a:cxn>
                          <a:cxn ang="0">
                            <a:pos x="connsiteX1145" y="connsiteY1145"/>
                          </a:cxn>
                          <a:cxn ang="0">
                            <a:pos x="connsiteX1146" y="connsiteY1146"/>
                          </a:cxn>
                          <a:cxn ang="0">
                            <a:pos x="connsiteX1147" y="connsiteY1147"/>
                          </a:cxn>
                          <a:cxn ang="0">
                            <a:pos x="connsiteX1148" y="connsiteY1148"/>
                          </a:cxn>
                          <a:cxn ang="0">
                            <a:pos x="connsiteX1149" y="connsiteY1149"/>
                          </a:cxn>
                          <a:cxn ang="0">
                            <a:pos x="connsiteX1150" y="connsiteY1150"/>
                          </a:cxn>
                          <a:cxn ang="0">
                            <a:pos x="connsiteX1151" y="connsiteY1151"/>
                          </a:cxn>
                          <a:cxn ang="0">
                            <a:pos x="connsiteX1152" y="connsiteY1152"/>
                          </a:cxn>
                          <a:cxn ang="0">
                            <a:pos x="connsiteX1153" y="connsiteY1153"/>
                          </a:cxn>
                          <a:cxn ang="0">
                            <a:pos x="connsiteX1154" y="connsiteY1154"/>
                          </a:cxn>
                          <a:cxn ang="0">
                            <a:pos x="connsiteX1155" y="connsiteY1155"/>
                          </a:cxn>
                          <a:cxn ang="0">
                            <a:pos x="connsiteX1156" y="connsiteY1156"/>
                          </a:cxn>
                          <a:cxn ang="0">
                            <a:pos x="connsiteX1157" y="connsiteY1157"/>
                          </a:cxn>
                          <a:cxn ang="0">
                            <a:pos x="connsiteX1158" y="connsiteY1158"/>
                          </a:cxn>
                          <a:cxn ang="0">
                            <a:pos x="connsiteX1159" y="connsiteY1159"/>
                          </a:cxn>
                          <a:cxn ang="0">
                            <a:pos x="connsiteX1160" y="connsiteY1160"/>
                          </a:cxn>
                          <a:cxn ang="0">
                            <a:pos x="connsiteX1161" y="connsiteY1161"/>
                          </a:cxn>
                          <a:cxn ang="0">
                            <a:pos x="connsiteX1162" y="connsiteY1162"/>
                          </a:cxn>
                          <a:cxn ang="0">
                            <a:pos x="connsiteX1163" y="connsiteY1163"/>
                          </a:cxn>
                          <a:cxn ang="0">
                            <a:pos x="connsiteX1164" y="connsiteY1164"/>
                          </a:cxn>
                          <a:cxn ang="0">
                            <a:pos x="connsiteX1165" y="connsiteY1165"/>
                          </a:cxn>
                          <a:cxn ang="0">
                            <a:pos x="connsiteX1166" y="connsiteY1166"/>
                          </a:cxn>
                          <a:cxn ang="0">
                            <a:pos x="connsiteX1167" y="connsiteY1167"/>
                          </a:cxn>
                          <a:cxn ang="0">
                            <a:pos x="connsiteX1168" y="connsiteY1168"/>
                          </a:cxn>
                          <a:cxn ang="0">
                            <a:pos x="connsiteX1169" y="connsiteY1169"/>
                          </a:cxn>
                          <a:cxn ang="0">
                            <a:pos x="connsiteX1170" y="connsiteY1170"/>
                          </a:cxn>
                          <a:cxn ang="0">
                            <a:pos x="connsiteX1171" y="connsiteY1171"/>
                          </a:cxn>
                          <a:cxn ang="0">
                            <a:pos x="connsiteX1172" y="connsiteY1172"/>
                          </a:cxn>
                          <a:cxn ang="0">
                            <a:pos x="connsiteX1173" y="connsiteY1173"/>
                          </a:cxn>
                          <a:cxn ang="0">
                            <a:pos x="connsiteX1174" y="connsiteY1174"/>
                          </a:cxn>
                        </a:cxnLst>
                        <a:rect l="l" t="t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3820" y="1591627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gradFill>
                        <a:gsLst>
                          <a:gs pos="0">
                            <a:srgbClr val="FFFFFF"/>
                          </a:gs>
                          <a:gs pos="100000">
                            <a:srgbClr val="92A9B9">
                              <a:alpha val="29000"/>
                            </a:srgbClr>
                          </a:gs>
                        </a:gsLst>
                        <a:path path="circle">
                          <a:fillToRect l="100000" b="100000"/>
                        </a:path>
                      </a:gradFill>
                      <a:ln w="9525" cap="flat">
                        <a:noFill/>
                        <a:prstDash val="solid"/>
                        <a:miter/>
                      </a:ln>
                    </wps:spPr>
                    <wps:bodyPr rtlCol="0" anchor="ctr"/>
                  </wps:wsp>
                </a:graphicData>
              </a:graphic>
            </wp:anchor>
          </w:drawing>
        </mc:Choice>
        <mc:Fallback>
          <w:pict>
            <v:shape w14:anchorId="2FD5F749" id="Freeform: Shape 10" o:spid="_x0000_s1026" style="position:absolute;margin-left:0;margin-top:-.05pt;width:502.3pt;height:413.1pt;rotation:180;flip:x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stroked="f">
              <v:fill color2="#92a9b9" o:opacity2="19005f" focusposition="1" focussize="" focus="100%" type="gradientRadial"/>
              <v:stroke joinstyle="miter"/>
              <v:path arrowok="t" o:connecttype="custom" o:connectlocs="3468283,5217874;3438470,5231252;3440255,5231891;3716179,5082061;3619784,5101188;3475191,5116490;3468307,5101188;3569292,5093537;3716179,5082061;3966920,5062038;3961031,5063424;3964050,5062934;2168127,5033287;2270258,5055283;2313867,5057195;2435506,5106927;2490589,5116490;2494034,5117448;2506656,5106927;2554852,5118404;2603050,5127966;2698018,5146372;2699445,5145181;2809610,5160483;2862396,5168134;2915185,5171959;3023054,5175785;3169941,5173871;3176316,5173871;3190598,5167176;3222729,5158569;3255434,5158091;3277812,5160481;3283836,5173871;3335188,5173871;3319124,5192998;3309943,5202563;3280106,5214039;3225023,5214039;3153876,5210213;3000103,5206388;2885347,5198737;2784362,5187261;2683378,5173871;2529607,5154744;2410261,5122229;2411642,5121394;2341408,5103102;2279439,5080149;2208292,5061022;2134848,5039982;2168127,5033287;3519146,4992279;3484080,4996739;3241567,5006944;3321418,5015115;3342075,5011290;3484372,4997902;3507788,4994107;3737034,4964566;3617929,4979715;3658800,4980687;3717612,4971602;4171808,4960142;3798248,5043048;3987288,5007944;1776811,4921394;2040747,5015115;2134848,5039982;2205995,5061020;2277145,5080147;2339112,5103100;2325341,5112664;2288619,5106925;2157799,5066759;2093536,5045719;2029273,5022766;1944353,4997902;1870909,4971124;1813533,4946258;1776811,4921394;1884683,4873577;2010912,4927133;1994848,4934784;1847961,4875489;1884683,4873577;1418774,4743513;1574842,4816196;1606973,4846799;1533530,4814282;1478447,4785593;1418774,4743513;1692445,4694433;1692467,4694977;1700218,4702797;1701071,4699520;5044199,4568877;5035865,4569456;4898158,4651703;4762746,4712910;4666351,4760726;4613565,4779853;4558482,4798981;4491923,4827672;4441431,4852536;4367987,4877402;4292250,4900355;4271593,4917568;4239461,4927133;4159133,4938609;4055852,4965387;3961754,4990251;3858473,5015117;3729947,5041895;3548635,5066759;3544044,5072499;3456869,5090662;3459127,5091626;3555938,5071454;3557815,5066759;3739130,5041895;3867656,5015117;3970935,4990251;4065035,4965387;4168314,4938609;4248644,4927133;4194265,4954324;4195855,4953911;4253234,4925219;4285366,4915657;4287505,4915163;4301430,4902267;4377170,4879314;4450613,4854450;4501106,4829584;4567663,4800894;4622745,4781767;4660518,4768082;4680124,4756901;4776519,4709084;4911929,4647878;1108543,4542427;1117256,4548656;1120232,4549919;5059604,4492496;5058816,4492947;5058816,4493494;5062464,4493927;5063406,4492947;5109188,4463945;5095636,4471746;5093241,4473820;5102533,4468864;921144,4367602;1007826,4452657;939096,4383922;5271689,4367546;5271484,4367606;5269966,4376273;5233244,4410702;5189636,4450868;5192265,4450364;5233244,4412614;5269966,4378185;5271689,4367546;1145472,4324475;1150017,4329087;1150246,4328455;805982,4280636;865655,4313153;868585,4316029;895776,4321043;957456,4368620;1042377,4426002;1079098,4468081;1099753,4489122;1186967,4550329;1161722,4567542;1080501,4492331;1076804,4492947;1153667,4564120;1161722,4567542;1186970,4550329;1405004,4693781;1361398,4705257;1377462,4714821;1313199,4716733;1271887,4693781;1232872,4668916;1136477,4601971;1046967,4535027;964343,4468081;925327,4435566;888606,4401137;902376,4385836;948278,4420265;998771,4452780;1060738,4508249;1066005,4512014;998771,4452780;950572,4420265;904670,4385836;854178,4334192;805982,4280636;5862104,3976517;5860940,3976932;5835873,4027070;5838008,3736893;5777186,3810110;5747348,3856015;5717513,3898095;5646364,3976517;5584397,4054937;5529314,4118057;5524722,4120396;5520963,4125037;5527018,4121882;5582100,4058764;5644070,3980342;5715217,3901922;5745054,3859842;5774890,3813937;5836859,3739341;6075550,3710651;6045712,3785246;5992926,3865580;5940137,3947827;5891941,3999469;5924073,3945913;5951614,3892357;5972269,3863668;5999810,3825414;6025058,3787160;6075550,3710651;5926993,3546695;5871284,3628404;5870260,3630368;5926367,3548070;5957546,3361631;5890590,3514089;5749741,3754024;5729120,3781196;5728987,3781420;5680789,3850278;5632593,3924874;5577510,3982256;5531608,4047288;5260785,4301677;5171275,4364797;5162687,4370239;5158984,4373364;5121554,4398792;5090947,4427915;4978486,4498687;4960865,4507964;4913001,4540481;4906091,4544222;4895862,4552242;4806354,4601973;4716844,4647878;4706598,4652205;4645993,4685011;4627205,4692909;4608975,4703345;4547006,4732037;4489106,4750961;4360062,4805206;4057308,4899309;3846336,4944517;4016837,4917568;4048968,4911829;4152247,4881226;4216510,4864013;4319791,4820019;4436840,4785591;4511833,4761082;4544712,4745425;4574544,4737776;4615859,4718647;4626714,4712359;4654877,4689957;4716844,4659354;4787342,4630554;4813238,4617272;4902748,4567542;4941764,4536939;4985372,4513986;5097831,4443217;5178161,4380097;5267669,4316978;5538492,4062587;5575763,4009785;5577510,4005206;5637183,3928698;5655544,3905745;5679958,3877526;5687675,3865580;5735872,3796722;5829972,3634141;5921776,3460086;5948744,3389315;6208664,3192307;6201780,3196132;6201780,3196132;6230343,3078948;6229519,3082332;6236205,3089021;6256862,3108148;6270633,3100497;6270980,3099029;6261452,3104322;6238501,3087107;6209885,2861671;6208283,2861745;6205380,2861879;6206370,2870972;6204076,2918791;6194896,2947480;6139813,3020163;6126042,3083283;6112272,3104322;6089321,3196132;6064073,3268815;6036532,3339586;6020467,3395054;6002106,3452435;6016749,3433454;6029648,3393140;6041122,3335759;6068663,3264990;6093911,3192307;6116862,3100497;6130633,3079456;6144403,3016338;6199486,2943655;6162764,3090932;6135223,3213346;6073254,3370187;6060996,3386080;6055755,3409877;6038828,3450523;5974565,3567197;5944728,3628404;5926367,3660921;5903416,3695350;5841449,3787160;5774890,3877056;5689972,3997557;5595871,4116145;5533904,4183089;5467345,4248121;5444394,4274899;5419149,4301677;5380131,4328455;5316319,4387336;5318162,4393487;5251605,4450868;5180455,4492947;5123079,4531202;5068724,4564305;5077177,4563719;5136850,4527376;5194228,4489122;5265376,4447042;5331935,4389661;5329639,4382010;5393902,4322718;5432920,4295940;5458165,4269162;5481116,4242384;5547675,4177352;5609642,4110406;5703742,3991818;5788660,3871319;5855220,3781420;5917186,3689611;5940137,3655182;5958498,3622667;5988336,3561460;6052599,3444784;6077844,3366364;6139813,3209522;6167354,3087109;6204076,2939829;6212355,2913959;6206370,2913052;6208664,2865235;6259156,2821242;6232432,2914046;6232434,2914046;6259159,2821244;6279813,2802115;6266043,2826981;6262889,2879101;6261452,2928353;6238501,2987208;6238501,2993931;6266043,2928353;6270633,2826979;6281334,2807659;6181122,2719867;6166084,2749493;6160468,2792552;6153227,2772437;6150579,2775276;6158174,2796377;6153584,2826981;6162764,2851845;6169879,2851516;6165058,2838455;6169648,2807852;6181122,2719867;6373914,2668225;6378504,2670137;6376208,2750470;6378504,2805940;6371618,2907312;6364734,2964694;6344076,3048853;6337192,3119624;6302764,3249688;6270633,3362537;6213256,3383577;6217847,3372101;6227027,3291768;6261452,3207608;6288994,3194220;6288994,3194218;6318831,3048853;6334896,2979995;6348667,2909226;6360143,2842280;6364734,2779162;6367027,2725606;6371618,2696915;6373914,2668225;323245,1781368;324387,1781844;324496,1781576;461716,1507213;411223,1585633;369911,1614325;369812,1616156;365817,1689379;365933,1689204;369911,1616236;411223,1587545;461716,1509125;463436,1510081;464296,1508647;489254,1340807;457123,1359934;408927,1444093;419953,1451444;420312,1450153;411223,1444093;459419,1359934;487871,1342997;665979,1231783;663080,1233717;650775,1273146;643028,1292990;431878,1614325;402040,1692745;374499,1773078;314826,1941396;275811,2056159;257450,2142232;248269,2186223;241383,2230216;220728,2348804;213841,2421487;225318,2497995;230696,2456307;229908,2442526;239089,2362192;259744,2243604;276126,2227220;299916,2094542;298762,2071461;321436,2017288;334927,1971807;330893,1979651;317122,1975825;282695,2058073;284991,2103978;268924,2191962;266630,2207264;243679,2230216;250563,2186223;259744,2142232;278104,2056159;317122,1941396;376795,1773078;404337,1692745;434172,1614325;645322,1292990;665979,1231783;707293,1040513;707291,1040513;718765,1048163;718765,1048161;1120854,768195;1120413,768488;1119073,769752;1100329,786122;1095589,791867;1092493,794782;1079098,810988;939098,948703;900080,986957;861064,1027123;688537,1186041;863358,1025211;902374,985043;941392,946789;1081392,809074;1095589,791867;1119073,769752;1179114,636302;1159305,642053;1144573,646611;1141068,650318;1115820,669445;1051557,703874;1007951,744042;966639,784208;939098,805249;938163,804273;912130,830354;867948,876020;796801,941052;808276,952526;808495,952365;799095,942963;870242,877931;941392,805249;968933,784210;1010245,744042;1053851,703876;1118114,669447;1143361,650320;1170903,641714;1179596,639465;4503400,290731;4620449,334723;4670941,369151;4558482,323246;4503400,290731;4122412,151103;4214216,168316;4342742,221872;4122412,151103;2740759,138432;2692561,143452;2589280,154928;2488295,174055;2444689,185532;2394197,197008;2283708,215097;2263374,221874;2123374,262040;1985667,307945;1889273,344287;1825010,365326;1666646,426533;1590909,466700;1517465,506866;1400414,579549;1290248,652232;1184813,728885;1193854,738305;1216231,725513;1235279,713682;1304019,663708;1414184,591025;1531233,518343;1604677,478175;1680417,438009;1838778,376802;1900747,350024;1997142,313682;2134848,267777;2274849,227611;2333659,217984;2362067,209894;2748744,140374;3561545,97308;3610601,101372;3677161,120500;3626668,114762;3521093,97547;3561545,97308;3828638,82245;3922736,87983;4037492,126237;3895195,105198;3828638,82245;3060925,81767;2795839,93722;2612231,114760;2525016,133887;2449277,156840;2343702,168316;1944353,296469;1799762,350024;1756154,363412;1717138,380628;1643695,413143;1528940,462873;1441725,520254;1189264,684747;1136504,722981;1084889,762257;1085983,763169;688930,1151448;608600,1243257;571878,1298727;535157,1350369;466303,1457481;391407,1555839;390566,1558855;365319,1616236;346958,1643014;342367,1646840;321999,1703265;317122,1736738;312532,1784554;280401,1862976;250563,1941396;218432,2056159;200071,2161359;188596,2266557;204661,2193874;206150,2187876;209251,2159445;227612,2054247;233361,2055846;233860,2054068;227614,2052333;259746,1937571;289581,1859149;321566,1781089;319419,1780729;324009,1732912;349254,1643014;367615,1616236;368232,1614839;392862,1558855;468600,1459394;537453,1352283;574175,1300641;610896,1245171;691226,1153361;1088279,765083;1193854,684749;1446316,520256;1533530,462875;1648285,413145;1721729,380628;1760747,363414;1804353,350024;1948946,296469;2348294,168318;2453869,156842;2529607,133889;2616821,114762;2800429,93722;3065515,82484;3278583,88442;3383387,0;3491256,5737;3601421,15302;3674864,30603;3723063,49730;3782736,40166;3872244,57381;3927326,70769;3925032,72683;3922736,86071;3828638,80334;3796506,72683;3764375,66944;3702406,55467;3640439,43991;3576176,36340;3505029,36340;3447650,36340;3358142,36340;3353937,35222;3314534,51642;3328304,70769;3466011,93722;3404731,94613;3405765,94679;3470601,93722;3525684,99461;3631259,116674;3681751,122413;3766671,137715;3853885,153017;3938803,170230;4023723,191271;4065035,200833;4106347,212309;4106880,212715;4136505,216972;4208298,239206;4218327,251869;4221103,252477;4285366,273516;4340448,292643;4395531,313684;4436843,332811;4464384,344287;4494219,357675;4595204,405494;4723730,474351;4790289,512605;4792217,513752;4826230,530973;6121452,2561113;6120483,2577120;6146697,2580241;6171942,2595542;6183419,2647184;6227025,2708391;6245388,2709783;6245388,2695003;6264045,2651811;6263746,2643361;6282107,2591717;6307355,2591717;6346370,2570678;6350960,2654837;6339486,2695003;6325716,2733257;6318829,2796377;6316535,2828892;6311945,2861409;6302160,2866847;6302764,2869058;6312140,2863849;6316535,2832718;6318829,2800203;6325716,2737083;6339486,2698828;6350960,2658663;6369321,2670139;6367027,2698828;6362437,2727520;6360141,2781076;6355551,2844194;6344076,2911140;6330306,2981909;6314239,3050766;6284404,3196132;6256862,3209522;6222434,3293681;6213254,3374015;6208664,3385491;6169648,3473476;6158171,3481126;6109975,3574848;6160468,3481126;6171942,3473476;6098499,3647531;6059483,3664746;6051392,3678235;6052599,3680046;6061779,3664744;6100795,3647531;6073254,3712563;6022761,3789071;5997516,3827325;5969975,3865580;5949318,3894269;5919483,3949739;5887351,4003294;5836859,4060676;5786366,4114231;5788470,4110621;5731281,4175438;5607345,4288289;5582946,4319575;5607345,4290200;5731281,4177350;5637183,4295938;5588698,4338258;5549776,4362102;5547673,4364797;5523338,4380398;5522428,4385836;5414556,4477646;5299801,4565630;5294495,4568839;5256195,4609622;5164391,4667003;5078589,4720633;5078280,4720944;5164391,4668916;5256195,4611535;5180455,4674654;5118775,4708126;5076107,4723145;5074880,4724386;5028978,4749250;5011682,4755931;4968161,4785354;4925700,4810457;4861437,4844885;4840782,4846799;4817823,4855303;4814255,4857563;4843076,4848711;4863733,4846799;4781109,4898441;4728320,4921396;4675534,4942435;4638248,4947095;4631926,4950085;4457498,5013204;4448604,5014888;4395531,5043807;4425366,5051458;4315201,5091626;4324381,5064848;4287660,5076324;4253234,5085887;4182085,5105014;4172579,5095505;4138476,5101188;4097164,5108839;4012247,5126054;4009447,5127139;4090280,5110751;4131592,5103100;4166018,5097363;4179788,5106925;4250938,5087798;4285363,5078236;4322085,5066759;4312904,5093537;4216510,5131792;4211785,5130689;4145363,5152830;4090280,5166220;4007656,5183434;3973518,5181044;3902113,5192623;3899785,5196824;3709292,5227427;3665684,5217862;3628962,5217862;3564699,5235078;3507323,5238903;3449944,5240815;3443710,5238590;3391420,5246315;3328304,5236989;3330601,5235078;3342075,5221688;3289289,5215951;3314534,5204474;3390273,5202561;3463717,5200649;3569289,5202561;3642733,5196824;3780439,5171957;3872244,5154744;3941097,5152830;3945887,5150977;3879130,5152832;3787326,5170046;3649619,5194912;3576176,5200649;3470601,5198737;3397158,5200649;3321418,5202563;3323714,5194912;3339779,5175785;4046672,5078236;4526351,4927133;4652580,4871663;4723730,4841060;4797174,4808545;4934880,4739688;5045045,4668916;5251605,4535027;5308981,4496773;5364064,4456607;5446688,4393487;5481116,4345670;5530567,4307892;5530965,4305518;5483412,4341845;5448984,4389661;5366360,4452782;5311278,4492947;5253901,4531202;5047341,4665091;4937176,4735862;4799470,4804720;4726026,4837235;4654877,4867838;4528647,4923307;4048968,5074410;3342075,5171959;3289289,5171959;3282402,5156658;3227320,5154744;3176827,5171959;3029940,5173871;2922071,5170046;2869283,5166220;2816496,5158569;2848295,5130304;2841741,5131792;2723268,5113508;2717806,5114578;2490591,5080149;2401081,5064848;2323047,5053372;2228949,5017029;2111897,4980689;1990258,4940521;2010912,4927133;2095832,4940521;2132554,4967299;2258784,4997902;2508952,5051458;2570919,5061022;2637478,5070585;2710921,5083975;2791856,5098560;2798133,5097363;2873873,5106927;2876167,5103102;2986332,5106927;3004693,5108839;3174531,5108839;3298467,5112664;3445354,5103102;3463714,5103102;3470601,5118404;3615192,5103102;3711586,5083975;3766669,5076324;3801097,5072499;3876834,5057197;3938803,5045721;4000770,5032331;4114436,5015937;4129298,5011292;4009953,5028505;3947984,5041895;3886017,5053372;3810277,5068673;3775852,5072499;3720769,5080149;3571586,5091626;3470601,5099276;3452240,5099276;3305353,5108839;3181417,5105014;3011579,5105014;2993219,5103102;2922071,5078236;2883053,5099276;2882955,5099441;2915185,5082061;2986334,5106925;2876169,5103100;2877037,5102632;2805020,5093537;2720102,5078236;2646658,5064848;2580099,5055283;2518132,5045721;2267964,4992165;2141735,4961562;2105013,4934784;2020093,4921394;1893863,4867838;1857141,4869752;1726319,4814282;1703368,4779853;1707958,4777942;1788288,4814282;1868616,4850625;1891567,4839148;1797468,4787504;1719435,4758815;1611563,4707171;1519759,4657440;1375169,4605798;1320086,4567544;1331560,4563719;1386643,4577107;1271887,4477646;1207624,4433655;1147952,4389661;1072214,4338019;962049,4236645;954490,4216957;932211,4198391;856474,4129533;847294,4095104;817456,4060676;813902,4056031;778438,4035809;709585,3953564;670569,3877056;665979,3877056;613193,3792897;562700,3708738;509912,3611191;461716,3511730;509912,3578674;558110,3662833;574175,3708738;580815,3716852;572642,3681440;551330,3649204;516637,3584190;475484,3527029;424991,3412267;381732,3294623;367528,3260329;305660,3054524;278300,2905120;278104,2909226;280401,2939829;291875,3010601;305646,3083283;282695,3020163;266630,2939829;248269,2939829;236793,2867147;220728,2821242;206957,2777250;167939,2742822;156465,2742822;144988,2695003;140398,2633796;149578,2547726;154169,2517122;161985,2496132;158185,2448265;163349,2377494;172529,2363150;172529,2354541;154169,2383233;138104,2364106;108266,2329677;102816,2302421;101382,2304811;92202,2381319;85315,2457827;78431,2517122;78431,2639533;80725,2702654;85315,2765772;64661,2825067;60070,2825067;46300,2710305;46300,2591717;57774,2499907;78422,2517112;60070,2497995;55480,2429138;60070,2323938;62364,2295248;69251,2247430;96792,2161359;110515,2104180;105973,2090588;89906,2167096;62364,2253169;55480,2300985;53184,2329677;48594,2434875;53184,2503732;41710,2595542;41710,2714130;55480,2828892;60070,2828892;89906,2937918;105973,3027814;140398,3119624;194620,3317051;199353,3354888;209254,3354888;259746,3456260;278107,3507904;243679,3463911;206957,3395054;204663,3414181;184695,3362597;170236,3364450;154169,3320459;99086,3215259;64661,3121538;62364,3043116;46300,2951306;34823,2859496;9578,2792552;25643,2436789;41710,2344979;27939,2295248;55480,2157533;62364,2125016;80725,2014079;128924,1933746;117447,2042771;128919,2024084;135808,1979412;138104,1929920;158759,1866800;190890,1771165;229908,1673617;232831,1670876;250566,1593284;275811,1537814;305648,1491909;365321,1396274;413517,1310203;482370,1199266;532863,1151448;574175,1084504;608602,1042424;645324,1027123;654505,1015646;691226,954440;762373,885582;764311,914362;759121,926459;833521,862630;870242,822464;918441,784210;922595,788055;920737,786122;980410,736391;1040083,690486;1104346,633105;1193854,577635;1290248,518343;1347883,484834;1386643,455222;1455496,420794;1528940,388278;1538662,384112;1563654,363653;1604679,338548;1649721,319421;1681585,313308;1687301,309857;2311570,99459;2334733,95262;2398784,76506;2442966,69094;2466004,68932;2474524,66944;2997809,9563;3146416,9085;3305353,11474;3308312,13324;3385683,5737;3456830,15300;3527980,26776;3564687,33730;3525684,24864;3454534,13388;3383387,3825;338338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</w:pict>
        </mc:Fallback>
      </mc:AlternateContent>
    </w:r>
    <w:r w:rsidR="00B1336D" w:rsidRPr="00FD5B34">
      <w:rPr>
        <w:noProof/>
        <w:lang w:val="en-GB" w:bidi="en-GB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0DF0FB5A" wp14:editId="46D0660B">
              <wp:simplePos x="0" y="0"/>
              <wp:positionH relativeFrom="margin">
                <wp:posOffset>4878070</wp:posOffset>
              </wp:positionH>
              <wp:positionV relativeFrom="paragraph">
                <wp:posOffset>-5358946</wp:posOffset>
              </wp:positionV>
              <wp:extent cx="1084852" cy="1072306"/>
              <wp:effectExtent l="0" t="0" r="1270" b="0"/>
              <wp:wrapNone/>
              <wp:docPr id="11" name="Freeform: Shape 142" descr="decorative elemen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084852" cy="1072306"/>
                      </a:xfrm>
                      <a:custGeom>
                        <a:avLst/>
                        <a:gdLst>
                          <a:gd name="connsiteX0" fmla="*/ 1439383 w 2647519"/>
                          <a:gd name="connsiteY0" fmla="*/ 2598425 h 2612594"/>
                          <a:gd name="connsiteX1" fmla="*/ 1427010 w 2647519"/>
                          <a:gd name="connsiteY1" fmla="*/ 2605087 h 2612594"/>
                          <a:gd name="connsiteX2" fmla="*/ 1427751 w 2647519"/>
                          <a:gd name="connsiteY2" fmla="*/ 2605405 h 2612594"/>
                          <a:gd name="connsiteX3" fmla="*/ 1542263 w 2647519"/>
                          <a:gd name="connsiteY3" fmla="*/ 2530792 h 2612594"/>
                          <a:gd name="connsiteX4" fmla="*/ 1502258 w 2647519"/>
                          <a:gd name="connsiteY4" fmla="*/ 2540317 h 2612594"/>
                          <a:gd name="connsiteX5" fmla="*/ 1442250 w 2647519"/>
                          <a:gd name="connsiteY5" fmla="*/ 2547937 h 2612594"/>
                          <a:gd name="connsiteX6" fmla="*/ 1439393 w 2647519"/>
                          <a:gd name="connsiteY6" fmla="*/ 2540317 h 2612594"/>
                          <a:gd name="connsiteX7" fmla="*/ 1481303 w 2647519"/>
                          <a:gd name="connsiteY7" fmla="*/ 2536507 h 2612594"/>
                          <a:gd name="connsiteX8" fmla="*/ 1542263 w 2647519"/>
                          <a:gd name="connsiteY8" fmla="*/ 2530792 h 2612594"/>
                          <a:gd name="connsiteX9" fmla="*/ 1646323 w 2647519"/>
                          <a:gd name="connsiteY9" fmla="*/ 2520821 h 2612594"/>
                          <a:gd name="connsiteX10" fmla="*/ 1643881 w 2647519"/>
                          <a:gd name="connsiteY10" fmla="*/ 2521511 h 2612594"/>
                          <a:gd name="connsiteX11" fmla="*/ 1645133 w 2647519"/>
                          <a:gd name="connsiteY11" fmla="*/ 2521267 h 2612594"/>
                          <a:gd name="connsiteX12" fmla="*/ 899801 w 2647519"/>
                          <a:gd name="connsiteY12" fmla="*/ 2506503 h 2612594"/>
                          <a:gd name="connsiteX13" fmla="*/ 942187 w 2647519"/>
                          <a:gd name="connsiteY13" fmla="*/ 2517457 h 2612594"/>
                          <a:gd name="connsiteX14" fmla="*/ 960285 w 2647519"/>
                          <a:gd name="connsiteY14" fmla="*/ 2518409 h 2612594"/>
                          <a:gd name="connsiteX15" fmla="*/ 1010767 w 2647519"/>
                          <a:gd name="connsiteY15" fmla="*/ 2543175 h 2612594"/>
                          <a:gd name="connsiteX16" fmla="*/ 1033627 w 2647519"/>
                          <a:gd name="connsiteY16" fmla="*/ 2547937 h 2612594"/>
                          <a:gd name="connsiteX17" fmla="*/ 1035057 w 2647519"/>
                          <a:gd name="connsiteY17" fmla="*/ 2548414 h 2612594"/>
                          <a:gd name="connsiteX18" fmla="*/ 1040295 w 2647519"/>
                          <a:gd name="connsiteY18" fmla="*/ 2543175 h 2612594"/>
                          <a:gd name="connsiteX19" fmla="*/ 1060297 w 2647519"/>
                          <a:gd name="connsiteY19" fmla="*/ 2548890 h 2612594"/>
                          <a:gd name="connsiteX20" fmla="*/ 1080300 w 2647519"/>
                          <a:gd name="connsiteY20" fmla="*/ 2553652 h 2612594"/>
                          <a:gd name="connsiteX21" fmla="*/ 1119712 w 2647519"/>
                          <a:gd name="connsiteY21" fmla="*/ 2562818 h 2612594"/>
                          <a:gd name="connsiteX22" fmla="*/ 1120305 w 2647519"/>
                          <a:gd name="connsiteY22" fmla="*/ 2562225 h 2612594"/>
                          <a:gd name="connsiteX23" fmla="*/ 1166025 w 2647519"/>
                          <a:gd name="connsiteY23" fmla="*/ 2569845 h 2612594"/>
                          <a:gd name="connsiteX24" fmla="*/ 1187932 w 2647519"/>
                          <a:gd name="connsiteY24" fmla="*/ 2573655 h 2612594"/>
                          <a:gd name="connsiteX25" fmla="*/ 1209840 w 2647519"/>
                          <a:gd name="connsiteY25" fmla="*/ 2575560 h 2612594"/>
                          <a:gd name="connsiteX26" fmla="*/ 1254607 w 2647519"/>
                          <a:gd name="connsiteY26" fmla="*/ 2577465 h 2612594"/>
                          <a:gd name="connsiteX27" fmla="*/ 1315567 w 2647519"/>
                          <a:gd name="connsiteY27" fmla="*/ 2576512 h 2612594"/>
                          <a:gd name="connsiteX28" fmla="*/ 1318213 w 2647519"/>
                          <a:gd name="connsiteY28" fmla="*/ 2576512 h 2612594"/>
                          <a:gd name="connsiteX29" fmla="*/ 1324140 w 2647519"/>
                          <a:gd name="connsiteY29" fmla="*/ 2573178 h 2612594"/>
                          <a:gd name="connsiteX30" fmla="*/ 1337475 w 2647519"/>
                          <a:gd name="connsiteY30" fmla="*/ 2568892 h 2612594"/>
                          <a:gd name="connsiteX31" fmla="*/ 1351048 w 2647519"/>
                          <a:gd name="connsiteY31" fmla="*/ 2568654 h 2612594"/>
                          <a:gd name="connsiteX32" fmla="*/ 1360335 w 2647519"/>
                          <a:gd name="connsiteY32" fmla="*/ 2569844 h 2612594"/>
                          <a:gd name="connsiteX33" fmla="*/ 1362835 w 2647519"/>
                          <a:gd name="connsiteY33" fmla="*/ 2576512 h 2612594"/>
                          <a:gd name="connsiteX34" fmla="*/ 1384147 w 2647519"/>
                          <a:gd name="connsiteY34" fmla="*/ 2576512 h 2612594"/>
                          <a:gd name="connsiteX35" fmla="*/ 1377480 w 2647519"/>
                          <a:gd name="connsiteY35" fmla="*/ 2586037 h 2612594"/>
                          <a:gd name="connsiteX36" fmla="*/ 1373670 w 2647519"/>
                          <a:gd name="connsiteY36" fmla="*/ 2590800 h 2612594"/>
                          <a:gd name="connsiteX37" fmla="*/ 1361287 w 2647519"/>
                          <a:gd name="connsiteY37" fmla="*/ 2596515 h 2612594"/>
                          <a:gd name="connsiteX38" fmla="*/ 1338427 w 2647519"/>
                          <a:gd name="connsiteY38" fmla="*/ 2596515 h 2612594"/>
                          <a:gd name="connsiteX39" fmla="*/ 1308900 w 2647519"/>
                          <a:gd name="connsiteY39" fmla="*/ 2594610 h 2612594"/>
                          <a:gd name="connsiteX40" fmla="*/ 1245082 w 2647519"/>
                          <a:gd name="connsiteY40" fmla="*/ 2592705 h 2612594"/>
                          <a:gd name="connsiteX41" fmla="*/ 1197457 w 2647519"/>
                          <a:gd name="connsiteY41" fmla="*/ 2588895 h 2612594"/>
                          <a:gd name="connsiteX42" fmla="*/ 1155547 w 2647519"/>
                          <a:gd name="connsiteY42" fmla="*/ 2583180 h 2612594"/>
                          <a:gd name="connsiteX43" fmla="*/ 1113637 w 2647519"/>
                          <a:gd name="connsiteY43" fmla="*/ 2576512 h 2612594"/>
                          <a:gd name="connsiteX44" fmla="*/ 1049820 w 2647519"/>
                          <a:gd name="connsiteY44" fmla="*/ 2566987 h 2612594"/>
                          <a:gd name="connsiteX45" fmla="*/ 1000290 w 2647519"/>
                          <a:gd name="connsiteY45" fmla="*/ 2550795 h 2612594"/>
                          <a:gd name="connsiteX46" fmla="*/ 1000863 w 2647519"/>
                          <a:gd name="connsiteY46" fmla="*/ 2550379 h 2612594"/>
                          <a:gd name="connsiteX47" fmla="*/ 971715 w 2647519"/>
                          <a:gd name="connsiteY47" fmla="*/ 2541270 h 2612594"/>
                          <a:gd name="connsiteX48" fmla="*/ 945997 w 2647519"/>
                          <a:gd name="connsiteY48" fmla="*/ 2529840 h 2612594"/>
                          <a:gd name="connsiteX49" fmla="*/ 916470 w 2647519"/>
                          <a:gd name="connsiteY49" fmla="*/ 2520315 h 2612594"/>
                          <a:gd name="connsiteX50" fmla="*/ 885990 w 2647519"/>
                          <a:gd name="connsiteY50" fmla="*/ 2509837 h 2612594"/>
                          <a:gd name="connsiteX51" fmla="*/ 899801 w 2647519"/>
                          <a:gd name="connsiteY51" fmla="*/ 2506503 h 2612594"/>
                          <a:gd name="connsiteX52" fmla="*/ 1460491 w 2647519"/>
                          <a:gd name="connsiteY52" fmla="*/ 2486082 h 2612594"/>
                          <a:gd name="connsiteX53" fmla="*/ 1445939 w 2647519"/>
                          <a:gd name="connsiteY53" fmla="*/ 2488303 h 2612594"/>
                          <a:gd name="connsiteX54" fmla="*/ 1345293 w 2647519"/>
                          <a:gd name="connsiteY54" fmla="*/ 2493385 h 2612594"/>
                          <a:gd name="connsiteX55" fmla="*/ 1378432 w 2647519"/>
                          <a:gd name="connsiteY55" fmla="*/ 2497454 h 2612594"/>
                          <a:gd name="connsiteX56" fmla="*/ 1387005 w 2647519"/>
                          <a:gd name="connsiteY56" fmla="*/ 2495549 h 2612594"/>
                          <a:gd name="connsiteX57" fmla="*/ 1446060 w 2647519"/>
                          <a:gd name="connsiteY57" fmla="*/ 2488882 h 2612594"/>
                          <a:gd name="connsiteX58" fmla="*/ 1455778 w 2647519"/>
                          <a:gd name="connsiteY58" fmla="*/ 2486992 h 2612594"/>
                          <a:gd name="connsiteX59" fmla="*/ 1550918 w 2647519"/>
                          <a:gd name="connsiteY59" fmla="*/ 2472281 h 2612594"/>
                          <a:gd name="connsiteX60" fmla="*/ 1501488 w 2647519"/>
                          <a:gd name="connsiteY60" fmla="*/ 2479825 h 2612594"/>
                          <a:gd name="connsiteX61" fmla="*/ 1518450 w 2647519"/>
                          <a:gd name="connsiteY61" fmla="*/ 2480309 h 2612594"/>
                          <a:gd name="connsiteX62" fmla="*/ 1542858 w 2647519"/>
                          <a:gd name="connsiteY62" fmla="*/ 2475785 h 2612594"/>
                          <a:gd name="connsiteX63" fmla="*/ 1731355 w 2647519"/>
                          <a:gd name="connsiteY63" fmla="*/ 2470078 h 2612594"/>
                          <a:gd name="connsiteX64" fmla="*/ 1576322 w 2647519"/>
                          <a:gd name="connsiteY64" fmla="*/ 2511364 h 2612594"/>
                          <a:gd name="connsiteX65" fmla="*/ 1654777 w 2647519"/>
                          <a:gd name="connsiteY65" fmla="*/ 2493883 h 2612594"/>
                          <a:gd name="connsiteX66" fmla="*/ 737400 w 2647519"/>
                          <a:gd name="connsiteY66" fmla="*/ 2450782 h 2612594"/>
                          <a:gd name="connsiteX67" fmla="*/ 846937 w 2647519"/>
                          <a:gd name="connsiteY67" fmla="*/ 2497454 h 2612594"/>
                          <a:gd name="connsiteX68" fmla="*/ 885990 w 2647519"/>
                          <a:gd name="connsiteY68" fmla="*/ 2509837 h 2612594"/>
                          <a:gd name="connsiteX69" fmla="*/ 915517 w 2647519"/>
                          <a:gd name="connsiteY69" fmla="*/ 2520314 h 2612594"/>
                          <a:gd name="connsiteX70" fmla="*/ 945045 w 2647519"/>
                          <a:gd name="connsiteY70" fmla="*/ 2529839 h 2612594"/>
                          <a:gd name="connsiteX71" fmla="*/ 970762 w 2647519"/>
                          <a:gd name="connsiteY71" fmla="*/ 2541269 h 2612594"/>
                          <a:gd name="connsiteX72" fmla="*/ 965047 w 2647519"/>
                          <a:gd name="connsiteY72" fmla="*/ 2546032 h 2612594"/>
                          <a:gd name="connsiteX73" fmla="*/ 949807 w 2647519"/>
                          <a:gd name="connsiteY73" fmla="*/ 2543174 h 2612594"/>
                          <a:gd name="connsiteX74" fmla="*/ 895515 w 2647519"/>
                          <a:gd name="connsiteY74" fmla="*/ 2523172 h 2612594"/>
                          <a:gd name="connsiteX75" fmla="*/ 868845 w 2647519"/>
                          <a:gd name="connsiteY75" fmla="*/ 2512694 h 2612594"/>
                          <a:gd name="connsiteX76" fmla="*/ 842175 w 2647519"/>
                          <a:gd name="connsiteY76" fmla="*/ 2501264 h 2612594"/>
                          <a:gd name="connsiteX77" fmla="*/ 806932 w 2647519"/>
                          <a:gd name="connsiteY77" fmla="*/ 2488882 h 2612594"/>
                          <a:gd name="connsiteX78" fmla="*/ 776452 w 2647519"/>
                          <a:gd name="connsiteY78" fmla="*/ 2475547 h 2612594"/>
                          <a:gd name="connsiteX79" fmla="*/ 752640 w 2647519"/>
                          <a:gd name="connsiteY79" fmla="*/ 2463164 h 2612594"/>
                          <a:gd name="connsiteX80" fmla="*/ 737400 w 2647519"/>
                          <a:gd name="connsiteY80" fmla="*/ 2450782 h 2612594"/>
                          <a:gd name="connsiteX81" fmla="*/ 782168 w 2647519"/>
                          <a:gd name="connsiteY81" fmla="*/ 2426970 h 2612594"/>
                          <a:gd name="connsiteX82" fmla="*/ 834555 w 2647519"/>
                          <a:gd name="connsiteY82" fmla="*/ 2453640 h 2612594"/>
                          <a:gd name="connsiteX83" fmla="*/ 827888 w 2647519"/>
                          <a:gd name="connsiteY83" fmla="*/ 2457450 h 2612594"/>
                          <a:gd name="connsiteX84" fmla="*/ 766928 w 2647519"/>
                          <a:gd name="connsiteY84" fmla="*/ 2427922 h 2612594"/>
                          <a:gd name="connsiteX85" fmla="*/ 782168 w 2647519"/>
                          <a:gd name="connsiteY85" fmla="*/ 2426970 h 2612594"/>
                          <a:gd name="connsiteX86" fmla="*/ 588810 w 2647519"/>
                          <a:gd name="connsiteY86" fmla="*/ 2362200 h 2612594"/>
                          <a:gd name="connsiteX87" fmla="*/ 653580 w 2647519"/>
                          <a:gd name="connsiteY87" fmla="*/ 2398395 h 2612594"/>
                          <a:gd name="connsiteX88" fmla="*/ 666915 w 2647519"/>
                          <a:gd name="connsiteY88" fmla="*/ 2413635 h 2612594"/>
                          <a:gd name="connsiteX89" fmla="*/ 636435 w 2647519"/>
                          <a:gd name="connsiteY89" fmla="*/ 2397442 h 2612594"/>
                          <a:gd name="connsiteX90" fmla="*/ 613575 w 2647519"/>
                          <a:gd name="connsiteY90" fmla="*/ 2383155 h 2612594"/>
                          <a:gd name="connsiteX91" fmla="*/ 588810 w 2647519"/>
                          <a:gd name="connsiteY91" fmla="*/ 2362200 h 2612594"/>
                          <a:gd name="connsiteX92" fmla="*/ 702387 w 2647519"/>
                          <a:gd name="connsiteY92" fmla="*/ 2337759 h 2612594"/>
                          <a:gd name="connsiteX93" fmla="*/ 702396 w 2647519"/>
                          <a:gd name="connsiteY93" fmla="*/ 2338030 h 2612594"/>
                          <a:gd name="connsiteX94" fmla="*/ 705613 w 2647519"/>
                          <a:gd name="connsiteY94" fmla="*/ 2341923 h 2612594"/>
                          <a:gd name="connsiteX95" fmla="*/ 705967 w 2647519"/>
                          <a:gd name="connsiteY95" fmla="*/ 2340292 h 2612594"/>
                          <a:gd name="connsiteX96" fmla="*/ 2093409 w 2647519"/>
                          <a:gd name="connsiteY96" fmla="*/ 2275234 h 2612594"/>
                          <a:gd name="connsiteX97" fmla="*/ 2089950 w 2647519"/>
                          <a:gd name="connsiteY97" fmla="*/ 2275522 h 2612594"/>
                          <a:gd name="connsiteX98" fmla="*/ 2032800 w 2647519"/>
                          <a:gd name="connsiteY98" fmla="*/ 2316480 h 2612594"/>
                          <a:gd name="connsiteX99" fmla="*/ 1976602 w 2647519"/>
                          <a:gd name="connsiteY99" fmla="*/ 2346960 h 2612594"/>
                          <a:gd name="connsiteX100" fmla="*/ 1936597 w 2647519"/>
                          <a:gd name="connsiteY100" fmla="*/ 2370772 h 2612594"/>
                          <a:gd name="connsiteX101" fmla="*/ 1914690 w 2647519"/>
                          <a:gd name="connsiteY101" fmla="*/ 2380297 h 2612594"/>
                          <a:gd name="connsiteX102" fmla="*/ 1891830 w 2647519"/>
                          <a:gd name="connsiteY102" fmla="*/ 2389822 h 2612594"/>
                          <a:gd name="connsiteX103" fmla="*/ 1864207 w 2647519"/>
                          <a:gd name="connsiteY103" fmla="*/ 2404110 h 2612594"/>
                          <a:gd name="connsiteX104" fmla="*/ 1843252 w 2647519"/>
                          <a:gd name="connsiteY104" fmla="*/ 2416492 h 2612594"/>
                          <a:gd name="connsiteX105" fmla="*/ 1812772 w 2647519"/>
                          <a:gd name="connsiteY105" fmla="*/ 2428875 h 2612594"/>
                          <a:gd name="connsiteX106" fmla="*/ 1781340 w 2647519"/>
                          <a:gd name="connsiteY106" fmla="*/ 2440305 h 2612594"/>
                          <a:gd name="connsiteX107" fmla="*/ 1772767 w 2647519"/>
                          <a:gd name="connsiteY107" fmla="*/ 2448877 h 2612594"/>
                          <a:gd name="connsiteX108" fmla="*/ 1759432 w 2647519"/>
                          <a:gd name="connsiteY108" fmla="*/ 2453640 h 2612594"/>
                          <a:gd name="connsiteX109" fmla="*/ 1726095 w 2647519"/>
                          <a:gd name="connsiteY109" fmla="*/ 2459355 h 2612594"/>
                          <a:gd name="connsiteX110" fmla="*/ 1683232 w 2647519"/>
                          <a:gd name="connsiteY110" fmla="*/ 2472690 h 2612594"/>
                          <a:gd name="connsiteX111" fmla="*/ 1644180 w 2647519"/>
                          <a:gd name="connsiteY111" fmla="*/ 2485072 h 2612594"/>
                          <a:gd name="connsiteX112" fmla="*/ 1601317 w 2647519"/>
                          <a:gd name="connsiteY112" fmla="*/ 2497455 h 2612594"/>
                          <a:gd name="connsiteX113" fmla="*/ 1547977 w 2647519"/>
                          <a:gd name="connsiteY113" fmla="*/ 2510790 h 2612594"/>
                          <a:gd name="connsiteX114" fmla="*/ 1472730 w 2647519"/>
                          <a:gd name="connsiteY114" fmla="*/ 2523172 h 2612594"/>
                          <a:gd name="connsiteX115" fmla="*/ 1470825 w 2647519"/>
                          <a:gd name="connsiteY115" fmla="*/ 2526030 h 2612594"/>
                          <a:gd name="connsiteX116" fmla="*/ 1434645 w 2647519"/>
                          <a:gd name="connsiteY116" fmla="*/ 2535075 h 2612594"/>
                          <a:gd name="connsiteX117" fmla="*/ 1435583 w 2647519"/>
                          <a:gd name="connsiteY117" fmla="*/ 2535555 h 2612594"/>
                          <a:gd name="connsiteX118" fmla="*/ 1475761 w 2647519"/>
                          <a:gd name="connsiteY118" fmla="*/ 2525510 h 2612594"/>
                          <a:gd name="connsiteX119" fmla="*/ 1476540 w 2647519"/>
                          <a:gd name="connsiteY119" fmla="*/ 2523172 h 2612594"/>
                          <a:gd name="connsiteX120" fmla="*/ 1551788 w 2647519"/>
                          <a:gd name="connsiteY120" fmla="*/ 2510790 h 2612594"/>
                          <a:gd name="connsiteX121" fmla="*/ 1605128 w 2647519"/>
                          <a:gd name="connsiteY121" fmla="*/ 2497455 h 2612594"/>
                          <a:gd name="connsiteX122" fmla="*/ 1647990 w 2647519"/>
                          <a:gd name="connsiteY122" fmla="*/ 2485072 h 2612594"/>
                          <a:gd name="connsiteX123" fmla="*/ 1687043 w 2647519"/>
                          <a:gd name="connsiteY123" fmla="*/ 2472690 h 2612594"/>
                          <a:gd name="connsiteX124" fmla="*/ 1729905 w 2647519"/>
                          <a:gd name="connsiteY124" fmla="*/ 2459355 h 2612594"/>
                          <a:gd name="connsiteX125" fmla="*/ 1763243 w 2647519"/>
                          <a:gd name="connsiteY125" fmla="*/ 2453640 h 2612594"/>
                          <a:gd name="connsiteX126" fmla="*/ 1740675 w 2647519"/>
                          <a:gd name="connsiteY126" fmla="*/ 2467181 h 2612594"/>
                          <a:gd name="connsiteX127" fmla="*/ 1741335 w 2647519"/>
                          <a:gd name="connsiteY127" fmla="*/ 2466975 h 2612594"/>
                          <a:gd name="connsiteX128" fmla="*/ 1765148 w 2647519"/>
                          <a:gd name="connsiteY128" fmla="*/ 2452687 h 2612594"/>
                          <a:gd name="connsiteX129" fmla="*/ 1778483 w 2647519"/>
                          <a:gd name="connsiteY129" fmla="*/ 2447925 h 2612594"/>
                          <a:gd name="connsiteX130" fmla="*/ 1779371 w 2647519"/>
                          <a:gd name="connsiteY130" fmla="*/ 2447679 h 2612594"/>
                          <a:gd name="connsiteX131" fmla="*/ 1785150 w 2647519"/>
                          <a:gd name="connsiteY131" fmla="*/ 2441257 h 2612594"/>
                          <a:gd name="connsiteX132" fmla="*/ 1816583 w 2647519"/>
                          <a:gd name="connsiteY132" fmla="*/ 2429827 h 2612594"/>
                          <a:gd name="connsiteX133" fmla="*/ 1847063 w 2647519"/>
                          <a:gd name="connsiteY133" fmla="*/ 2417445 h 2612594"/>
                          <a:gd name="connsiteX134" fmla="*/ 1868018 w 2647519"/>
                          <a:gd name="connsiteY134" fmla="*/ 2405062 h 2612594"/>
                          <a:gd name="connsiteX135" fmla="*/ 1895640 w 2647519"/>
                          <a:gd name="connsiteY135" fmla="*/ 2390775 h 2612594"/>
                          <a:gd name="connsiteX136" fmla="*/ 1918500 w 2647519"/>
                          <a:gd name="connsiteY136" fmla="*/ 2381250 h 2612594"/>
                          <a:gd name="connsiteX137" fmla="*/ 1934176 w 2647519"/>
                          <a:gd name="connsiteY137" fmla="*/ 2374435 h 2612594"/>
                          <a:gd name="connsiteX138" fmla="*/ 1942313 w 2647519"/>
                          <a:gd name="connsiteY138" fmla="*/ 2368867 h 2612594"/>
                          <a:gd name="connsiteX139" fmla="*/ 1982318 w 2647519"/>
                          <a:gd name="connsiteY139" fmla="*/ 2345055 h 2612594"/>
                          <a:gd name="connsiteX140" fmla="*/ 2038515 w 2647519"/>
                          <a:gd name="connsiteY140" fmla="*/ 2314575 h 2612594"/>
                          <a:gd name="connsiteX141" fmla="*/ 460060 w 2647519"/>
                          <a:gd name="connsiteY141" fmla="*/ 2262062 h 2612594"/>
                          <a:gd name="connsiteX142" fmla="*/ 463676 w 2647519"/>
                          <a:gd name="connsiteY142" fmla="*/ 2265164 h 2612594"/>
                          <a:gd name="connsiteX143" fmla="*/ 464910 w 2647519"/>
                          <a:gd name="connsiteY143" fmla="*/ 2265793 h 2612594"/>
                          <a:gd name="connsiteX144" fmla="*/ 2099801 w 2647519"/>
                          <a:gd name="connsiteY144" fmla="*/ 2237197 h 2612594"/>
                          <a:gd name="connsiteX145" fmla="*/ 2099475 w 2647519"/>
                          <a:gd name="connsiteY145" fmla="*/ 2237422 h 2612594"/>
                          <a:gd name="connsiteX146" fmla="*/ 2099475 w 2647519"/>
                          <a:gd name="connsiteY146" fmla="*/ 2237694 h 2612594"/>
                          <a:gd name="connsiteX147" fmla="*/ 2100989 w 2647519"/>
                          <a:gd name="connsiteY147" fmla="*/ 2237910 h 2612594"/>
                          <a:gd name="connsiteX148" fmla="*/ 2101380 w 2647519"/>
                          <a:gd name="connsiteY148" fmla="*/ 2237422 h 2612594"/>
                          <a:gd name="connsiteX149" fmla="*/ 2120379 w 2647519"/>
                          <a:gd name="connsiteY149" fmla="*/ 2222979 h 2612594"/>
                          <a:gd name="connsiteX150" fmla="*/ 2114756 w 2647519"/>
                          <a:gd name="connsiteY150" fmla="*/ 2226864 h 2612594"/>
                          <a:gd name="connsiteX151" fmla="*/ 2113762 w 2647519"/>
                          <a:gd name="connsiteY151" fmla="*/ 2227897 h 2612594"/>
                          <a:gd name="connsiteX152" fmla="*/ 2117618 w 2647519"/>
                          <a:gd name="connsiteY152" fmla="*/ 2225429 h 2612594"/>
                          <a:gd name="connsiteX153" fmla="*/ 382287 w 2647519"/>
                          <a:gd name="connsiteY153" fmla="*/ 2175002 h 2612594"/>
                          <a:gd name="connsiteX154" fmla="*/ 418259 w 2647519"/>
                          <a:gd name="connsiteY154" fmla="*/ 2217355 h 2612594"/>
                          <a:gd name="connsiteX155" fmla="*/ 389737 w 2647519"/>
                          <a:gd name="connsiteY155" fmla="*/ 2183129 h 2612594"/>
                          <a:gd name="connsiteX156" fmla="*/ 2187820 w 2647519"/>
                          <a:gd name="connsiteY156" fmla="*/ 2174974 h 2612594"/>
                          <a:gd name="connsiteX157" fmla="*/ 2187735 w 2647519"/>
                          <a:gd name="connsiteY157" fmla="*/ 2175004 h 2612594"/>
                          <a:gd name="connsiteX158" fmla="*/ 2187105 w 2647519"/>
                          <a:gd name="connsiteY158" fmla="*/ 2179320 h 2612594"/>
                          <a:gd name="connsiteX159" fmla="*/ 2171865 w 2647519"/>
                          <a:gd name="connsiteY159" fmla="*/ 2196465 h 2612594"/>
                          <a:gd name="connsiteX160" fmla="*/ 2153767 w 2647519"/>
                          <a:gd name="connsiteY160" fmla="*/ 2216467 h 2612594"/>
                          <a:gd name="connsiteX161" fmla="*/ 2154858 w 2647519"/>
                          <a:gd name="connsiteY161" fmla="*/ 2216215 h 2612594"/>
                          <a:gd name="connsiteX162" fmla="*/ 2171865 w 2647519"/>
                          <a:gd name="connsiteY162" fmla="*/ 2197417 h 2612594"/>
                          <a:gd name="connsiteX163" fmla="*/ 2187105 w 2647519"/>
                          <a:gd name="connsiteY163" fmla="*/ 2180272 h 2612594"/>
                          <a:gd name="connsiteX164" fmla="*/ 2187820 w 2647519"/>
                          <a:gd name="connsiteY164" fmla="*/ 2174974 h 2612594"/>
                          <a:gd name="connsiteX165" fmla="*/ 475386 w 2647519"/>
                          <a:gd name="connsiteY165" fmla="*/ 2153526 h 2612594"/>
                          <a:gd name="connsiteX166" fmla="*/ 477272 w 2647519"/>
                          <a:gd name="connsiteY166" fmla="*/ 2155821 h 2612594"/>
                          <a:gd name="connsiteX167" fmla="*/ 477367 w 2647519"/>
                          <a:gd name="connsiteY167" fmla="*/ 2155507 h 2612594"/>
                          <a:gd name="connsiteX168" fmla="*/ 334493 w 2647519"/>
                          <a:gd name="connsiteY168" fmla="*/ 2131694 h 2612594"/>
                          <a:gd name="connsiteX169" fmla="*/ 359258 w 2647519"/>
                          <a:gd name="connsiteY169" fmla="*/ 2147887 h 2612594"/>
                          <a:gd name="connsiteX170" fmla="*/ 360474 w 2647519"/>
                          <a:gd name="connsiteY170" fmla="*/ 2149319 h 2612594"/>
                          <a:gd name="connsiteX171" fmla="*/ 371759 w 2647519"/>
                          <a:gd name="connsiteY171" fmla="*/ 2151816 h 2612594"/>
                          <a:gd name="connsiteX172" fmla="*/ 397357 w 2647519"/>
                          <a:gd name="connsiteY172" fmla="*/ 2175509 h 2612594"/>
                          <a:gd name="connsiteX173" fmla="*/ 432600 w 2647519"/>
                          <a:gd name="connsiteY173" fmla="*/ 2204084 h 2612594"/>
                          <a:gd name="connsiteX174" fmla="*/ 447840 w 2647519"/>
                          <a:gd name="connsiteY174" fmla="*/ 2225039 h 2612594"/>
                          <a:gd name="connsiteX175" fmla="*/ 456412 w 2647519"/>
                          <a:gd name="connsiteY175" fmla="*/ 2235517 h 2612594"/>
                          <a:gd name="connsiteX176" fmla="*/ 492607 w 2647519"/>
                          <a:gd name="connsiteY176" fmla="*/ 2265997 h 2612594"/>
                          <a:gd name="connsiteX177" fmla="*/ 482130 w 2647519"/>
                          <a:gd name="connsiteY177" fmla="*/ 2274569 h 2612594"/>
                          <a:gd name="connsiteX178" fmla="*/ 448422 w 2647519"/>
                          <a:gd name="connsiteY178" fmla="*/ 2237115 h 2612594"/>
                          <a:gd name="connsiteX179" fmla="*/ 446888 w 2647519"/>
                          <a:gd name="connsiteY179" fmla="*/ 2237422 h 2612594"/>
                          <a:gd name="connsiteX180" fmla="*/ 446888 w 2647519"/>
                          <a:gd name="connsiteY180" fmla="*/ 2237422 h 2612594"/>
                          <a:gd name="connsiteX181" fmla="*/ 478787 w 2647519"/>
                          <a:gd name="connsiteY181" fmla="*/ 2272865 h 2612594"/>
                          <a:gd name="connsiteX182" fmla="*/ 482130 w 2647519"/>
                          <a:gd name="connsiteY182" fmla="*/ 2274569 h 2612594"/>
                          <a:gd name="connsiteX183" fmla="*/ 492608 w 2647519"/>
                          <a:gd name="connsiteY183" fmla="*/ 2265997 h 2612594"/>
                          <a:gd name="connsiteX184" fmla="*/ 583095 w 2647519"/>
                          <a:gd name="connsiteY184" fmla="*/ 2337434 h 2612594"/>
                          <a:gd name="connsiteX185" fmla="*/ 564998 w 2647519"/>
                          <a:gd name="connsiteY185" fmla="*/ 2343149 h 2612594"/>
                          <a:gd name="connsiteX186" fmla="*/ 571665 w 2647519"/>
                          <a:gd name="connsiteY186" fmla="*/ 2347912 h 2612594"/>
                          <a:gd name="connsiteX187" fmla="*/ 544995 w 2647519"/>
                          <a:gd name="connsiteY187" fmla="*/ 2348864 h 2612594"/>
                          <a:gd name="connsiteX188" fmla="*/ 527850 w 2647519"/>
                          <a:gd name="connsiteY188" fmla="*/ 2337434 h 2612594"/>
                          <a:gd name="connsiteX189" fmla="*/ 511658 w 2647519"/>
                          <a:gd name="connsiteY189" fmla="*/ 2325052 h 2612594"/>
                          <a:gd name="connsiteX190" fmla="*/ 471653 w 2647519"/>
                          <a:gd name="connsiteY190" fmla="*/ 2291714 h 2612594"/>
                          <a:gd name="connsiteX191" fmla="*/ 434505 w 2647519"/>
                          <a:gd name="connsiteY191" fmla="*/ 2258377 h 2612594"/>
                          <a:gd name="connsiteX192" fmla="*/ 400215 w 2647519"/>
                          <a:gd name="connsiteY192" fmla="*/ 2225039 h 2612594"/>
                          <a:gd name="connsiteX193" fmla="*/ 384023 w 2647519"/>
                          <a:gd name="connsiteY193" fmla="*/ 2208847 h 2612594"/>
                          <a:gd name="connsiteX194" fmla="*/ 368783 w 2647519"/>
                          <a:gd name="connsiteY194" fmla="*/ 2191702 h 2612594"/>
                          <a:gd name="connsiteX195" fmla="*/ 374498 w 2647519"/>
                          <a:gd name="connsiteY195" fmla="*/ 2184082 h 2612594"/>
                          <a:gd name="connsiteX196" fmla="*/ 393548 w 2647519"/>
                          <a:gd name="connsiteY196" fmla="*/ 2201227 h 2612594"/>
                          <a:gd name="connsiteX197" fmla="*/ 414503 w 2647519"/>
                          <a:gd name="connsiteY197" fmla="*/ 2217419 h 2612594"/>
                          <a:gd name="connsiteX198" fmla="*/ 440220 w 2647519"/>
                          <a:gd name="connsiteY198" fmla="*/ 2245042 h 2612594"/>
                          <a:gd name="connsiteX199" fmla="*/ 442406 w 2647519"/>
                          <a:gd name="connsiteY199" fmla="*/ 2246917 h 2612594"/>
                          <a:gd name="connsiteX200" fmla="*/ 414503 w 2647519"/>
                          <a:gd name="connsiteY200" fmla="*/ 2217419 h 2612594"/>
                          <a:gd name="connsiteX201" fmla="*/ 394500 w 2647519"/>
                          <a:gd name="connsiteY201" fmla="*/ 2201227 h 2612594"/>
                          <a:gd name="connsiteX202" fmla="*/ 375450 w 2647519"/>
                          <a:gd name="connsiteY202" fmla="*/ 2184082 h 2612594"/>
                          <a:gd name="connsiteX203" fmla="*/ 354495 w 2647519"/>
                          <a:gd name="connsiteY203" fmla="*/ 2158364 h 2612594"/>
                          <a:gd name="connsiteX204" fmla="*/ 334493 w 2647519"/>
                          <a:gd name="connsiteY204" fmla="*/ 2131694 h 2612594"/>
                          <a:gd name="connsiteX205" fmla="*/ 2432850 w 2647519"/>
                          <a:gd name="connsiteY205" fmla="*/ 1980247 h 2612594"/>
                          <a:gd name="connsiteX206" fmla="*/ 2432367 w 2647519"/>
                          <a:gd name="connsiteY206" fmla="*/ 1980454 h 2612594"/>
                          <a:gd name="connsiteX207" fmla="*/ 2421963 w 2647519"/>
                          <a:gd name="connsiteY207" fmla="*/ 2005422 h 2612594"/>
                          <a:gd name="connsiteX208" fmla="*/ 2422850 w 2647519"/>
                          <a:gd name="connsiteY208" fmla="*/ 1860918 h 2612594"/>
                          <a:gd name="connsiteX209" fmla="*/ 2397608 w 2647519"/>
                          <a:gd name="connsiteY209" fmla="*/ 1897379 h 2612594"/>
                          <a:gd name="connsiteX210" fmla="*/ 2385225 w 2647519"/>
                          <a:gd name="connsiteY210" fmla="*/ 1920239 h 2612594"/>
                          <a:gd name="connsiteX211" fmla="*/ 2372843 w 2647519"/>
                          <a:gd name="connsiteY211" fmla="*/ 1941194 h 2612594"/>
                          <a:gd name="connsiteX212" fmla="*/ 2343315 w 2647519"/>
                          <a:gd name="connsiteY212" fmla="*/ 1980247 h 2612594"/>
                          <a:gd name="connsiteX213" fmla="*/ 2317598 w 2647519"/>
                          <a:gd name="connsiteY213" fmla="*/ 2019299 h 2612594"/>
                          <a:gd name="connsiteX214" fmla="*/ 2294738 w 2647519"/>
                          <a:gd name="connsiteY214" fmla="*/ 2050732 h 2612594"/>
                          <a:gd name="connsiteX215" fmla="*/ 2292831 w 2647519"/>
                          <a:gd name="connsiteY215" fmla="*/ 2051897 h 2612594"/>
                          <a:gd name="connsiteX216" fmla="*/ 2291271 w 2647519"/>
                          <a:gd name="connsiteY216" fmla="*/ 2054208 h 2612594"/>
                          <a:gd name="connsiteX217" fmla="*/ 2293785 w 2647519"/>
                          <a:gd name="connsiteY217" fmla="*/ 2052637 h 2612594"/>
                          <a:gd name="connsiteX218" fmla="*/ 2316645 w 2647519"/>
                          <a:gd name="connsiteY218" fmla="*/ 2021205 h 2612594"/>
                          <a:gd name="connsiteX219" fmla="*/ 2342363 w 2647519"/>
                          <a:gd name="connsiteY219" fmla="*/ 1982152 h 2612594"/>
                          <a:gd name="connsiteX220" fmla="*/ 2371890 w 2647519"/>
                          <a:gd name="connsiteY220" fmla="*/ 1943100 h 2612594"/>
                          <a:gd name="connsiteX221" fmla="*/ 2384273 w 2647519"/>
                          <a:gd name="connsiteY221" fmla="*/ 1922145 h 2612594"/>
                          <a:gd name="connsiteX222" fmla="*/ 2396655 w 2647519"/>
                          <a:gd name="connsiteY222" fmla="*/ 1899285 h 2612594"/>
                          <a:gd name="connsiteX223" fmla="*/ 2422373 w 2647519"/>
                          <a:gd name="connsiteY223" fmla="*/ 1862137 h 2612594"/>
                          <a:gd name="connsiteX224" fmla="*/ 2498930 w 2647519"/>
                          <a:gd name="connsiteY224" fmla="*/ 1857612 h 2612594"/>
                          <a:gd name="connsiteX225" fmla="*/ 2490953 w 2647519"/>
                          <a:gd name="connsiteY225" fmla="*/ 1875472 h 2612594"/>
                          <a:gd name="connsiteX226" fmla="*/ 2473808 w 2647519"/>
                          <a:gd name="connsiteY226" fmla="*/ 1909762 h 2612594"/>
                          <a:gd name="connsiteX227" fmla="*/ 2490953 w 2647519"/>
                          <a:gd name="connsiteY227" fmla="*/ 1875472 h 2612594"/>
                          <a:gd name="connsiteX228" fmla="*/ 2498930 w 2647519"/>
                          <a:gd name="connsiteY228" fmla="*/ 1857612 h 2612594"/>
                          <a:gd name="connsiteX229" fmla="*/ 2521433 w 2647519"/>
                          <a:gd name="connsiteY229" fmla="*/ 1847850 h 2612594"/>
                          <a:gd name="connsiteX230" fmla="*/ 2509050 w 2647519"/>
                          <a:gd name="connsiteY230" fmla="*/ 1884997 h 2612594"/>
                          <a:gd name="connsiteX231" fmla="*/ 2487143 w 2647519"/>
                          <a:gd name="connsiteY231" fmla="*/ 1925002 h 2612594"/>
                          <a:gd name="connsiteX232" fmla="*/ 2465235 w 2647519"/>
                          <a:gd name="connsiteY232" fmla="*/ 1965960 h 2612594"/>
                          <a:gd name="connsiteX233" fmla="*/ 2445233 w 2647519"/>
                          <a:gd name="connsiteY233" fmla="*/ 1991677 h 2612594"/>
                          <a:gd name="connsiteX234" fmla="*/ 2458568 w 2647519"/>
                          <a:gd name="connsiteY234" fmla="*/ 1965007 h 2612594"/>
                          <a:gd name="connsiteX235" fmla="*/ 2469998 w 2647519"/>
                          <a:gd name="connsiteY235" fmla="*/ 1938337 h 2612594"/>
                          <a:gd name="connsiteX236" fmla="*/ 2478570 w 2647519"/>
                          <a:gd name="connsiteY236" fmla="*/ 1924050 h 2612594"/>
                          <a:gd name="connsiteX237" fmla="*/ 2490000 w 2647519"/>
                          <a:gd name="connsiteY237" fmla="*/ 1905000 h 2612594"/>
                          <a:gd name="connsiteX238" fmla="*/ 2500478 w 2647519"/>
                          <a:gd name="connsiteY238" fmla="*/ 1885950 h 2612594"/>
                          <a:gd name="connsiteX239" fmla="*/ 2521433 w 2647519"/>
                          <a:gd name="connsiteY239" fmla="*/ 1847850 h 2612594"/>
                          <a:gd name="connsiteX240" fmla="*/ 2459780 w 2647519"/>
                          <a:gd name="connsiteY240" fmla="*/ 1766202 h 2612594"/>
                          <a:gd name="connsiteX241" fmla="*/ 2436660 w 2647519"/>
                          <a:gd name="connsiteY241" fmla="*/ 1806892 h 2612594"/>
                          <a:gd name="connsiteX242" fmla="*/ 2436235 w 2647519"/>
                          <a:gd name="connsiteY242" fmla="*/ 1807870 h 2612594"/>
                          <a:gd name="connsiteX243" fmla="*/ 2459520 w 2647519"/>
                          <a:gd name="connsiteY243" fmla="*/ 1766887 h 2612594"/>
                          <a:gd name="connsiteX244" fmla="*/ 2472460 w 2647519"/>
                          <a:gd name="connsiteY244" fmla="*/ 1674043 h 2612594"/>
                          <a:gd name="connsiteX245" fmla="*/ 2444672 w 2647519"/>
                          <a:gd name="connsiteY245" fmla="*/ 1749965 h 2612594"/>
                          <a:gd name="connsiteX246" fmla="*/ 2386218 w 2647519"/>
                          <a:gd name="connsiteY246" fmla="*/ 1869449 h 2612594"/>
                          <a:gd name="connsiteX247" fmla="*/ 2377659 w 2647519"/>
                          <a:gd name="connsiteY247" fmla="*/ 1882980 h 2612594"/>
                          <a:gd name="connsiteX248" fmla="*/ 2377605 w 2647519"/>
                          <a:gd name="connsiteY248" fmla="*/ 1883092 h 2612594"/>
                          <a:gd name="connsiteX249" fmla="*/ 2357602 w 2647519"/>
                          <a:gd name="connsiteY249" fmla="*/ 1917382 h 2612594"/>
                          <a:gd name="connsiteX250" fmla="*/ 2337600 w 2647519"/>
                          <a:gd name="connsiteY250" fmla="*/ 1954530 h 2612594"/>
                          <a:gd name="connsiteX251" fmla="*/ 2314740 w 2647519"/>
                          <a:gd name="connsiteY251" fmla="*/ 1983105 h 2612594"/>
                          <a:gd name="connsiteX252" fmla="*/ 2295690 w 2647519"/>
                          <a:gd name="connsiteY252" fmla="*/ 2015490 h 2612594"/>
                          <a:gd name="connsiteX253" fmla="*/ 2183295 w 2647519"/>
                          <a:gd name="connsiteY253" fmla="*/ 2142172 h 2612594"/>
                          <a:gd name="connsiteX254" fmla="*/ 2146147 w 2647519"/>
                          <a:gd name="connsiteY254" fmla="*/ 2173605 h 2612594"/>
                          <a:gd name="connsiteX255" fmla="*/ 2142583 w 2647519"/>
                          <a:gd name="connsiteY255" fmla="*/ 2176314 h 2612594"/>
                          <a:gd name="connsiteX256" fmla="*/ 2141045 w 2647519"/>
                          <a:gd name="connsiteY256" fmla="*/ 2177871 h 2612594"/>
                          <a:gd name="connsiteX257" fmla="*/ 2125512 w 2647519"/>
                          <a:gd name="connsiteY257" fmla="*/ 2190534 h 2612594"/>
                          <a:gd name="connsiteX258" fmla="*/ 2112810 w 2647519"/>
                          <a:gd name="connsiteY258" fmla="*/ 2205037 h 2612594"/>
                          <a:gd name="connsiteX259" fmla="*/ 2066137 w 2647519"/>
                          <a:gd name="connsiteY259" fmla="*/ 2240280 h 2612594"/>
                          <a:gd name="connsiteX260" fmla="*/ 2058824 w 2647519"/>
                          <a:gd name="connsiteY260" fmla="*/ 2244899 h 2612594"/>
                          <a:gd name="connsiteX261" fmla="*/ 2038960 w 2647519"/>
                          <a:gd name="connsiteY261" fmla="*/ 2261093 h 2612594"/>
                          <a:gd name="connsiteX262" fmla="*/ 2036091 w 2647519"/>
                          <a:gd name="connsiteY262" fmla="*/ 2262956 h 2612594"/>
                          <a:gd name="connsiteX263" fmla="*/ 2031847 w 2647519"/>
                          <a:gd name="connsiteY263" fmla="*/ 2266950 h 2612594"/>
                          <a:gd name="connsiteX264" fmla="*/ 1994700 w 2647519"/>
                          <a:gd name="connsiteY264" fmla="*/ 2291715 h 2612594"/>
                          <a:gd name="connsiteX265" fmla="*/ 1957552 w 2647519"/>
                          <a:gd name="connsiteY265" fmla="*/ 2314575 h 2612594"/>
                          <a:gd name="connsiteX266" fmla="*/ 1953301 w 2647519"/>
                          <a:gd name="connsiteY266" fmla="*/ 2316730 h 2612594"/>
                          <a:gd name="connsiteX267" fmla="*/ 1928148 w 2647519"/>
                          <a:gd name="connsiteY267" fmla="*/ 2333067 h 2612594"/>
                          <a:gd name="connsiteX268" fmla="*/ 1920350 w 2647519"/>
                          <a:gd name="connsiteY268" fmla="*/ 2337000 h 2612594"/>
                          <a:gd name="connsiteX269" fmla="*/ 1912785 w 2647519"/>
                          <a:gd name="connsiteY269" fmla="*/ 2342197 h 2612594"/>
                          <a:gd name="connsiteX270" fmla="*/ 1887067 w 2647519"/>
                          <a:gd name="connsiteY270" fmla="*/ 2356485 h 2612594"/>
                          <a:gd name="connsiteX271" fmla="*/ 1863039 w 2647519"/>
                          <a:gd name="connsiteY271" fmla="*/ 2365908 h 2612594"/>
                          <a:gd name="connsiteX272" fmla="*/ 1809482 w 2647519"/>
                          <a:gd name="connsiteY272" fmla="*/ 2392922 h 2612594"/>
                          <a:gd name="connsiteX273" fmla="*/ 1683836 w 2647519"/>
                          <a:gd name="connsiteY273" fmla="*/ 2439784 h 2612594"/>
                          <a:gd name="connsiteX274" fmla="*/ 1596280 w 2647519"/>
                          <a:gd name="connsiteY274" fmla="*/ 2462297 h 2612594"/>
                          <a:gd name="connsiteX275" fmla="*/ 1667040 w 2647519"/>
                          <a:gd name="connsiteY275" fmla="*/ 2448877 h 2612594"/>
                          <a:gd name="connsiteX276" fmla="*/ 1680375 w 2647519"/>
                          <a:gd name="connsiteY276" fmla="*/ 2446019 h 2612594"/>
                          <a:gd name="connsiteX277" fmla="*/ 1723237 w 2647519"/>
                          <a:gd name="connsiteY277" fmla="*/ 2430779 h 2612594"/>
                          <a:gd name="connsiteX278" fmla="*/ 1749907 w 2647519"/>
                          <a:gd name="connsiteY278" fmla="*/ 2422207 h 2612594"/>
                          <a:gd name="connsiteX279" fmla="*/ 1792770 w 2647519"/>
                          <a:gd name="connsiteY279" fmla="*/ 2400299 h 2612594"/>
                          <a:gd name="connsiteX280" fmla="*/ 1841347 w 2647519"/>
                          <a:gd name="connsiteY280" fmla="*/ 2383154 h 2612594"/>
                          <a:gd name="connsiteX281" fmla="*/ 1872470 w 2647519"/>
                          <a:gd name="connsiteY281" fmla="*/ 2370949 h 2612594"/>
                          <a:gd name="connsiteX282" fmla="*/ 1886115 w 2647519"/>
                          <a:gd name="connsiteY282" fmla="*/ 2363152 h 2612594"/>
                          <a:gd name="connsiteX283" fmla="*/ 1898496 w 2647519"/>
                          <a:gd name="connsiteY283" fmla="*/ 2359343 h 2612594"/>
                          <a:gd name="connsiteX284" fmla="*/ 1915642 w 2647519"/>
                          <a:gd name="connsiteY284" fmla="*/ 2349817 h 2612594"/>
                          <a:gd name="connsiteX285" fmla="*/ 1920147 w 2647519"/>
                          <a:gd name="connsiteY285" fmla="*/ 2346686 h 2612594"/>
                          <a:gd name="connsiteX286" fmla="*/ 1931835 w 2647519"/>
                          <a:gd name="connsiteY286" fmla="*/ 2335530 h 2612594"/>
                          <a:gd name="connsiteX287" fmla="*/ 1957552 w 2647519"/>
                          <a:gd name="connsiteY287" fmla="*/ 2320290 h 2612594"/>
                          <a:gd name="connsiteX288" fmla="*/ 1986810 w 2647519"/>
                          <a:gd name="connsiteY288" fmla="*/ 2305948 h 2612594"/>
                          <a:gd name="connsiteX289" fmla="*/ 1997557 w 2647519"/>
                          <a:gd name="connsiteY289" fmla="*/ 2299334 h 2612594"/>
                          <a:gd name="connsiteX290" fmla="*/ 2034705 w 2647519"/>
                          <a:gd name="connsiteY290" fmla="*/ 2274569 h 2612594"/>
                          <a:gd name="connsiteX291" fmla="*/ 2050897 w 2647519"/>
                          <a:gd name="connsiteY291" fmla="*/ 2259329 h 2612594"/>
                          <a:gd name="connsiteX292" fmla="*/ 2068995 w 2647519"/>
                          <a:gd name="connsiteY292" fmla="*/ 2247899 h 2612594"/>
                          <a:gd name="connsiteX293" fmla="*/ 2115667 w 2647519"/>
                          <a:gd name="connsiteY293" fmla="*/ 2212657 h 2612594"/>
                          <a:gd name="connsiteX294" fmla="*/ 2149005 w 2647519"/>
                          <a:gd name="connsiteY294" fmla="*/ 2181224 h 2612594"/>
                          <a:gd name="connsiteX295" fmla="*/ 2186152 w 2647519"/>
                          <a:gd name="connsiteY295" fmla="*/ 2149792 h 2612594"/>
                          <a:gd name="connsiteX296" fmla="*/ 2298547 w 2647519"/>
                          <a:gd name="connsiteY296" fmla="*/ 2023109 h 2612594"/>
                          <a:gd name="connsiteX297" fmla="*/ 2314015 w 2647519"/>
                          <a:gd name="connsiteY297" fmla="*/ 1996814 h 2612594"/>
                          <a:gd name="connsiteX298" fmla="*/ 2314740 w 2647519"/>
                          <a:gd name="connsiteY298" fmla="*/ 1994534 h 2612594"/>
                          <a:gd name="connsiteX299" fmla="*/ 2339505 w 2647519"/>
                          <a:gd name="connsiteY299" fmla="*/ 1956434 h 2612594"/>
                          <a:gd name="connsiteX300" fmla="*/ 2347125 w 2647519"/>
                          <a:gd name="connsiteY300" fmla="*/ 1945004 h 2612594"/>
                          <a:gd name="connsiteX301" fmla="*/ 2357257 w 2647519"/>
                          <a:gd name="connsiteY301" fmla="*/ 1930951 h 2612594"/>
                          <a:gd name="connsiteX302" fmla="*/ 2360460 w 2647519"/>
                          <a:gd name="connsiteY302" fmla="*/ 1925002 h 2612594"/>
                          <a:gd name="connsiteX303" fmla="*/ 2380462 w 2647519"/>
                          <a:gd name="connsiteY303" fmla="*/ 1890712 h 2612594"/>
                          <a:gd name="connsiteX304" fmla="*/ 2419515 w 2647519"/>
                          <a:gd name="connsiteY304" fmla="*/ 1809749 h 2612594"/>
                          <a:gd name="connsiteX305" fmla="*/ 2457615 w 2647519"/>
                          <a:gd name="connsiteY305" fmla="*/ 1723072 h 2612594"/>
                          <a:gd name="connsiteX306" fmla="*/ 2468807 w 2647519"/>
                          <a:gd name="connsiteY306" fmla="*/ 1687829 h 2612594"/>
                          <a:gd name="connsiteX307" fmla="*/ 2576677 w 2647519"/>
                          <a:gd name="connsiteY307" fmla="*/ 1589722 h 2612594"/>
                          <a:gd name="connsiteX308" fmla="*/ 2573820 w 2647519"/>
                          <a:gd name="connsiteY308" fmla="*/ 1591627 h 2612594"/>
                          <a:gd name="connsiteX309" fmla="*/ 2573820 w 2647519"/>
                          <a:gd name="connsiteY309" fmla="*/ 1591627 h 2612594"/>
                          <a:gd name="connsiteX310" fmla="*/ 2585674 w 2647519"/>
                          <a:gd name="connsiteY310" fmla="*/ 1533271 h 2612594"/>
                          <a:gd name="connsiteX311" fmla="*/ 2585332 w 2647519"/>
                          <a:gd name="connsiteY311" fmla="*/ 1534956 h 2612594"/>
                          <a:gd name="connsiteX312" fmla="*/ 2588107 w 2647519"/>
                          <a:gd name="connsiteY312" fmla="*/ 1538287 h 2612594"/>
                          <a:gd name="connsiteX313" fmla="*/ 2596680 w 2647519"/>
                          <a:gd name="connsiteY313" fmla="*/ 1547812 h 2612594"/>
                          <a:gd name="connsiteX314" fmla="*/ 2602395 w 2647519"/>
                          <a:gd name="connsiteY314" fmla="*/ 1544002 h 2612594"/>
                          <a:gd name="connsiteX315" fmla="*/ 2602539 w 2647519"/>
                          <a:gd name="connsiteY315" fmla="*/ 1543271 h 2612594"/>
                          <a:gd name="connsiteX316" fmla="*/ 2598585 w 2647519"/>
                          <a:gd name="connsiteY316" fmla="*/ 1545907 h 2612594"/>
                          <a:gd name="connsiteX317" fmla="*/ 2589060 w 2647519"/>
                          <a:gd name="connsiteY317" fmla="*/ 1537334 h 2612594"/>
                          <a:gd name="connsiteX318" fmla="*/ 2577184 w 2647519"/>
                          <a:gd name="connsiteY318" fmla="*/ 1425070 h 2612594"/>
                          <a:gd name="connsiteX319" fmla="*/ 2576519 w 2647519"/>
                          <a:gd name="connsiteY319" fmla="*/ 1425107 h 2612594"/>
                          <a:gd name="connsiteX320" fmla="*/ 2575314 w 2647519"/>
                          <a:gd name="connsiteY320" fmla="*/ 1425174 h 2612594"/>
                          <a:gd name="connsiteX321" fmla="*/ 2575725 w 2647519"/>
                          <a:gd name="connsiteY321" fmla="*/ 1429702 h 2612594"/>
                          <a:gd name="connsiteX322" fmla="*/ 2574773 w 2647519"/>
                          <a:gd name="connsiteY322" fmla="*/ 1453515 h 2612594"/>
                          <a:gd name="connsiteX323" fmla="*/ 2570963 w 2647519"/>
                          <a:gd name="connsiteY323" fmla="*/ 1467802 h 2612594"/>
                          <a:gd name="connsiteX324" fmla="*/ 2548103 w 2647519"/>
                          <a:gd name="connsiteY324" fmla="*/ 1503997 h 2612594"/>
                          <a:gd name="connsiteX325" fmla="*/ 2542388 w 2647519"/>
                          <a:gd name="connsiteY325" fmla="*/ 1535430 h 2612594"/>
                          <a:gd name="connsiteX326" fmla="*/ 2536673 w 2647519"/>
                          <a:gd name="connsiteY326" fmla="*/ 1545907 h 2612594"/>
                          <a:gd name="connsiteX327" fmla="*/ 2527148 w 2647519"/>
                          <a:gd name="connsiteY327" fmla="*/ 1591627 h 2612594"/>
                          <a:gd name="connsiteX328" fmla="*/ 2516670 w 2647519"/>
                          <a:gd name="connsiteY328" fmla="*/ 1627822 h 2612594"/>
                          <a:gd name="connsiteX329" fmla="*/ 2505240 w 2647519"/>
                          <a:gd name="connsiteY329" fmla="*/ 1663065 h 2612594"/>
                          <a:gd name="connsiteX330" fmla="*/ 2498573 w 2647519"/>
                          <a:gd name="connsiteY330" fmla="*/ 1690687 h 2612594"/>
                          <a:gd name="connsiteX331" fmla="*/ 2490953 w 2647519"/>
                          <a:gd name="connsiteY331" fmla="*/ 1719262 h 2612594"/>
                          <a:gd name="connsiteX332" fmla="*/ 2497030 w 2647519"/>
                          <a:gd name="connsiteY332" fmla="*/ 1709809 h 2612594"/>
                          <a:gd name="connsiteX333" fmla="*/ 2502383 w 2647519"/>
                          <a:gd name="connsiteY333" fmla="*/ 1689734 h 2612594"/>
                          <a:gd name="connsiteX334" fmla="*/ 2507145 w 2647519"/>
                          <a:gd name="connsiteY334" fmla="*/ 1661159 h 2612594"/>
                          <a:gd name="connsiteX335" fmla="*/ 2518575 w 2647519"/>
                          <a:gd name="connsiteY335" fmla="*/ 1625917 h 2612594"/>
                          <a:gd name="connsiteX336" fmla="*/ 2529053 w 2647519"/>
                          <a:gd name="connsiteY336" fmla="*/ 1589722 h 2612594"/>
                          <a:gd name="connsiteX337" fmla="*/ 2538578 w 2647519"/>
                          <a:gd name="connsiteY337" fmla="*/ 1544002 h 2612594"/>
                          <a:gd name="connsiteX338" fmla="*/ 2544293 w 2647519"/>
                          <a:gd name="connsiteY338" fmla="*/ 1533524 h 2612594"/>
                          <a:gd name="connsiteX339" fmla="*/ 2550008 w 2647519"/>
                          <a:gd name="connsiteY339" fmla="*/ 1502092 h 2612594"/>
                          <a:gd name="connsiteX340" fmla="*/ 2572868 w 2647519"/>
                          <a:gd name="connsiteY340" fmla="*/ 1465897 h 2612594"/>
                          <a:gd name="connsiteX341" fmla="*/ 2557628 w 2647519"/>
                          <a:gd name="connsiteY341" fmla="*/ 1539239 h 2612594"/>
                          <a:gd name="connsiteX342" fmla="*/ 2546198 w 2647519"/>
                          <a:gd name="connsiteY342" fmla="*/ 1600199 h 2612594"/>
                          <a:gd name="connsiteX343" fmla="*/ 2520480 w 2647519"/>
                          <a:gd name="connsiteY343" fmla="*/ 1678304 h 2612594"/>
                          <a:gd name="connsiteX344" fmla="*/ 2515392 w 2647519"/>
                          <a:gd name="connsiteY344" fmla="*/ 1686218 h 2612594"/>
                          <a:gd name="connsiteX345" fmla="*/ 2513217 w 2647519"/>
                          <a:gd name="connsiteY345" fmla="*/ 1698069 h 2612594"/>
                          <a:gd name="connsiteX346" fmla="*/ 2506193 w 2647519"/>
                          <a:gd name="connsiteY346" fmla="*/ 1718310 h 2612594"/>
                          <a:gd name="connsiteX347" fmla="*/ 2479523 w 2647519"/>
                          <a:gd name="connsiteY347" fmla="*/ 1776412 h 2612594"/>
                          <a:gd name="connsiteX348" fmla="*/ 2467140 w 2647519"/>
                          <a:gd name="connsiteY348" fmla="*/ 1806892 h 2612594"/>
                          <a:gd name="connsiteX349" fmla="*/ 2459520 w 2647519"/>
                          <a:gd name="connsiteY349" fmla="*/ 1823085 h 2612594"/>
                          <a:gd name="connsiteX350" fmla="*/ 2449995 w 2647519"/>
                          <a:gd name="connsiteY350" fmla="*/ 1840230 h 2612594"/>
                          <a:gd name="connsiteX351" fmla="*/ 2424278 w 2647519"/>
                          <a:gd name="connsiteY351" fmla="*/ 1885950 h 2612594"/>
                          <a:gd name="connsiteX352" fmla="*/ 2396655 w 2647519"/>
                          <a:gd name="connsiteY352" fmla="*/ 1930717 h 2612594"/>
                          <a:gd name="connsiteX353" fmla="*/ 2361413 w 2647519"/>
                          <a:gd name="connsiteY353" fmla="*/ 1990725 h 2612594"/>
                          <a:gd name="connsiteX354" fmla="*/ 2322360 w 2647519"/>
                          <a:gd name="connsiteY354" fmla="*/ 2049780 h 2612594"/>
                          <a:gd name="connsiteX355" fmla="*/ 2296643 w 2647519"/>
                          <a:gd name="connsiteY355" fmla="*/ 2083117 h 2612594"/>
                          <a:gd name="connsiteX356" fmla="*/ 2269020 w 2647519"/>
                          <a:gd name="connsiteY356" fmla="*/ 2115502 h 2612594"/>
                          <a:gd name="connsiteX357" fmla="*/ 2259495 w 2647519"/>
                          <a:gd name="connsiteY357" fmla="*/ 2128837 h 2612594"/>
                          <a:gd name="connsiteX358" fmla="*/ 2249018 w 2647519"/>
                          <a:gd name="connsiteY358" fmla="*/ 2142172 h 2612594"/>
                          <a:gd name="connsiteX359" fmla="*/ 2232825 w 2647519"/>
                          <a:gd name="connsiteY359" fmla="*/ 2155507 h 2612594"/>
                          <a:gd name="connsiteX360" fmla="*/ 2206342 w 2647519"/>
                          <a:gd name="connsiteY360" fmla="*/ 2184829 h 2612594"/>
                          <a:gd name="connsiteX361" fmla="*/ 2207107 w 2647519"/>
                          <a:gd name="connsiteY361" fmla="*/ 2187892 h 2612594"/>
                          <a:gd name="connsiteX362" fmla="*/ 2179485 w 2647519"/>
                          <a:gd name="connsiteY362" fmla="*/ 2216467 h 2612594"/>
                          <a:gd name="connsiteX363" fmla="*/ 2149957 w 2647519"/>
                          <a:gd name="connsiteY363" fmla="*/ 2237422 h 2612594"/>
                          <a:gd name="connsiteX364" fmla="*/ 2126145 w 2647519"/>
                          <a:gd name="connsiteY364" fmla="*/ 2256472 h 2612594"/>
                          <a:gd name="connsiteX365" fmla="*/ 2103587 w 2647519"/>
                          <a:gd name="connsiteY365" fmla="*/ 2272957 h 2612594"/>
                          <a:gd name="connsiteX366" fmla="*/ 2107095 w 2647519"/>
                          <a:gd name="connsiteY366" fmla="*/ 2272665 h 2612594"/>
                          <a:gd name="connsiteX367" fmla="*/ 2131860 w 2647519"/>
                          <a:gd name="connsiteY367" fmla="*/ 2254567 h 2612594"/>
                          <a:gd name="connsiteX368" fmla="*/ 2155673 w 2647519"/>
                          <a:gd name="connsiteY368" fmla="*/ 2235517 h 2612594"/>
                          <a:gd name="connsiteX369" fmla="*/ 2185200 w 2647519"/>
                          <a:gd name="connsiteY369" fmla="*/ 2214562 h 2612594"/>
                          <a:gd name="connsiteX370" fmla="*/ 2212823 w 2647519"/>
                          <a:gd name="connsiteY370" fmla="*/ 2185987 h 2612594"/>
                          <a:gd name="connsiteX371" fmla="*/ 2211870 w 2647519"/>
                          <a:gd name="connsiteY371" fmla="*/ 2182177 h 2612594"/>
                          <a:gd name="connsiteX372" fmla="*/ 2238540 w 2647519"/>
                          <a:gd name="connsiteY372" fmla="*/ 2152650 h 2612594"/>
                          <a:gd name="connsiteX373" fmla="*/ 2254733 w 2647519"/>
                          <a:gd name="connsiteY373" fmla="*/ 2139315 h 2612594"/>
                          <a:gd name="connsiteX374" fmla="*/ 2265210 w 2647519"/>
                          <a:gd name="connsiteY374" fmla="*/ 2125980 h 2612594"/>
                          <a:gd name="connsiteX375" fmla="*/ 2274735 w 2647519"/>
                          <a:gd name="connsiteY375" fmla="*/ 2112645 h 2612594"/>
                          <a:gd name="connsiteX376" fmla="*/ 2302358 w 2647519"/>
                          <a:gd name="connsiteY376" fmla="*/ 2080260 h 2612594"/>
                          <a:gd name="connsiteX377" fmla="*/ 2328075 w 2647519"/>
                          <a:gd name="connsiteY377" fmla="*/ 2046922 h 2612594"/>
                          <a:gd name="connsiteX378" fmla="*/ 2367128 w 2647519"/>
                          <a:gd name="connsiteY378" fmla="*/ 1987867 h 2612594"/>
                          <a:gd name="connsiteX379" fmla="*/ 2402370 w 2647519"/>
                          <a:gd name="connsiteY379" fmla="*/ 1927860 h 2612594"/>
                          <a:gd name="connsiteX380" fmla="*/ 2429993 w 2647519"/>
                          <a:gd name="connsiteY380" fmla="*/ 1883092 h 2612594"/>
                          <a:gd name="connsiteX381" fmla="*/ 2455710 w 2647519"/>
                          <a:gd name="connsiteY381" fmla="*/ 1837372 h 2612594"/>
                          <a:gd name="connsiteX382" fmla="*/ 2465235 w 2647519"/>
                          <a:gd name="connsiteY382" fmla="*/ 1820227 h 2612594"/>
                          <a:gd name="connsiteX383" fmla="*/ 2472855 w 2647519"/>
                          <a:gd name="connsiteY383" fmla="*/ 1804035 h 2612594"/>
                          <a:gd name="connsiteX384" fmla="*/ 2485238 w 2647519"/>
                          <a:gd name="connsiteY384" fmla="*/ 1773555 h 2612594"/>
                          <a:gd name="connsiteX385" fmla="*/ 2511908 w 2647519"/>
                          <a:gd name="connsiteY385" fmla="*/ 1715452 h 2612594"/>
                          <a:gd name="connsiteX386" fmla="*/ 2522385 w 2647519"/>
                          <a:gd name="connsiteY386" fmla="*/ 1676400 h 2612594"/>
                          <a:gd name="connsiteX387" fmla="*/ 2548103 w 2647519"/>
                          <a:gd name="connsiteY387" fmla="*/ 1598295 h 2612594"/>
                          <a:gd name="connsiteX388" fmla="*/ 2559533 w 2647519"/>
                          <a:gd name="connsiteY388" fmla="*/ 1537335 h 2612594"/>
                          <a:gd name="connsiteX389" fmla="*/ 2574773 w 2647519"/>
                          <a:gd name="connsiteY389" fmla="*/ 1463992 h 2612594"/>
                          <a:gd name="connsiteX390" fmla="*/ 2578209 w 2647519"/>
                          <a:gd name="connsiteY390" fmla="*/ 1451109 h 2612594"/>
                          <a:gd name="connsiteX391" fmla="*/ 2575725 w 2647519"/>
                          <a:gd name="connsiteY391" fmla="*/ 1450657 h 2612594"/>
                          <a:gd name="connsiteX392" fmla="*/ 2576677 w 2647519"/>
                          <a:gd name="connsiteY392" fmla="*/ 1426845 h 2612594"/>
                          <a:gd name="connsiteX393" fmla="*/ 2597632 w 2647519"/>
                          <a:gd name="connsiteY393" fmla="*/ 1404937 h 2612594"/>
                          <a:gd name="connsiteX394" fmla="*/ 2586540 w 2647519"/>
                          <a:gd name="connsiteY394" fmla="*/ 1451152 h 2612594"/>
                          <a:gd name="connsiteX395" fmla="*/ 2586541 w 2647519"/>
                          <a:gd name="connsiteY395" fmla="*/ 1451152 h 2612594"/>
                          <a:gd name="connsiteX396" fmla="*/ 2597633 w 2647519"/>
                          <a:gd name="connsiteY396" fmla="*/ 1404938 h 2612594"/>
                          <a:gd name="connsiteX397" fmla="*/ 2606205 w 2647519"/>
                          <a:gd name="connsiteY397" fmla="*/ 1395412 h 2612594"/>
                          <a:gd name="connsiteX398" fmla="*/ 2600490 w 2647519"/>
                          <a:gd name="connsiteY398" fmla="*/ 1407795 h 2612594"/>
                          <a:gd name="connsiteX399" fmla="*/ 2600490 w 2647519"/>
                          <a:gd name="connsiteY399" fmla="*/ 1407795 h 2612594"/>
                          <a:gd name="connsiteX400" fmla="*/ 2599180 w 2647519"/>
                          <a:gd name="connsiteY400" fmla="*/ 1433750 h 2612594"/>
                          <a:gd name="connsiteX401" fmla="*/ 2598585 w 2647519"/>
                          <a:gd name="connsiteY401" fmla="*/ 1458277 h 2612594"/>
                          <a:gd name="connsiteX402" fmla="*/ 2589060 w 2647519"/>
                          <a:gd name="connsiteY402" fmla="*/ 1487586 h 2612594"/>
                          <a:gd name="connsiteX403" fmla="*/ 2589060 w 2647519"/>
                          <a:gd name="connsiteY403" fmla="*/ 1490934 h 2612594"/>
                          <a:gd name="connsiteX404" fmla="*/ 2600490 w 2647519"/>
                          <a:gd name="connsiteY404" fmla="*/ 1458277 h 2612594"/>
                          <a:gd name="connsiteX405" fmla="*/ 2602395 w 2647519"/>
                          <a:gd name="connsiteY405" fmla="*/ 1407794 h 2612594"/>
                          <a:gd name="connsiteX406" fmla="*/ 2606836 w 2647519"/>
                          <a:gd name="connsiteY406" fmla="*/ 1398173 h 2612594"/>
                          <a:gd name="connsiteX407" fmla="*/ 2565247 w 2647519"/>
                          <a:gd name="connsiteY407" fmla="*/ 1354454 h 2612594"/>
                          <a:gd name="connsiteX408" fmla="*/ 2559005 w 2647519"/>
                          <a:gd name="connsiteY408" fmla="*/ 1369208 h 2612594"/>
                          <a:gd name="connsiteX409" fmla="*/ 2556675 w 2647519"/>
                          <a:gd name="connsiteY409" fmla="*/ 1390650 h 2612594"/>
                          <a:gd name="connsiteX410" fmla="*/ 2553670 w 2647519"/>
                          <a:gd name="connsiteY410" fmla="*/ 1380633 h 2612594"/>
                          <a:gd name="connsiteX411" fmla="*/ 2552571 w 2647519"/>
                          <a:gd name="connsiteY411" fmla="*/ 1382047 h 2612594"/>
                          <a:gd name="connsiteX412" fmla="*/ 2555723 w 2647519"/>
                          <a:gd name="connsiteY412" fmla="*/ 1392555 h 2612594"/>
                          <a:gd name="connsiteX413" fmla="*/ 2553818 w 2647519"/>
                          <a:gd name="connsiteY413" fmla="*/ 1407795 h 2612594"/>
                          <a:gd name="connsiteX414" fmla="*/ 2557628 w 2647519"/>
                          <a:gd name="connsiteY414" fmla="*/ 1420177 h 2612594"/>
                          <a:gd name="connsiteX415" fmla="*/ 2560581 w 2647519"/>
                          <a:gd name="connsiteY415" fmla="*/ 1420013 h 2612594"/>
                          <a:gd name="connsiteX416" fmla="*/ 2558580 w 2647519"/>
                          <a:gd name="connsiteY416" fmla="*/ 1413509 h 2612594"/>
                          <a:gd name="connsiteX417" fmla="*/ 2560485 w 2647519"/>
                          <a:gd name="connsiteY417" fmla="*/ 1398269 h 2612594"/>
                          <a:gd name="connsiteX418" fmla="*/ 2565247 w 2647519"/>
                          <a:gd name="connsiteY418" fmla="*/ 1354454 h 2612594"/>
                          <a:gd name="connsiteX419" fmla="*/ 2645258 w 2647519"/>
                          <a:gd name="connsiteY419" fmla="*/ 1328737 h 2612594"/>
                          <a:gd name="connsiteX420" fmla="*/ 2647163 w 2647519"/>
                          <a:gd name="connsiteY420" fmla="*/ 1329689 h 2612594"/>
                          <a:gd name="connsiteX421" fmla="*/ 2646210 w 2647519"/>
                          <a:gd name="connsiteY421" fmla="*/ 1369694 h 2612594"/>
                          <a:gd name="connsiteX422" fmla="*/ 2647163 w 2647519"/>
                          <a:gd name="connsiteY422" fmla="*/ 1397317 h 2612594"/>
                          <a:gd name="connsiteX423" fmla="*/ 2644305 w 2647519"/>
                          <a:gd name="connsiteY423" fmla="*/ 1447799 h 2612594"/>
                          <a:gd name="connsiteX424" fmla="*/ 2641448 w 2647519"/>
                          <a:gd name="connsiteY424" fmla="*/ 1476374 h 2612594"/>
                          <a:gd name="connsiteX425" fmla="*/ 2632875 w 2647519"/>
                          <a:gd name="connsiteY425" fmla="*/ 1518284 h 2612594"/>
                          <a:gd name="connsiteX426" fmla="*/ 2630018 w 2647519"/>
                          <a:gd name="connsiteY426" fmla="*/ 1553527 h 2612594"/>
                          <a:gd name="connsiteX427" fmla="*/ 2615730 w 2647519"/>
                          <a:gd name="connsiteY427" fmla="*/ 1618297 h 2612594"/>
                          <a:gd name="connsiteX428" fmla="*/ 2602395 w 2647519"/>
                          <a:gd name="connsiteY428" fmla="*/ 1674494 h 2612594"/>
                          <a:gd name="connsiteX429" fmla="*/ 2578583 w 2647519"/>
                          <a:gd name="connsiteY429" fmla="*/ 1684972 h 2612594"/>
                          <a:gd name="connsiteX430" fmla="*/ 2580488 w 2647519"/>
                          <a:gd name="connsiteY430" fmla="*/ 1679257 h 2612594"/>
                          <a:gd name="connsiteX431" fmla="*/ 2584298 w 2647519"/>
                          <a:gd name="connsiteY431" fmla="*/ 1639252 h 2612594"/>
                          <a:gd name="connsiteX432" fmla="*/ 2598585 w 2647519"/>
                          <a:gd name="connsiteY432" fmla="*/ 1597342 h 2612594"/>
                          <a:gd name="connsiteX433" fmla="*/ 2610015 w 2647519"/>
                          <a:gd name="connsiteY433" fmla="*/ 1590675 h 2612594"/>
                          <a:gd name="connsiteX434" fmla="*/ 2610015 w 2647519"/>
                          <a:gd name="connsiteY434" fmla="*/ 1590674 h 2612594"/>
                          <a:gd name="connsiteX435" fmla="*/ 2622398 w 2647519"/>
                          <a:gd name="connsiteY435" fmla="*/ 1518284 h 2612594"/>
                          <a:gd name="connsiteX436" fmla="*/ 2629065 w 2647519"/>
                          <a:gd name="connsiteY436" fmla="*/ 1483994 h 2612594"/>
                          <a:gd name="connsiteX437" fmla="*/ 2634780 w 2647519"/>
                          <a:gd name="connsiteY437" fmla="*/ 1448752 h 2612594"/>
                          <a:gd name="connsiteX438" fmla="*/ 2639543 w 2647519"/>
                          <a:gd name="connsiteY438" fmla="*/ 1415414 h 2612594"/>
                          <a:gd name="connsiteX439" fmla="*/ 2641448 w 2647519"/>
                          <a:gd name="connsiteY439" fmla="*/ 1383982 h 2612594"/>
                          <a:gd name="connsiteX440" fmla="*/ 2642400 w 2647519"/>
                          <a:gd name="connsiteY440" fmla="*/ 1357312 h 2612594"/>
                          <a:gd name="connsiteX441" fmla="*/ 2644305 w 2647519"/>
                          <a:gd name="connsiteY441" fmla="*/ 1343024 h 2612594"/>
                          <a:gd name="connsiteX442" fmla="*/ 2645258 w 2647519"/>
                          <a:gd name="connsiteY442" fmla="*/ 1328737 h 2612594"/>
                          <a:gd name="connsiteX443" fmla="*/ 134151 w 2647519"/>
                          <a:gd name="connsiteY443" fmla="*/ 887095 h 2612594"/>
                          <a:gd name="connsiteX444" fmla="*/ 134625 w 2647519"/>
                          <a:gd name="connsiteY444" fmla="*/ 887332 h 2612594"/>
                          <a:gd name="connsiteX445" fmla="*/ 134670 w 2647519"/>
                          <a:gd name="connsiteY445" fmla="*/ 887199 h 2612594"/>
                          <a:gd name="connsiteX446" fmla="*/ 191618 w 2647519"/>
                          <a:gd name="connsiteY446" fmla="*/ 750570 h 2612594"/>
                          <a:gd name="connsiteX447" fmla="*/ 170663 w 2647519"/>
                          <a:gd name="connsiteY447" fmla="*/ 789622 h 2612594"/>
                          <a:gd name="connsiteX448" fmla="*/ 153518 w 2647519"/>
                          <a:gd name="connsiteY448" fmla="*/ 803910 h 2612594"/>
                          <a:gd name="connsiteX449" fmla="*/ 153477 w 2647519"/>
                          <a:gd name="connsiteY449" fmla="*/ 804822 h 2612594"/>
                          <a:gd name="connsiteX450" fmla="*/ 151819 w 2647519"/>
                          <a:gd name="connsiteY450" fmla="*/ 841286 h 2612594"/>
                          <a:gd name="connsiteX451" fmla="*/ 151866 w 2647519"/>
                          <a:gd name="connsiteY451" fmla="*/ 841199 h 2612594"/>
                          <a:gd name="connsiteX452" fmla="*/ 153518 w 2647519"/>
                          <a:gd name="connsiteY452" fmla="*/ 804862 h 2612594"/>
                          <a:gd name="connsiteX453" fmla="*/ 170663 w 2647519"/>
                          <a:gd name="connsiteY453" fmla="*/ 790574 h 2612594"/>
                          <a:gd name="connsiteX454" fmla="*/ 191618 w 2647519"/>
                          <a:gd name="connsiteY454" fmla="*/ 751522 h 2612594"/>
                          <a:gd name="connsiteX455" fmla="*/ 192332 w 2647519"/>
                          <a:gd name="connsiteY455" fmla="*/ 751998 h 2612594"/>
                          <a:gd name="connsiteX456" fmla="*/ 192689 w 2647519"/>
                          <a:gd name="connsiteY456" fmla="*/ 751284 h 2612594"/>
                          <a:gd name="connsiteX457" fmla="*/ 203047 w 2647519"/>
                          <a:gd name="connsiteY457" fmla="*/ 667702 h 2612594"/>
                          <a:gd name="connsiteX458" fmla="*/ 189712 w 2647519"/>
                          <a:gd name="connsiteY458" fmla="*/ 677227 h 2612594"/>
                          <a:gd name="connsiteX459" fmla="*/ 169710 w 2647519"/>
                          <a:gd name="connsiteY459" fmla="*/ 719137 h 2612594"/>
                          <a:gd name="connsiteX460" fmla="*/ 174286 w 2647519"/>
                          <a:gd name="connsiteY460" fmla="*/ 722798 h 2612594"/>
                          <a:gd name="connsiteX461" fmla="*/ 174435 w 2647519"/>
                          <a:gd name="connsiteY461" fmla="*/ 722155 h 2612594"/>
                          <a:gd name="connsiteX462" fmla="*/ 170663 w 2647519"/>
                          <a:gd name="connsiteY462" fmla="*/ 719137 h 2612594"/>
                          <a:gd name="connsiteX463" fmla="*/ 190665 w 2647519"/>
                          <a:gd name="connsiteY463" fmla="*/ 677227 h 2612594"/>
                          <a:gd name="connsiteX464" fmla="*/ 202473 w 2647519"/>
                          <a:gd name="connsiteY464" fmla="*/ 668793 h 2612594"/>
                          <a:gd name="connsiteX465" fmla="*/ 276390 w 2647519"/>
                          <a:gd name="connsiteY465" fmla="*/ 613410 h 2612594"/>
                          <a:gd name="connsiteX466" fmla="*/ 275187 w 2647519"/>
                          <a:gd name="connsiteY466" fmla="*/ 614373 h 2612594"/>
                          <a:gd name="connsiteX467" fmla="*/ 270080 w 2647519"/>
                          <a:gd name="connsiteY467" fmla="*/ 634008 h 2612594"/>
                          <a:gd name="connsiteX468" fmla="*/ 266865 w 2647519"/>
                          <a:gd name="connsiteY468" fmla="*/ 643890 h 2612594"/>
                          <a:gd name="connsiteX469" fmla="*/ 179235 w 2647519"/>
                          <a:gd name="connsiteY469" fmla="*/ 803910 h 2612594"/>
                          <a:gd name="connsiteX470" fmla="*/ 166852 w 2647519"/>
                          <a:gd name="connsiteY470" fmla="*/ 842962 h 2612594"/>
                          <a:gd name="connsiteX471" fmla="*/ 155422 w 2647519"/>
                          <a:gd name="connsiteY471" fmla="*/ 882967 h 2612594"/>
                          <a:gd name="connsiteX472" fmla="*/ 130657 w 2647519"/>
                          <a:gd name="connsiteY472" fmla="*/ 966787 h 2612594"/>
                          <a:gd name="connsiteX473" fmla="*/ 114465 w 2647519"/>
                          <a:gd name="connsiteY473" fmla="*/ 1023937 h 2612594"/>
                          <a:gd name="connsiteX474" fmla="*/ 106845 w 2647519"/>
                          <a:gd name="connsiteY474" fmla="*/ 1066800 h 2612594"/>
                          <a:gd name="connsiteX475" fmla="*/ 103035 w 2647519"/>
                          <a:gd name="connsiteY475" fmla="*/ 1088707 h 2612594"/>
                          <a:gd name="connsiteX476" fmla="*/ 100177 w 2647519"/>
                          <a:gd name="connsiteY476" fmla="*/ 1110615 h 2612594"/>
                          <a:gd name="connsiteX477" fmla="*/ 91605 w 2647519"/>
                          <a:gd name="connsiteY477" fmla="*/ 1169670 h 2612594"/>
                          <a:gd name="connsiteX478" fmla="*/ 88747 w 2647519"/>
                          <a:gd name="connsiteY478" fmla="*/ 1205865 h 2612594"/>
                          <a:gd name="connsiteX479" fmla="*/ 93510 w 2647519"/>
                          <a:gd name="connsiteY479" fmla="*/ 1243965 h 2612594"/>
                          <a:gd name="connsiteX480" fmla="*/ 95742 w 2647519"/>
                          <a:gd name="connsiteY480" fmla="*/ 1223205 h 2612594"/>
                          <a:gd name="connsiteX481" fmla="*/ 95415 w 2647519"/>
                          <a:gd name="connsiteY481" fmla="*/ 1216342 h 2612594"/>
                          <a:gd name="connsiteX482" fmla="*/ 99225 w 2647519"/>
                          <a:gd name="connsiteY482" fmla="*/ 1176337 h 2612594"/>
                          <a:gd name="connsiteX483" fmla="*/ 107797 w 2647519"/>
                          <a:gd name="connsiteY483" fmla="*/ 1117282 h 2612594"/>
                          <a:gd name="connsiteX484" fmla="*/ 114596 w 2647519"/>
                          <a:gd name="connsiteY484" fmla="*/ 1109123 h 2612594"/>
                          <a:gd name="connsiteX485" fmla="*/ 124469 w 2647519"/>
                          <a:gd name="connsiteY485" fmla="*/ 1043051 h 2612594"/>
                          <a:gd name="connsiteX486" fmla="*/ 123990 w 2647519"/>
                          <a:gd name="connsiteY486" fmla="*/ 1031557 h 2612594"/>
                          <a:gd name="connsiteX487" fmla="*/ 133400 w 2647519"/>
                          <a:gd name="connsiteY487" fmla="*/ 1004581 h 2612594"/>
                          <a:gd name="connsiteX488" fmla="*/ 138999 w 2647519"/>
                          <a:gd name="connsiteY488" fmla="*/ 981931 h 2612594"/>
                          <a:gd name="connsiteX489" fmla="*/ 137325 w 2647519"/>
                          <a:gd name="connsiteY489" fmla="*/ 985837 h 2612594"/>
                          <a:gd name="connsiteX490" fmla="*/ 131610 w 2647519"/>
                          <a:gd name="connsiteY490" fmla="*/ 983932 h 2612594"/>
                          <a:gd name="connsiteX491" fmla="*/ 117322 w 2647519"/>
                          <a:gd name="connsiteY491" fmla="*/ 1024890 h 2612594"/>
                          <a:gd name="connsiteX492" fmla="*/ 118275 w 2647519"/>
                          <a:gd name="connsiteY492" fmla="*/ 1047750 h 2612594"/>
                          <a:gd name="connsiteX493" fmla="*/ 111607 w 2647519"/>
                          <a:gd name="connsiteY493" fmla="*/ 1091565 h 2612594"/>
                          <a:gd name="connsiteX494" fmla="*/ 110655 w 2647519"/>
                          <a:gd name="connsiteY494" fmla="*/ 1099185 h 2612594"/>
                          <a:gd name="connsiteX495" fmla="*/ 101130 w 2647519"/>
                          <a:gd name="connsiteY495" fmla="*/ 1110615 h 2612594"/>
                          <a:gd name="connsiteX496" fmla="*/ 103987 w 2647519"/>
                          <a:gd name="connsiteY496" fmla="*/ 1088707 h 2612594"/>
                          <a:gd name="connsiteX497" fmla="*/ 107797 w 2647519"/>
                          <a:gd name="connsiteY497" fmla="*/ 1066800 h 2612594"/>
                          <a:gd name="connsiteX498" fmla="*/ 115417 w 2647519"/>
                          <a:gd name="connsiteY498" fmla="*/ 1023937 h 2612594"/>
                          <a:gd name="connsiteX499" fmla="*/ 131610 w 2647519"/>
                          <a:gd name="connsiteY499" fmla="*/ 966787 h 2612594"/>
                          <a:gd name="connsiteX500" fmla="*/ 156375 w 2647519"/>
                          <a:gd name="connsiteY500" fmla="*/ 882967 h 2612594"/>
                          <a:gd name="connsiteX501" fmla="*/ 167805 w 2647519"/>
                          <a:gd name="connsiteY501" fmla="*/ 842962 h 2612594"/>
                          <a:gd name="connsiteX502" fmla="*/ 180187 w 2647519"/>
                          <a:gd name="connsiteY502" fmla="*/ 803910 h 2612594"/>
                          <a:gd name="connsiteX503" fmla="*/ 267817 w 2647519"/>
                          <a:gd name="connsiteY503" fmla="*/ 643890 h 2612594"/>
                          <a:gd name="connsiteX504" fmla="*/ 276390 w 2647519"/>
                          <a:gd name="connsiteY504" fmla="*/ 613410 h 2612594"/>
                          <a:gd name="connsiteX505" fmla="*/ 293536 w 2647519"/>
                          <a:gd name="connsiteY505" fmla="*/ 518160 h 2612594"/>
                          <a:gd name="connsiteX506" fmla="*/ 293535 w 2647519"/>
                          <a:gd name="connsiteY506" fmla="*/ 518160 h 2612594"/>
                          <a:gd name="connsiteX507" fmla="*/ 298297 w 2647519"/>
                          <a:gd name="connsiteY507" fmla="*/ 521970 h 2612594"/>
                          <a:gd name="connsiteX508" fmla="*/ 298297 w 2647519"/>
                          <a:gd name="connsiteY508" fmla="*/ 521969 h 2612594"/>
                          <a:gd name="connsiteX509" fmla="*/ 465169 w 2647519"/>
                          <a:gd name="connsiteY509" fmla="*/ 382550 h 2612594"/>
                          <a:gd name="connsiteX510" fmla="*/ 464986 w 2647519"/>
                          <a:gd name="connsiteY510" fmla="*/ 382696 h 2612594"/>
                          <a:gd name="connsiteX511" fmla="*/ 464431 w 2647519"/>
                          <a:gd name="connsiteY511" fmla="*/ 383323 h 2612594"/>
                          <a:gd name="connsiteX512" fmla="*/ 456650 w 2647519"/>
                          <a:gd name="connsiteY512" fmla="*/ 391477 h 2612594"/>
                          <a:gd name="connsiteX513" fmla="*/ 454683 w 2647519"/>
                          <a:gd name="connsiteY513" fmla="*/ 394339 h 2612594"/>
                          <a:gd name="connsiteX514" fmla="*/ 453399 w 2647519"/>
                          <a:gd name="connsiteY514" fmla="*/ 395790 h 2612594"/>
                          <a:gd name="connsiteX515" fmla="*/ 447840 w 2647519"/>
                          <a:gd name="connsiteY515" fmla="*/ 403860 h 2612594"/>
                          <a:gd name="connsiteX516" fmla="*/ 389738 w 2647519"/>
                          <a:gd name="connsiteY516" fmla="*/ 472440 h 2612594"/>
                          <a:gd name="connsiteX517" fmla="*/ 373545 w 2647519"/>
                          <a:gd name="connsiteY517" fmla="*/ 491490 h 2612594"/>
                          <a:gd name="connsiteX518" fmla="*/ 357353 w 2647519"/>
                          <a:gd name="connsiteY518" fmla="*/ 511492 h 2612594"/>
                          <a:gd name="connsiteX519" fmla="*/ 285782 w 2647519"/>
                          <a:gd name="connsiteY519" fmla="*/ 590597 h 2612594"/>
                          <a:gd name="connsiteX520" fmla="*/ 358305 w 2647519"/>
                          <a:gd name="connsiteY520" fmla="*/ 510540 h 2612594"/>
                          <a:gd name="connsiteX521" fmla="*/ 374497 w 2647519"/>
                          <a:gd name="connsiteY521" fmla="*/ 490537 h 2612594"/>
                          <a:gd name="connsiteX522" fmla="*/ 390690 w 2647519"/>
                          <a:gd name="connsiteY522" fmla="*/ 471487 h 2612594"/>
                          <a:gd name="connsiteX523" fmla="*/ 448792 w 2647519"/>
                          <a:gd name="connsiteY523" fmla="*/ 402907 h 2612594"/>
                          <a:gd name="connsiteX524" fmla="*/ 454683 w 2647519"/>
                          <a:gd name="connsiteY524" fmla="*/ 394339 h 2612594"/>
                          <a:gd name="connsiteX525" fmla="*/ 464431 w 2647519"/>
                          <a:gd name="connsiteY525" fmla="*/ 383323 h 2612594"/>
                          <a:gd name="connsiteX526" fmla="*/ 489348 w 2647519"/>
                          <a:gd name="connsiteY526" fmla="*/ 316869 h 2612594"/>
                          <a:gd name="connsiteX527" fmla="*/ 481127 w 2647519"/>
                          <a:gd name="connsiteY527" fmla="*/ 319733 h 2612594"/>
                          <a:gd name="connsiteX528" fmla="*/ 475013 w 2647519"/>
                          <a:gd name="connsiteY528" fmla="*/ 322003 h 2612594"/>
                          <a:gd name="connsiteX529" fmla="*/ 473558 w 2647519"/>
                          <a:gd name="connsiteY529" fmla="*/ 323849 h 2612594"/>
                          <a:gd name="connsiteX530" fmla="*/ 463080 w 2647519"/>
                          <a:gd name="connsiteY530" fmla="*/ 333374 h 2612594"/>
                          <a:gd name="connsiteX531" fmla="*/ 436410 w 2647519"/>
                          <a:gd name="connsiteY531" fmla="*/ 350519 h 2612594"/>
                          <a:gd name="connsiteX532" fmla="*/ 418313 w 2647519"/>
                          <a:gd name="connsiteY532" fmla="*/ 370522 h 2612594"/>
                          <a:gd name="connsiteX533" fmla="*/ 401168 w 2647519"/>
                          <a:gd name="connsiteY533" fmla="*/ 390524 h 2612594"/>
                          <a:gd name="connsiteX534" fmla="*/ 389738 w 2647519"/>
                          <a:gd name="connsiteY534" fmla="*/ 401002 h 2612594"/>
                          <a:gd name="connsiteX535" fmla="*/ 389349 w 2647519"/>
                          <a:gd name="connsiteY535" fmla="*/ 400516 h 2612594"/>
                          <a:gd name="connsiteX536" fmla="*/ 378546 w 2647519"/>
                          <a:gd name="connsiteY536" fmla="*/ 413504 h 2612594"/>
                          <a:gd name="connsiteX537" fmla="*/ 360210 w 2647519"/>
                          <a:gd name="connsiteY537" fmla="*/ 436245 h 2612594"/>
                          <a:gd name="connsiteX538" fmla="*/ 330683 w 2647519"/>
                          <a:gd name="connsiteY538" fmla="*/ 468630 h 2612594"/>
                          <a:gd name="connsiteX539" fmla="*/ 335445 w 2647519"/>
                          <a:gd name="connsiteY539" fmla="*/ 474344 h 2612594"/>
                          <a:gd name="connsiteX540" fmla="*/ 335536 w 2647519"/>
                          <a:gd name="connsiteY540" fmla="*/ 474264 h 2612594"/>
                          <a:gd name="connsiteX541" fmla="*/ 331635 w 2647519"/>
                          <a:gd name="connsiteY541" fmla="*/ 469582 h 2612594"/>
                          <a:gd name="connsiteX542" fmla="*/ 361162 w 2647519"/>
                          <a:gd name="connsiteY542" fmla="*/ 437197 h 2612594"/>
                          <a:gd name="connsiteX543" fmla="*/ 390690 w 2647519"/>
                          <a:gd name="connsiteY543" fmla="*/ 401002 h 2612594"/>
                          <a:gd name="connsiteX544" fmla="*/ 402120 w 2647519"/>
                          <a:gd name="connsiteY544" fmla="*/ 390525 h 2612594"/>
                          <a:gd name="connsiteX545" fmla="*/ 419265 w 2647519"/>
                          <a:gd name="connsiteY545" fmla="*/ 370522 h 2612594"/>
                          <a:gd name="connsiteX546" fmla="*/ 437362 w 2647519"/>
                          <a:gd name="connsiteY546" fmla="*/ 350520 h 2612594"/>
                          <a:gd name="connsiteX547" fmla="*/ 464032 w 2647519"/>
                          <a:gd name="connsiteY547" fmla="*/ 333375 h 2612594"/>
                          <a:gd name="connsiteX548" fmla="*/ 474510 w 2647519"/>
                          <a:gd name="connsiteY548" fmla="*/ 323850 h 2612594"/>
                          <a:gd name="connsiteX549" fmla="*/ 485940 w 2647519"/>
                          <a:gd name="connsiteY549" fmla="*/ 319564 h 2612594"/>
                          <a:gd name="connsiteX550" fmla="*/ 489548 w 2647519"/>
                          <a:gd name="connsiteY550" fmla="*/ 318444 h 2612594"/>
                          <a:gd name="connsiteX551" fmla="*/ 1868970 w 2647519"/>
                          <a:gd name="connsiteY551" fmla="*/ 144780 h 2612594"/>
                          <a:gd name="connsiteX552" fmla="*/ 1917547 w 2647519"/>
                          <a:gd name="connsiteY552" fmla="*/ 166687 h 2612594"/>
                          <a:gd name="connsiteX553" fmla="*/ 1938502 w 2647519"/>
                          <a:gd name="connsiteY553" fmla="*/ 183832 h 2612594"/>
                          <a:gd name="connsiteX554" fmla="*/ 1891830 w 2647519"/>
                          <a:gd name="connsiteY554" fmla="*/ 160972 h 2612594"/>
                          <a:gd name="connsiteX555" fmla="*/ 1868970 w 2647519"/>
                          <a:gd name="connsiteY555" fmla="*/ 144780 h 2612594"/>
                          <a:gd name="connsiteX556" fmla="*/ 1710855 w 2647519"/>
                          <a:gd name="connsiteY556" fmla="*/ 75247 h 2612594"/>
                          <a:gd name="connsiteX557" fmla="*/ 1748955 w 2647519"/>
                          <a:gd name="connsiteY557" fmla="*/ 83819 h 2612594"/>
                          <a:gd name="connsiteX558" fmla="*/ 1802295 w 2647519"/>
                          <a:gd name="connsiteY558" fmla="*/ 110489 h 2612594"/>
                          <a:gd name="connsiteX559" fmla="*/ 1710855 w 2647519"/>
                          <a:gd name="connsiteY559" fmla="*/ 75247 h 2612594"/>
                          <a:gd name="connsiteX560" fmla="*/ 1137451 w 2647519"/>
                          <a:gd name="connsiteY560" fmla="*/ 68937 h 2612594"/>
                          <a:gd name="connsiteX561" fmla="*/ 1117448 w 2647519"/>
                          <a:gd name="connsiteY561" fmla="*/ 71437 h 2612594"/>
                          <a:gd name="connsiteX562" fmla="*/ 1074585 w 2647519"/>
                          <a:gd name="connsiteY562" fmla="*/ 77152 h 2612594"/>
                          <a:gd name="connsiteX563" fmla="*/ 1032675 w 2647519"/>
                          <a:gd name="connsiteY563" fmla="*/ 86677 h 2612594"/>
                          <a:gd name="connsiteX564" fmla="*/ 1014578 w 2647519"/>
                          <a:gd name="connsiteY564" fmla="*/ 92392 h 2612594"/>
                          <a:gd name="connsiteX565" fmla="*/ 993623 w 2647519"/>
                          <a:gd name="connsiteY565" fmla="*/ 98107 h 2612594"/>
                          <a:gd name="connsiteX566" fmla="*/ 947769 w 2647519"/>
                          <a:gd name="connsiteY566" fmla="*/ 107115 h 2612594"/>
                          <a:gd name="connsiteX567" fmla="*/ 939330 w 2647519"/>
                          <a:gd name="connsiteY567" fmla="*/ 110490 h 2612594"/>
                          <a:gd name="connsiteX568" fmla="*/ 881228 w 2647519"/>
                          <a:gd name="connsiteY568" fmla="*/ 130492 h 2612594"/>
                          <a:gd name="connsiteX569" fmla="*/ 824078 w 2647519"/>
                          <a:gd name="connsiteY569" fmla="*/ 153352 h 2612594"/>
                          <a:gd name="connsiteX570" fmla="*/ 784073 w 2647519"/>
                          <a:gd name="connsiteY570" fmla="*/ 171450 h 2612594"/>
                          <a:gd name="connsiteX571" fmla="*/ 757403 w 2647519"/>
                          <a:gd name="connsiteY571" fmla="*/ 181927 h 2612594"/>
                          <a:gd name="connsiteX572" fmla="*/ 691680 w 2647519"/>
                          <a:gd name="connsiteY572" fmla="*/ 212407 h 2612594"/>
                          <a:gd name="connsiteX573" fmla="*/ 660248 w 2647519"/>
                          <a:gd name="connsiteY573" fmla="*/ 232410 h 2612594"/>
                          <a:gd name="connsiteX574" fmla="*/ 629768 w 2647519"/>
                          <a:gd name="connsiteY574" fmla="*/ 252412 h 2612594"/>
                          <a:gd name="connsiteX575" fmla="*/ 581190 w 2647519"/>
                          <a:gd name="connsiteY575" fmla="*/ 288607 h 2612594"/>
                          <a:gd name="connsiteX576" fmla="*/ 535470 w 2647519"/>
                          <a:gd name="connsiteY576" fmla="*/ 324802 h 2612594"/>
                          <a:gd name="connsiteX577" fmla="*/ 491713 w 2647519"/>
                          <a:gd name="connsiteY577" fmla="*/ 362974 h 2612594"/>
                          <a:gd name="connsiteX578" fmla="*/ 495465 w 2647519"/>
                          <a:gd name="connsiteY578" fmla="*/ 367665 h 2612594"/>
                          <a:gd name="connsiteX579" fmla="*/ 504752 w 2647519"/>
                          <a:gd name="connsiteY579" fmla="*/ 361295 h 2612594"/>
                          <a:gd name="connsiteX580" fmla="*/ 512656 w 2647519"/>
                          <a:gd name="connsiteY580" fmla="*/ 355403 h 2612594"/>
                          <a:gd name="connsiteX581" fmla="*/ 541185 w 2647519"/>
                          <a:gd name="connsiteY581" fmla="*/ 330517 h 2612594"/>
                          <a:gd name="connsiteX582" fmla="*/ 586905 w 2647519"/>
                          <a:gd name="connsiteY582" fmla="*/ 294322 h 2612594"/>
                          <a:gd name="connsiteX583" fmla="*/ 635482 w 2647519"/>
                          <a:gd name="connsiteY583" fmla="*/ 258127 h 2612594"/>
                          <a:gd name="connsiteX584" fmla="*/ 665962 w 2647519"/>
                          <a:gd name="connsiteY584" fmla="*/ 238124 h 2612594"/>
                          <a:gd name="connsiteX585" fmla="*/ 697395 w 2647519"/>
                          <a:gd name="connsiteY585" fmla="*/ 218122 h 2612594"/>
                          <a:gd name="connsiteX586" fmla="*/ 763117 w 2647519"/>
                          <a:gd name="connsiteY586" fmla="*/ 187642 h 2612594"/>
                          <a:gd name="connsiteX587" fmla="*/ 788835 w 2647519"/>
                          <a:gd name="connsiteY587" fmla="*/ 174307 h 2612594"/>
                          <a:gd name="connsiteX588" fmla="*/ 828840 w 2647519"/>
                          <a:gd name="connsiteY588" fmla="*/ 156209 h 2612594"/>
                          <a:gd name="connsiteX589" fmla="*/ 885990 w 2647519"/>
                          <a:gd name="connsiteY589" fmla="*/ 133349 h 2612594"/>
                          <a:gd name="connsiteX590" fmla="*/ 944092 w 2647519"/>
                          <a:gd name="connsiteY590" fmla="*/ 113347 h 2612594"/>
                          <a:gd name="connsiteX591" fmla="*/ 968499 w 2647519"/>
                          <a:gd name="connsiteY591" fmla="*/ 108553 h 2612594"/>
                          <a:gd name="connsiteX592" fmla="*/ 980289 w 2647519"/>
                          <a:gd name="connsiteY592" fmla="*/ 104524 h 2612594"/>
                          <a:gd name="connsiteX593" fmla="*/ 1140765 w 2647519"/>
                          <a:gd name="connsiteY593" fmla="*/ 69904 h 2612594"/>
                          <a:gd name="connsiteX594" fmla="*/ 1478087 w 2647519"/>
                          <a:gd name="connsiteY594" fmla="*/ 48458 h 2612594"/>
                          <a:gd name="connsiteX595" fmla="*/ 1498447 w 2647519"/>
                          <a:gd name="connsiteY595" fmla="*/ 50482 h 2612594"/>
                          <a:gd name="connsiteX596" fmla="*/ 1526070 w 2647519"/>
                          <a:gd name="connsiteY596" fmla="*/ 60007 h 2612594"/>
                          <a:gd name="connsiteX597" fmla="*/ 1505115 w 2647519"/>
                          <a:gd name="connsiteY597" fmla="*/ 57150 h 2612594"/>
                          <a:gd name="connsiteX598" fmla="*/ 1461300 w 2647519"/>
                          <a:gd name="connsiteY598" fmla="*/ 48577 h 2612594"/>
                          <a:gd name="connsiteX599" fmla="*/ 1478087 w 2647519"/>
                          <a:gd name="connsiteY599" fmla="*/ 48458 h 2612594"/>
                          <a:gd name="connsiteX600" fmla="*/ 1588935 w 2647519"/>
                          <a:gd name="connsiteY600" fmla="*/ 40957 h 2612594"/>
                          <a:gd name="connsiteX601" fmla="*/ 1627987 w 2647519"/>
                          <a:gd name="connsiteY601" fmla="*/ 43814 h 2612594"/>
                          <a:gd name="connsiteX602" fmla="*/ 1675612 w 2647519"/>
                          <a:gd name="connsiteY602" fmla="*/ 62864 h 2612594"/>
                          <a:gd name="connsiteX603" fmla="*/ 1616557 w 2647519"/>
                          <a:gd name="connsiteY603" fmla="*/ 52387 h 2612594"/>
                          <a:gd name="connsiteX604" fmla="*/ 1588935 w 2647519"/>
                          <a:gd name="connsiteY604" fmla="*/ 40957 h 2612594"/>
                          <a:gd name="connsiteX605" fmla="*/ 1270324 w 2647519"/>
                          <a:gd name="connsiteY605" fmla="*/ 40719 h 2612594"/>
                          <a:gd name="connsiteX606" fmla="*/ 1160310 w 2647519"/>
                          <a:gd name="connsiteY606" fmla="*/ 46672 h 2612594"/>
                          <a:gd name="connsiteX607" fmla="*/ 1084110 w 2647519"/>
                          <a:gd name="connsiteY607" fmla="*/ 57149 h 2612594"/>
                          <a:gd name="connsiteX608" fmla="*/ 1047915 w 2647519"/>
                          <a:gd name="connsiteY608" fmla="*/ 66674 h 2612594"/>
                          <a:gd name="connsiteX609" fmla="*/ 1016482 w 2647519"/>
                          <a:gd name="connsiteY609" fmla="*/ 78104 h 2612594"/>
                          <a:gd name="connsiteX610" fmla="*/ 972667 w 2647519"/>
                          <a:gd name="connsiteY610" fmla="*/ 83819 h 2612594"/>
                          <a:gd name="connsiteX611" fmla="*/ 806932 w 2647519"/>
                          <a:gd name="connsiteY611" fmla="*/ 147637 h 2612594"/>
                          <a:gd name="connsiteX612" fmla="*/ 746925 w 2647519"/>
                          <a:gd name="connsiteY612" fmla="*/ 174307 h 2612594"/>
                          <a:gd name="connsiteX613" fmla="*/ 728827 w 2647519"/>
                          <a:gd name="connsiteY613" fmla="*/ 180974 h 2612594"/>
                          <a:gd name="connsiteX614" fmla="*/ 712635 w 2647519"/>
                          <a:gd name="connsiteY614" fmla="*/ 189547 h 2612594"/>
                          <a:gd name="connsiteX615" fmla="*/ 682155 w 2647519"/>
                          <a:gd name="connsiteY615" fmla="*/ 205739 h 2612594"/>
                          <a:gd name="connsiteX616" fmla="*/ 634530 w 2647519"/>
                          <a:gd name="connsiteY616" fmla="*/ 230504 h 2612594"/>
                          <a:gd name="connsiteX617" fmla="*/ 598335 w 2647519"/>
                          <a:gd name="connsiteY617" fmla="*/ 259079 h 2612594"/>
                          <a:gd name="connsiteX618" fmla="*/ 493560 w 2647519"/>
                          <a:gd name="connsiteY618" fmla="*/ 340994 h 2612594"/>
                          <a:gd name="connsiteX619" fmla="*/ 471664 w 2647519"/>
                          <a:gd name="connsiteY619" fmla="*/ 360034 h 2612594"/>
                          <a:gd name="connsiteX620" fmla="*/ 450243 w 2647519"/>
                          <a:gd name="connsiteY620" fmla="*/ 379593 h 2612594"/>
                          <a:gd name="connsiteX621" fmla="*/ 450697 w 2647519"/>
                          <a:gd name="connsiteY621" fmla="*/ 380047 h 2612594"/>
                          <a:gd name="connsiteX622" fmla="*/ 285915 w 2647519"/>
                          <a:gd name="connsiteY622" fmla="*/ 573404 h 2612594"/>
                          <a:gd name="connsiteX623" fmla="*/ 252577 w 2647519"/>
                          <a:gd name="connsiteY623" fmla="*/ 619124 h 2612594"/>
                          <a:gd name="connsiteX624" fmla="*/ 237337 w 2647519"/>
                          <a:gd name="connsiteY624" fmla="*/ 646747 h 2612594"/>
                          <a:gd name="connsiteX625" fmla="*/ 222097 w 2647519"/>
                          <a:gd name="connsiteY625" fmla="*/ 672464 h 2612594"/>
                          <a:gd name="connsiteX626" fmla="*/ 193522 w 2647519"/>
                          <a:gd name="connsiteY626" fmla="*/ 725804 h 2612594"/>
                          <a:gd name="connsiteX627" fmla="*/ 162439 w 2647519"/>
                          <a:gd name="connsiteY627" fmla="*/ 774784 h 2612594"/>
                          <a:gd name="connsiteX628" fmla="*/ 162090 w 2647519"/>
                          <a:gd name="connsiteY628" fmla="*/ 776287 h 2612594"/>
                          <a:gd name="connsiteX629" fmla="*/ 151612 w 2647519"/>
                          <a:gd name="connsiteY629" fmla="*/ 804862 h 2612594"/>
                          <a:gd name="connsiteX630" fmla="*/ 143992 w 2647519"/>
                          <a:gd name="connsiteY630" fmla="*/ 818197 h 2612594"/>
                          <a:gd name="connsiteX631" fmla="*/ 142087 w 2647519"/>
                          <a:gd name="connsiteY631" fmla="*/ 820102 h 2612594"/>
                          <a:gd name="connsiteX632" fmla="*/ 133634 w 2647519"/>
                          <a:gd name="connsiteY632" fmla="*/ 848201 h 2612594"/>
                          <a:gd name="connsiteX633" fmla="*/ 131610 w 2647519"/>
                          <a:gd name="connsiteY633" fmla="*/ 864870 h 2612594"/>
                          <a:gd name="connsiteX634" fmla="*/ 129705 w 2647519"/>
                          <a:gd name="connsiteY634" fmla="*/ 888682 h 2612594"/>
                          <a:gd name="connsiteX635" fmla="*/ 116370 w 2647519"/>
                          <a:gd name="connsiteY635" fmla="*/ 927735 h 2612594"/>
                          <a:gd name="connsiteX636" fmla="*/ 103987 w 2647519"/>
                          <a:gd name="connsiteY636" fmla="*/ 966787 h 2612594"/>
                          <a:gd name="connsiteX637" fmla="*/ 90652 w 2647519"/>
                          <a:gd name="connsiteY637" fmla="*/ 1023937 h 2612594"/>
                          <a:gd name="connsiteX638" fmla="*/ 83032 w 2647519"/>
                          <a:gd name="connsiteY638" fmla="*/ 1076325 h 2612594"/>
                          <a:gd name="connsiteX639" fmla="*/ 78270 w 2647519"/>
                          <a:gd name="connsiteY639" fmla="*/ 1128712 h 2612594"/>
                          <a:gd name="connsiteX640" fmla="*/ 84937 w 2647519"/>
                          <a:gd name="connsiteY640" fmla="*/ 1092517 h 2612594"/>
                          <a:gd name="connsiteX641" fmla="*/ 85555 w 2647519"/>
                          <a:gd name="connsiteY641" fmla="*/ 1089530 h 2612594"/>
                          <a:gd name="connsiteX642" fmla="*/ 86842 w 2647519"/>
                          <a:gd name="connsiteY642" fmla="*/ 1075372 h 2612594"/>
                          <a:gd name="connsiteX643" fmla="*/ 94462 w 2647519"/>
                          <a:gd name="connsiteY643" fmla="*/ 1022985 h 2612594"/>
                          <a:gd name="connsiteX644" fmla="*/ 96848 w 2647519"/>
                          <a:gd name="connsiteY644" fmla="*/ 1023781 h 2612594"/>
                          <a:gd name="connsiteX645" fmla="*/ 97055 w 2647519"/>
                          <a:gd name="connsiteY645" fmla="*/ 1022896 h 2612594"/>
                          <a:gd name="connsiteX646" fmla="*/ 94463 w 2647519"/>
                          <a:gd name="connsiteY646" fmla="*/ 1022032 h 2612594"/>
                          <a:gd name="connsiteX647" fmla="*/ 107798 w 2647519"/>
                          <a:gd name="connsiteY647" fmla="*/ 964882 h 2612594"/>
                          <a:gd name="connsiteX648" fmla="*/ 120180 w 2647519"/>
                          <a:gd name="connsiteY648" fmla="*/ 925829 h 2612594"/>
                          <a:gd name="connsiteX649" fmla="*/ 133454 w 2647519"/>
                          <a:gd name="connsiteY649" fmla="*/ 886956 h 2612594"/>
                          <a:gd name="connsiteX650" fmla="*/ 132563 w 2647519"/>
                          <a:gd name="connsiteY650" fmla="*/ 886777 h 2612594"/>
                          <a:gd name="connsiteX651" fmla="*/ 134468 w 2647519"/>
                          <a:gd name="connsiteY651" fmla="*/ 862965 h 2612594"/>
                          <a:gd name="connsiteX652" fmla="*/ 144945 w 2647519"/>
                          <a:gd name="connsiteY652" fmla="*/ 818197 h 2612594"/>
                          <a:gd name="connsiteX653" fmla="*/ 152565 w 2647519"/>
                          <a:gd name="connsiteY653" fmla="*/ 804862 h 2612594"/>
                          <a:gd name="connsiteX654" fmla="*/ 152821 w 2647519"/>
                          <a:gd name="connsiteY654" fmla="*/ 804166 h 2612594"/>
                          <a:gd name="connsiteX655" fmla="*/ 163043 w 2647519"/>
                          <a:gd name="connsiteY655" fmla="*/ 776287 h 2612594"/>
                          <a:gd name="connsiteX656" fmla="*/ 194475 w 2647519"/>
                          <a:gd name="connsiteY656" fmla="*/ 726757 h 2612594"/>
                          <a:gd name="connsiteX657" fmla="*/ 223050 w 2647519"/>
                          <a:gd name="connsiteY657" fmla="*/ 673417 h 2612594"/>
                          <a:gd name="connsiteX658" fmla="*/ 238290 w 2647519"/>
                          <a:gd name="connsiteY658" fmla="*/ 647700 h 2612594"/>
                          <a:gd name="connsiteX659" fmla="*/ 253530 w 2647519"/>
                          <a:gd name="connsiteY659" fmla="*/ 620077 h 2612594"/>
                          <a:gd name="connsiteX660" fmla="*/ 286868 w 2647519"/>
                          <a:gd name="connsiteY660" fmla="*/ 574357 h 2612594"/>
                          <a:gd name="connsiteX661" fmla="*/ 451650 w 2647519"/>
                          <a:gd name="connsiteY661" fmla="*/ 381000 h 2612594"/>
                          <a:gd name="connsiteX662" fmla="*/ 495465 w 2647519"/>
                          <a:gd name="connsiteY662" fmla="*/ 340995 h 2612594"/>
                          <a:gd name="connsiteX663" fmla="*/ 600240 w 2647519"/>
                          <a:gd name="connsiteY663" fmla="*/ 259080 h 2612594"/>
                          <a:gd name="connsiteX664" fmla="*/ 636435 w 2647519"/>
                          <a:gd name="connsiteY664" fmla="*/ 230505 h 2612594"/>
                          <a:gd name="connsiteX665" fmla="*/ 684060 w 2647519"/>
                          <a:gd name="connsiteY665" fmla="*/ 205740 h 2612594"/>
                          <a:gd name="connsiteX666" fmla="*/ 714540 w 2647519"/>
                          <a:gd name="connsiteY666" fmla="*/ 189547 h 2612594"/>
                          <a:gd name="connsiteX667" fmla="*/ 730733 w 2647519"/>
                          <a:gd name="connsiteY667" fmla="*/ 180975 h 2612594"/>
                          <a:gd name="connsiteX668" fmla="*/ 748830 w 2647519"/>
                          <a:gd name="connsiteY668" fmla="*/ 174307 h 2612594"/>
                          <a:gd name="connsiteX669" fmla="*/ 808838 w 2647519"/>
                          <a:gd name="connsiteY669" fmla="*/ 147637 h 2612594"/>
                          <a:gd name="connsiteX670" fmla="*/ 974573 w 2647519"/>
                          <a:gd name="connsiteY670" fmla="*/ 83820 h 2612594"/>
                          <a:gd name="connsiteX671" fmla="*/ 1018388 w 2647519"/>
                          <a:gd name="connsiteY671" fmla="*/ 78105 h 2612594"/>
                          <a:gd name="connsiteX672" fmla="*/ 1049820 w 2647519"/>
                          <a:gd name="connsiteY672" fmla="*/ 66675 h 2612594"/>
                          <a:gd name="connsiteX673" fmla="*/ 1086015 w 2647519"/>
                          <a:gd name="connsiteY673" fmla="*/ 57150 h 2612594"/>
                          <a:gd name="connsiteX674" fmla="*/ 1162215 w 2647519"/>
                          <a:gd name="connsiteY674" fmla="*/ 46672 h 2612594"/>
                          <a:gd name="connsiteX675" fmla="*/ 1272229 w 2647519"/>
                          <a:gd name="connsiteY675" fmla="*/ 41076 h 2612594"/>
                          <a:gd name="connsiteX676" fmla="*/ 1360655 w 2647519"/>
                          <a:gd name="connsiteY676" fmla="*/ 44043 h 2612594"/>
                          <a:gd name="connsiteX677" fmla="*/ 1404150 w 2647519"/>
                          <a:gd name="connsiteY677" fmla="*/ 0 h 2612594"/>
                          <a:gd name="connsiteX678" fmla="*/ 1448917 w 2647519"/>
                          <a:gd name="connsiteY678" fmla="*/ 2857 h 2612594"/>
                          <a:gd name="connsiteX679" fmla="*/ 1494637 w 2647519"/>
                          <a:gd name="connsiteY679" fmla="*/ 7620 h 2612594"/>
                          <a:gd name="connsiteX680" fmla="*/ 1525117 w 2647519"/>
                          <a:gd name="connsiteY680" fmla="*/ 15240 h 2612594"/>
                          <a:gd name="connsiteX681" fmla="*/ 1545120 w 2647519"/>
                          <a:gd name="connsiteY681" fmla="*/ 24765 h 2612594"/>
                          <a:gd name="connsiteX682" fmla="*/ 1569885 w 2647519"/>
                          <a:gd name="connsiteY682" fmla="*/ 20002 h 2612594"/>
                          <a:gd name="connsiteX683" fmla="*/ 1607032 w 2647519"/>
                          <a:gd name="connsiteY683" fmla="*/ 28575 h 2612594"/>
                          <a:gd name="connsiteX684" fmla="*/ 1629892 w 2647519"/>
                          <a:gd name="connsiteY684" fmla="*/ 35242 h 2612594"/>
                          <a:gd name="connsiteX685" fmla="*/ 1628940 w 2647519"/>
                          <a:gd name="connsiteY685" fmla="*/ 36195 h 2612594"/>
                          <a:gd name="connsiteX686" fmla="*/ 1627987 w 2647519"/>
                          <a:gd name="connsiteY686" fmla="*/ 42862 h 2612594"/>
                          <a:gd name="connsiteX687" fmla="*/ 1588935 w 2647519"/>
                          <a:gd name="connsiteY687" fmla="*/ 40005 h 2612594"/>
                          <a:gd name="connsiteX688" fmla="*/ 1575600 w 2647519"/>
                          <a:gd name="connsiteY688" fmla="*/ 36195 h 2612594"/>
                          <a:gd name="connsiteX689" fmla="*/ 1562265 w 2647519"/>
                          <a:gd name="connsiteY689" fmla="*/ 33337 h 2612594"/>
                          <a:gd name="connsiteX690" fmla="*/ 1536547 w 2647519"/>
                          <a:gd name="connsiteY690" fmla="*/ 27622 h 2612594"/>
                          <a:gd name="connsiteX691" fmla="*/ 1510830 w 2647519"/>
                          <a:gd name="connsiteY691" fmla="*/ 21907 h 2612594"/>
                          <a:gd name="connsiteX692" fmla="*/ 1484160 w 2647519"/>
                          <a:gd name="connsiteY692" fmla="*/ 18097 h 2612594"/>
                          <a:gd name="connsiteX693" fmla="*/ 1454633 w 2647519"/>
                          <a:gd name="connsiteY693" fmla="*/ 18097 h 2612594"/>
                          <a:gd name="connsiteX694" fmla="*/ 1430820 w 2647519"/>
                          <a:gd name="connsiteY694" fmla="*/ 18097 h 2612594"/>
                          <a:gd name="connsiteX695" fmla="*/ 1393673 w 2647519"/>
                          <a:gd name="connsiteY695" fmla="*/ 18097 h 2612594"/>
                          <a:gd name="connsiteX696" fmla="*/ 1391928 w 2647519"/>
                          <a:gd name="connsiteY696" fmla="*/ 17540 h 2612594"/>
                          <a:gd name="connsiteX697" fmla="*/ 1375575 w 2647519"/>
                          <a:gd name="connsiteY697" fmla="*/ 25717 h 2612594"/>
                          <a:gd name="connsiteX698" fmla="*/ 1381290 w 2647519"/>
                          <a:gd name="connsiteY698" fmla="*/ 35242 h 2612594"/>
                          <a:gd name="connsiteX699" fmla="*/ 1438440 w 2647519"/>
                          <a:gd name="connsiteY699" fmla="*/ 46672 h 2612594"/>
                          <a:gd name="connsiteX700" fmla="*/ 1413008 w 2647519"/>
                          <a:gd name="connsiteY700" fmla="*/ 47116 h 2612594"/>
                          <a:gd name="connsiteX701" fmla="*/ 1413437 w 2647519"/>
                          <a:gd name="connsiteY701" fmla="*/ 47149 h 2612594"/>
                          <a:gd name="connsiteX702" fmla="*/ 1440345 w 2647519"/>
                          <a:gd name="connsiteY702" fmla="*/ 46672 h 2612594"/>
                          <a:gd name="connsiteX703" fmla="*/ 1463205 w 2647519"/>
                          <a:gd name="connsiteY703" fmla="*/ 49530 h 2612594"/>
                          <a:gd name="connsiteX704" fmla="*/ 1507020 w 2647519"/>
                          <a:gd name="connsiteY704" fmla="*/ 58102 h 2612594"/>
                          <a:gd name="connsiteX705" fmla="*/ 1527975 w 2647519"/>
                          <a:gd name="connsiteY705" fmla="*/ 60960 h 2612594"/>
                          <a:gd name="connsiteX706" fmla="*/ 1563218 w 2647519"/>
                          <a:gd name="connsiteY706" fmla="*/ 68580 h 2612594"/>
                          <a:gd name="connsiteX707" fmla="*/ 1599413 w 2647519"/>
                          <a:gd name="connsiteY707" fmla="*/ 76200 h 2612594"/>
                          <a:gd name="connsiteX708" fmla="*/ 1634655 w 2647519"/>
                          <a:gd name="connsiteY708" fmla="*/ 84772 h 2612594"/>
                          <a:gd name="connsiteX709" fmla="*/ 1669898 w 2647519"/>
                          <a:gd name="connsiteY709" fmla="*/ 95250 h 2612594"/>
                          <a:gd name="connsiteX710" fmla="*/ 1687043 w 2647519"/>
                          <a:gd name="connsiteY710" fmla="*/ 100012 h 2612594"/>
                          <a:gd name="connsiteX711" fmla="*/ 1704188 w 2647519"/>
                          <a:gd name="connsiteY711" fmla="*/ 105727 h 2612594"/>
                          <a:gd name="connsiteX712" fmla="*/ 1704409 w 2647519"/>
                          <a:gd name="connsiteY712" fmla="*/ 105929 h 2612594"/>
                          <a:gd name="connsiteX713" fmla="*/ 1716704 w 2647519"/>
                          <a:gd name="connsiteY713" fmla="*/ 108049 h 2612594"/>
                          <a:gd name="connsiteX714" fmla="*/ 1746499 w 2647519"/>
                          <a:gd name="connsiteY714" fmla="*/ 119121 h 2612594"/>
                          <a:gd name="connsiteX715" fmla="*/ 1750661 w 2647519"/>
                          <a:gd name="connsiteY715" fmla="*/ 125427 h 2612594"/>
                          <a:gd name="connsiteX716" fmla="*/ 1751813 w 2647519"/>
                          <a:gd name="connsiteY716" fmla="*/ 125730 h 2612594"/>
                          <a:gd name="connsiteX717" fmla="*/ 1778483 w 2647519"/>
                          <a:gd name="connsiteY717" fmla="*/ 136207 h 2612594"/>
                          <a:gd name="connsiteX718" fmla="*/ 1801343 w 2647519"/>
                          <a:gd name="connsiteY718" fmla="*/ 145732 h 2612594"/>
                          <a:gd name="connsiteX719" fmla="*/ 1824203 w 2647519"/>
                          <a:gd name="connsiteY719" fmla="*/ 156210 h 2612594"/>
                          <a:gd name="connsiteX720" fmla="*/ 1841348 w 2647519"/>
                          <a:gd name="connsiteY720" fmla="*/ 165735 h 2612594"/>
                          <a:gd name="connsiteX721" fmla="*/ 1852778 w 2647519"/>
                          <a:gd name="connsiteY721" fmla="*/ 171450 h 2612594"/>
                          <a:gd name="connsiteX722" fmla="*/ 1865160 w 2647519"/>
                          <a:gd name="connsiteY722" fmla="*/ 178117 h 2612594"/>
                          <a:gd name="connsiteX723" fmla="*/ 1907070 w 2647519"/>
                          <a:gd name="connsiteY723" fmla="*/ 201930 h 2612594"/>
                          <a:gd name="connsiteX724" fmla="*/ 1960410 w 2647519"/>
                          <a:gd name="connsiteY724" fmla="*/ 236220 h 2612594"/>
                          <a:gd name="connsiteX725" fmla="*/ 1988033 w 2647519"/>
                          <a:gd name="connsiteY725" fmla="*/ 255270 h 2612594"/>
                          <a:gd name="connsiteX726" fmla="*/ 1988832 w 2647519"/>
                          <a:gd name="connsiteY726" fmla="*/ 255841 h 2612594"/>
                          <a:gd name="connsiteX727" fmla="*/ 2002949 w 2647519"/>
                          <a:gd name="connsiteY727" fmla="*/ 264417 h 2612594"/>
                          <a:gd name="connsiteX728" fmla="*/ 2540483 w 2647519"/>
                          <a:gd name="connsiteY728" fmla="*/ 1275397 h 2612594"/>
                          <a:gd name="connsiteX729" fmla="*/ 2540080 w 2647519"/>
                          <a:gd name="connsiteY729" fmla="*/ 1283368 h 2612594"/>
                          <a:gd name="connsiteX730" fmla="*/ 2550960 w 2647519"/>
                          <a:gd name="connsiteY730" fmla="*/ 1284922 h 2612594"/>
                          <a:gd name="connsiteX731" fmla="*/ 2561437 w 2647519"/>
                          <a:gd name="connsiteY731" fmla="*/ 1292542 h 2612594"/>
                          <a:gd name="connsiteX732" fmla="*/ 2566200 w 2647519"/>
                          <a:gd name="connsiteY732" fmla="*/ 1318259 h 2612594"/>
                          <a:gd name="connsiteX733" fmla="*/ 2584297 w 2647519"/>
                          <a:gd name="connsiteY733" fmla="*/ 1348739 h 2612594"/>
                          <a:gd name="connsiteX734" fmla="*/ 2591918 w 2647519"/>
                          <a:gd name="connsiteY734" fmla="*/ 1349432 h 2612594"/>
                          <a:gd name="connsiteX735" fmla="*/ 2591918 w 2647519"/>
                          <a:gd name="connsiteY735" fmla="*/ 1342072 h 2612594"/>
                          <a:gd name="connsiteX736" fmla="*/ 2599661 w 2647519"/>
                          <a:gd name="connsiteY736" fmla="*/ 1320563 h 2612594"/>
                          <a:gd name="connsiteX737" fmla="*/ 2599537 w 2647519"/>
                          <a:gd name="connsiteY737" fmla="*/ 1316355 h 2612594"/>
                          <a:gd name="connsiteX738" fmla="*/ 2607157 w 2647519"/>
                          <a:gd name="connsiteY738" fmla="*/ 1290637 h 2612594"/>
                          <a:gd name="connsiteX739" fmla="*/ 2617635 w 2647519"/>
                          <a:gd name="connsiteY739" fmla="*/ 1290637 h 2612594"/>
                          <a:gd name="connsiteX740" fmla="*/ 2633827 w 2647519"/>
                          <a:gd name="connsiteY740" fmla="*/ 1280160 h 2612594"/>
                          <a:gd name="connsiteX741" fmla="*/ 2635732 w 2647519"/>
                          <a:gd name="connsiteY741" fmla="*/ 1322070 h 2612594"/>
                          <a:gd name="connsiteX742" fmla="*/ 2630970 w 2647519"/>
                          <a:gd name="connsiteY742" fmla="*/ 1342072 h 2612594"/>
                          <a:gd name="connsiteX743" fmla="*/ 2625255 w 2647519"/>
                          <a:gd name="connsiteY743" fmla="*/ 1361122 h 2612594"/>
                          <a:gd name="connsiteX744" fmla="*/ 2622397 w 2647519"/>
                          <a:gd name="connsiteY744" fmla="*/ 1392555 h 2612594"/>
                          <a:gd name="connsiteX745" fmla="*/ 2621445 w 2647519"/>
                          <a:gd name="connsiteY745" fmla="*/ 1408747 h 2612594"/>
                          <a:gd name="connsiteX746" fmla="*/ 2619540 w 2647519"/>
                          <a:gd name="connsiteY746" fmla="*/ 1424940 h 2612594"/>
                          <a:gd name="connsiteX747" fmla="*/ 2615478 w 2647519"/>
                          <a:gd name="connsiteY747" fmla="*/ 1427648 h 2612594"/>
                          <a:gd name="connsiteX748" fmla="*/ 2615730 w 2647519"/>
                          <a:gd name="connsiteY748" fmla="*/ 1428749 h 2612594"/>
                          <a:gd name="connsiteX749" fmla="*/ 2619621 w 2647519"/>
                          <a:gd name="connsiteY749" fmla="*/ 1426155 h 2612594"/>
                          <a:gd name="connsiteX750" fmla="*/ 2621445 w 2647519"/>
                          <a:gd name="connsiteY750" fmla="*/ 1410652 h 2612594"/>
                          <a:gd name="connsiteX751" fmla="*/ 2622397 w 2647519"/>
                          <a:gd name="connsiteY751" fmla="*/ 1394460 h 2612594"/>
                          <a:gd name="connsiteX752" fmla="*/ 2625255 w 2647519"/>
                          <a:gd name="connsiteY752" fmla="*/ 1363027 h 2612594"/>
                          <a:gd name="connsiteX753" fmla="*/ 2630970 w 2647519"/>
                          <a:gd name="connsiteY753" fmla="*/ 1343977 h 2612594"/>
                          <a:gd name="connsiteX754" fmla="*/ 2635732 w 2647519"/>
                          <a:gd name="connsiteY754" fmla="*/ 1323975 h 2612594"/>
                          <a:gd name="connsiteX755" fmla="*/ 2643352 w 2647519"/>
                          <a:gd name="connsiteY755" fmla="*/ 1329690 h 2612594"/>
                          <a:gd name="connsiteX756" fmla="*/ 2642400 w 2647519"/>
                          <a:gd name="connsiteY756" fmla="*/ 1343977 h 2612594"/>
                          <a:gd name="connsiteX757" fmla="*/ 2640495 w 2647519"/>
                          <a:gd name="connsiteY757" fmla="*/ 1358265 h 2612594"/>
                          <a:gd name="connsiteX758" fmla="*/ 2639542 w 2647519"/>
                          <a:gd name="connsiteY758" fmla="*/ 1384935 h 2612594"/>
                          <a:gd name="connsiteX759" fmla="*/ 2637637 w 2647519"/>
                          <a:gd name="connsiteY759" fmla="*/ 1416367 h 2612594"/>
                          <a:gd name="connsiteX760" fmla="*/ 2632875 w 2647519"/>
                          <a:gd name="connsiteY760" fmla="*/ 1449705 h 2612594"/>
                          <a:gd name="connsiteX761" fmla="*/ 2627160 w 2647519"/>
                          <a:gd name="connsiteY761" fmla="*/ 1484947 h 2612594"/>
                          <a:gd name="connsiteX762" fmla="*/ 2620492 w 2647519"/>
                          <a:gd name="connsiteY762" fmla="*/ 1519237 h 2612594"/>
                          <a:gd name="connsiteX763" fmla="*/ 2608110 w 2647519"/>
                          <a:gd name="connsiteY763" fmla="*/ 1591627 h 2612594"/>
                          <a:gd name="connsiteX764" fmla="*/ 2596680 w 2647519"/>
                          <a:gd name="connsiteY764" fmla="*/ 1598295 h 2612594"/>
                          <a:gd name="connsiteX765" fmla="*/ 2582392 w 2647519"/>
                          <a:gd name="connsiteY765" fmla="*/ 1640205 h 2612594"/>
                          <a:gd name="connsiteX766" fmla="*/ 2578582 w 2647519"/>
                          <a:gd name="connsiteY766" fmla="*/ 1680210 h 2612594"/>
                          <a:gd name="connsiteX767" fmla="*/ 2576677 w 2647519"/>
                          <a:gd name="connsiteY767" fmla="*/ 1685925 h 2612594"/>
                          <a:gd name="connsiteX768" fmla="*/ 2560485 w 2647519"/>
                          <a:gd name="connsiteY768" fmla="*/ 1729740 h 2612594"/>
                          <a:gd name="connsiteX769" fmla="*/ 2555722 w 2647519"/>
                          <a:gd name="connsiteY769" fmla="*/ 1733550 h 2612594"/>
                          <a:gd name="connsiteX770" fmla="*/ 2535720 w 2647519"/>
                          <a:gd name="connsiteY770" fmla="*/ 1780222 h 2612594"/>
                          <a:gd name="connsiteX771" fmla="*/ 2556675 w 2647519"/>
                          <a:gd name="connsiteY771" fmla="*/ 1733550 h 2612594"/>
                          <a:gd name="connsiteX772" fmla="*/ 2561437 w 2647519"/>
                          <a:gd name="connsiteY772" fmla="*/ 1729740 h 2612594"/>
                          <a:gd name="connsiteX773" fmla="*/ 2530957 w 2647519"/>
                          <a:gd name="connsiteY773" fmla="*/ 1816417 h 2612594"/>
                          <a:gd name="connsiteX774" fmla="*/ 2514765 w 2647519"/>
                          <a:gd name="connsiteY774" fmla="*/ 1824990 h 2612594"/>
                          <a:gd name="connsiteX775" fmla="*/ 2511407 w 2647519"/>
                          <a:gd name="connsiteY775" fmla="*/ 1831707 h 2612594"/>
                          <a:gd name="connsiteX776" fmla="*/ 2511908 w 2647519"/>
                          <a:gd name="connsiteY776" fmla="*/ 1832609 h 2612594"/>
                          <a:gd name="connsiteX777" fmla="*/ 2515718 w 2647519"/>
                          <a:gd name="connsiteY777" fmla="*/ 1824989 h 2612594"/>
                          <a:gd name="connsiteX778" fmla="*/ 2531910 w 2647519"/>
                          <a:gd name="connsiteY778" fmla="*/ 1816417 h 2612594"/>
                          <a:gd name="connsiteX779" fmla="*/ 2520480 w 2647519"/>
                          <a:gd name="connsiteY779" fmla="*/ 1848802 h 2612594"/>
                          <a:gd name="connsiteX780" fmla="*/ 2499525 w 2647519"/>
                          <a:gd name="connsiteY780" fmla="*/ 1886902 h 2612594"/>
                          <a:gd name="connsiteX781" fmla="*/ 2489048 w 2647519"/>
                          <a:gd name="connsiteY781" fmla="*/ 1905952 h 2612594"/>
                          <a:gd name="connsiteX782" fmla="*/ 2477618 w 2647519"/>
                          <a:gd name="connsiteY782" fmla="*/ 1925002 h 2612594"/>
                          <a:gd name="connsiteX783" fmla="*/ 2469045 w 2647519"/>
                          <a:gd name="connsiteY783" fmla="*/ 1939289 h 2612594"/>
                          <a:gd name="connsiteX784" fmla="*/ 2456663 w 2647519"/>
                          <a:gd name="connsiteY784" fmla="*/ 1966912 h 2612594"/>
                          <a:gd name="connsiteX785" fmla="*/ 2443328 w 2647519"/>
                          <a:gd name="connsiteY785" fmla="*/ 1993582 h 2612594"/>
                          <a:gd name="connsiteX786" fmla="*/ 2422373 w 2647519"/>
                          <a:gd name="connsiteY786" fmla="*/ 2022157 h 2612594"/>
                          <a:gd name="connsiteX787" fmla="*/ 2401418 w 2647519"/>
                          <a:gd name="connsiteY787" fmla="*/ 2048827 h 2612594"/>
                          <a:gd name="connsiteX788" fmla="*/ 2402291 w 2647519"/>
                          <a:gd name="connsiteY788" fmla="*/ 2047029 h 2612594"/>
                          <a:gd name="connsiteX789" fmla="*/ 2378557 w 2647519"/>
                          <a:gd name="connsiteY789" fmla="*/ 2079307 h 2612594"/>
                          <a:gd name="connsiteX790" fmla="*/ 2327122 w 2647519"/>
                          <a:gd name="connsiteY790" fmla="*/ 2135505 h 2612594"/>
                          <a:gd name="connsiteX791" fmla="*/ 2316995 w 2647519"/>
                          <a:gd name="connsiteY791" fmla="*/ 2151085 h 2612594"/>
                          <a:gd name="connsiteX792" fmla="*/ 2327122 w 2647519"/>
                          <a:gd name="connsiteY792" fmla="*/ 2136457 h 2612594"/>
                          <a:gd name="connsiteX793" fmla="*/ 2378557 w 2647519"/>
                          <a:gd name="connsiteY793" fmla="*/ 2080259 h 2612594"/>
                          <a:gd name="connsiteX794" fmla="*/ 2339505 w 2647519"/>
                          <a:gd name="connsiteY794" fmla="*/ 2139314 h 2612594"/>
                          <a:gd name="connsiteX795" fmla="*/ 2319383 w 2647519"/>
                          <a:gd name="connsiteY795" fmla="*/ 2160388 h 2612594"/>
                          <a:gd name="connsiteX796" fmla="*/ 2303229 w 2647519"/>
                          <a:gd name="connsiteY796" fmla="*/ 2172263 h 2612594"/>
                          <a:gd name="connsiteX797" fmla="*/ 2302357 w 2647519"/>
                          <a:gd name="connsiteY797" fmla="*/ 2173605 h 2612594"/>
                          <a:gd name="connsiteX798" fmla="*/ 2292258 w 2647519"/>
                          <a:gd name="connsiteY798" fmla="*/ 2181374 h 2612594"/>
                          <a:gd name="connsiteX799" fmla="*/ 2291880 w 2647519"/>
                          <a:gd name="connsiteY799" fmla="*/ 2184082 h 2612594"/>
                          <a:gd name="connsiteX800" fmla="*/ 2247112 w 2647519"/>
                          <a:gd name="connsiteY800" fmla="*/ 2229802 h 2612594"/>
                          <a:gd name="connsiteX801" fmla="*/ 2199487 w 2647519"/>
                          <a:gd name="connsiteY801" fmla="*/ 2273617 h 2612594"/>
                          <a:gd name="connsiteX802" fmla="*/ 2197284 w 2647519"/>
                          <a:gd name="connsiteY802" fmla="*/ 2275215 h 2612594"/>
                          <a:gd name="connsiteX803" fmla="*/ 2181390 w 2647519"/>
                          <a:gd name="connsiteY803" fmla="*/ 2295524 h 2612594"/>
                          <a:gd name="connsiteX804" fmla="*/ 2143290 w 2647519"/>
                          <a:gd name="connsiteY804" fmla="*/ 2324099 h 2612594"/>
                          <a:gd name="connsiteX805" fmla="*/ 2107680 w 2647519"/>
                          <a:gd name="connsiteY805" fmla="*/ 2350806 h 2612594"/>
                          <a:gd name="connsiteX806" fmla="*/ 2107553 w 2647519"/>
                          <a:gd name="connsiteY806" fmla="*/ 2350961 h 2612594"/>
                          <a:gd name="connsiteX807" fmla="*/ 2143290 w 2647519"/>
                          <a:gd name="connsiteY807" fmla="*/ 2325052 h 2612594"/>
                          <a:gd name="connsiteX808" fmla="*/ 2181390 w 2647519"/>
                          <a:gd name="connsiteY808" fmla="*/ 2296477 h 2612594"/>
                          <a:gd name="connsiteX809" fmla="*/ 2149957 w 2647519"/>
                          <a:gd name="connsiteY809" fmla="*/ 2327909 h 2612594"/>
                          <a:gd name="connsiteX810" fmla="*/ 2124359 w 2647519"/>
                          <a:gd name="connsiteY810" fmla="*/ 2344578 h 2612594"/>
                          <a:gd name="connsiteX811" fmla="*/ 2106651 w 2647519"/>
                          <a:gd name="connsiteY811" fmla="*/ 2352057 h 2612594"/>
                          <a:gd name="connsiteX812" fmla="*/ 2106142 w 2647519"/>
                          <a:gd name="connsiteY812" fmla="*/ 2352675 h 2612594"/>
                          <a:gd name="connsiteX813" fmla="*/ 2087092 w 2647519"/>
                          <a:gd name="connsiteY813" fmla="*/ 2365057 h 2612594"/>
                          <a:gd name="connsiteX814" fmla="*/ 2079913 w 2647519"/>
                          <a:gd name="connsiteY814" fmla="*/ 2368384 h 2612594"/>
                          <a:gd name="connsiteX815" fmla="*/ 2061852 w 2647519"/>
                          <a:gd name="connsiteY815" fmla="*/ 2383036 h 2612594"/>
                          <a:gd name="connsiteX816" fmla="*/ 2044230 w 2647519"/>
                          <a:gd name="connsiteY816" fmla="*/ 2395537 h 2612594"/>
                          <a:gd name="connsiteX817" fmla="*/ 2017560 w 2647519"/>
                          <a:gd name="connsiteY817" fmla="*/ 2412682 h 2612594"/>
                          <a:gd name="connsiteX818" fmla="*/ 2008988 w 2647519"/>
                          <a:gd name="connsiteY818" fmla="*/ 2413635 h 2612594"/>
                          <a:gd name="connsiteX819" fmla="*/ 1999459 w 2647519"/>
                          <a:gd name="connsiteY819" fmla="*/ 2417870 h 2612594"/>
                          <a:gd name="connsiteX820" fmla="*/ 1997978 w 2647519"/>
                          <a:gd name="connsiteY820" fmla="*/ 2418994 h 2612594"/>
                          <a:gd name="connsiteX821" fmla="*/ 2009940 w 2647519"/>
                          <a:gd name="connsiteY821" fmla="*/ 2414587 h 2612594"/>
                          <a:gd name="connsiteX822" fmla="*/ 2018513 w 2647519"/>
                          <a:gd name="connsiteY822" fmla="*/ 2413635 h 2612594"/>
                          <a:gd name="connsiteX823" fmla="*/ 1984223 w 2647519"/>
                          <a:gd name="connsiteY823" fmla="*/ 2439352 h 2612594"/>
                          <a:gd name="connsiteX824" fmla="*/ 1962315 w 2647519"/>
                          <a:gd name="connsiteY824" fmla="*/ 2450783 h 2612594"/>
                          <a:gd name="connsiteX825" fmla="*/ 1940408 w 2647519"/>
                          <a:gd name="connsiteY825" fmla="*/ 2461260 h 2612594"/>
                          <a:gd name="connsiteX826" fmla="*/ 1924934 w 2647519"/>
                          <a:gd name="connsiteY826" fmla="*/ 2463581 h 2612594"/>
                          <a:gd name="connsiteX827" fmla="*/ 1922310 w 2647519"/>
                          <a:gd name="connsiteY827" fmla="*/ 2465070 h 2612594"/>
                          <a:gd name="connsiteX828" fmla="*/ 1849920 w 2647519"/>
                          <a:gd name="connsiteY828" fmla="*/ 2496502 h 2612594"/>
                          <a:gd name="connsiteX829" fmla="*/ 1846229 w 2647519"/>
                          <a:gd name="connsiteY829" fmla="*/ 2497341 h 2612594"/>
                          <a:gd name="connsiteX830" fmla="*/ 1824203 w 2647519"/>
                          <a:gd name="connsiteY830" fmla="*/ 2511742 h 2612594"/>
                          <a:gd name="connsiteX831" fmla="*/ 1836585 w 2647519"/>
                          <a:gd name="connsiteY831" fmla="*/ 2515552 h 2612594"/>
                          <a:gd name="connsiteX832" fmla="*/ 1790865 w 2647519"/>
                          <a:gd name="connsiteY832" fmla="*/ 2535555 h 2612594"/>
                          <a:gd name="connsiteX833" fmla="*/ 1794675 w 2647519"/>
                          <a:gd name="connsiteY833" fmla="*/ 2522220 h 2612594"/>
                          <a:gd name="connsiteX834" fmla="*/ 1779435 w 2647519"/>
                          <a:gd name="connsiteY834" fmla="*/ 2527935 h 2612594"/>
                          <a:gd name="connsiteX835" fmla="*/ 1765148 w 2647519"/>
                          <a:gd name="connsiteY835" fmla="*/ 2532697 h 2612594"/>
                          <a:gd name="connsiteX836" fmla="*/ 1735620 w 2647519"/>
                          <a:gd name="connsiteY836" fmla="*/ 2542222 h 2612594"/>
                          <a:gd name="connsiteX837" fmla="*/ 1731675 w 2647519"/>
                          <a:gd name="connsiteY837" fmla="*/ 2537487 h 2612594"/>
                          <a:gd name="connsiteX838" fmla="*/ 1717522 w 2647519"/>
                          <a:gd name="connsiteY838" fmla="*/ 2540317 h 2612594"/>
                          <a:gd name="connsiteX839" fmla="*/ 1700377 w 2647519"/>
                          <a:gd name="connsiteY839" fmla="*/ 2544127 h 2612594"/>
                          <a:gd name="connsiteX840" fmla="*/ 1665135 w 2647519"/>
                          <a:gd name="connsiteY840" fmla="*/ 2552700 h 2612594"/>
                          <a:gd name="connsiteX841" fmla="*/ 1663973 w 2647519"/>
                          <a:gd name="connsiteY841" fmla="*/ 2553240 h 2612594"/>
                          <a:gd name="connsiteX842" fmla="*/ 1697520 w 2647519"/>
                          <a:gd name="connsiteY842" fmla="*/ 2545079 h 2612594"/>
                          <a:gd name="connsiteX843" fmla="*/ 1714665 w 2647519"/>
                          <a:gd name="connsiteY843" fmla="*/ 2541269 h 2612594"/>
                          <a:gd name="connsiteX844" fmla="*/ 1728952 w 2647519"/>
                          <a:gd name="connsiteY844" fmla="*/ 2538412 h 2612594"/>
                          <a:gd name="connsiteX845" fmla="*/ 1734667 w 2647519"/>
                          <a:gd name="connsiteY845" fmla="*/ 2543174 h 2612594"/>
                          <a:gd name="connsiteX846" fmla="*/ 1764195 w 2647519"/>
                          <a:gd name="connsiteY846" fmla="*/ 2533649 h 2612594"/>
                          <a:gd name="connsiteX847" fmla="*/ 1778482 w 2647519"/>
                          <a:gd name="connsiteY847" fmla="*/ 2528887 h 2612594"/>
                          <a:gd name="connsiteX848" fmla="*/ 1793722 w 2647519"/>
                          <a:gd name="connsiteY848" fmla="*/ 2523172 h 2612594"/>
                          <a:gd name="connsiteX849" fmla="*/ 1789912 w 2647519"/>
                          <a:gd name="connsiteY849" fmla="*/ 2536507 h 2612594"/>
                          <a:gd name="connsiteX850" fmla="*/ 1749907 w 2647519"/>
                          <a:gd name="connsiteY850" fmla="*/ 2555557 h 2612594"/>
                          <a:gd name="connsiteX851" fmla="*/ 1747946 w 2647519"/>
                          <a:gd name="connsiteY851" fmla="*/ 2555008 h 2612594"/>
                          <a:gd name="connsiteX852" fmla="*/ 1720380 w 2647519"/>
                          <a:gd name="connsiteY852" fmla="*/ 2566034 h 2612594"/>
                          <a:gd name="connsiteX853" fmla="*/ 1697520 w 2647519"/>
                          <a:gd name="connsiteY853" fmla="*/ 2572702 h 2612594"/>
                          <a:gd name="connsiteX854" fmla="*/ 1663230 w 2647519"/>
                          <a:gd name="connsiteY854" fmla="*/ 2581274 h 2612594"/>
                          <a:gd name="connsiteX855" fmla="*/ 1649062 w 2647519"/>
                          <a:gd name="connsiteY855" fmla="*/ 2580084 h 2612594"/>
                          <a:gd name="connsiteX856" fmla="*/ 1619428 w 2647519"/>
                          <a:gd name="connsiteY856" fmla="*/ 2585850 h 2612594"/>
                          <a:gd name="connsiteX857" fmla="*/ 1618462 w 2647519"/>
                          <a:gd name="connsiteY857" fmla="*/ 2587942 h 2612594"/>
                          <a:gd name="connsiteX858" fmla="*/ 1539405 w 2647519"/>
                          <a:gd name="connsiteY858" fmla="*/ 2603182 h 2612594"/>
                          <a:gd name="connsiteX859" fmla="*/ 1521307 w 2647519"/>
                          <a:gd name="connsiteY859" fmla="*/ 2598419 h 2612594"/>
                          <a:gd name="connsiteX860" fmla="*/ 1506067 w 2647519"/>
                          <a:gd name="connsiteY860" fmla="*/ 2598419 h 2612594"/>
                          <a:gd name="connsiteX861" fmla="*/ 1479397 w 2647519"/>
                          <a:gd name="connsiteY861" fmla="*/ 2606992 h 2612594"/>
                          <a:gd name="connsiteX862" fmla="*/ 1455585 w 2647519"/>
                          <a:gd name="connsiteY862" fmla="*/ 2608897 h 2612594"/>
                          <a:gd name="connsiteX863" fmla="*/ 1431772 w 2647519"/>
                          <a:gd name="connsiteY863" fmla="*/ 2609849 h 2612594"/>
                          <a:gd name="connsiteX864" fmla="*/ 1429185 w 2647519"/>
                          <a:gd name="connsiteY864" fmla="*/ 2608741 h 2612594"/>
                          <a:gd name="connsiteX865" fmla="*/ 1407484 w 2647519"/>
                          <a:gd name="connsiteY865" fmla="*/ 2612588 h 2612594"/>
                          <a:gd name="connsiteX866" fmla="*/ 1381290 w 2647519"/>
                          <a:gd name="connsiteY866" fmla="*/ 2607944 h 2612594"/>
                          <a:gd name="connsiteX867" fmla="*/ 1382243 w 2647519"/>
                          <a:gd name="connsiteY867" fmla="*/ 2606992 h 2612594"/>
                          <a:gd name="connsiteX868" fmla="*/ 1387005 w 2647519"/>
                          <a:gd name="connsiteY868" fmla="*/ 2600324 h 2612594"/>
                          <a:gd name="connsiteX869" fmla="*/ 1365098 w 2647519"/>
                          <a:gd name="connsiteY869" fmla="*/ 2597467 h 2612594"/>
                          <a:gd name="connsiteX870" fmla="*/ 1375575 w 2647519"/>
                          <a:gd name="connsiteY870" fmla="*/ 2591752 h 2612594"/>
                          <a:gd name="connsiteX871" fmla="*/ 1407008 w 2647519"/>
                          <a:gd name="connsiteY871" fmla="*/ 2590799 h 2612594"/>
                          <a:gd name="connsiteX872" fmla="*/ 1437488 w 2647519"/>
                          <a:gd name="connsiteY872" fmla="*/ 2589847 h 2612594"/>
                          <a:gd name="connsiteX873" fmla="*/ 1481302 w 2647519"/>
                          <a:gd name="connsiteY873" fmla="*/ 2590799 h 2612594"/>
                          <a:gd name="connsiteX874" fmla="*/ 1511782 w 2647519"/>
                          <a:gd name="connsiteY874" fmla="*/ 2587942 h 2612594"/>
                          <a:gd name="connsiteX875" fmla="*/ 1568932 w 2647519"/>
                          <a:gd name="connsiteY875" fmla="*/ 2575559 h 2612594"/>
                          <a:gd name="connsiteX876" fmla="*/ 1607032 w 2647519"/>
                          <a:gd name="connsiteY876" fmla="*/ 2566987 h 2612594"/>
                          <a:gd name="connsiteX877" fmla="*/ 1635607 w 2647519"/>
                          <a:gd name="connsiteY877" fmla="*/ 2566034 h 2612594"/>
                          <a:gd name="connsiteX878" fmla="*/ 1637595 w 2647519"/>
                          <a:gd name="connsiteY878" fmla="*/ 2565111 h 2612594"/>
                          <a:gd name="connsiteX879" fmla="*/ 1609890 w 2647519"/>
                          <a:gd name="connsiteY879" fmla="*/ 2566035 h 2612594"/>
                          <a:gd name="connsiteX880" fmla="*/ 1571790 w 2647519"/>
                          <a:gd name="connsiteY880" fmla="*/ 2574607 h 2612594"/>
                          <a:gd name="connsiteX881" fmla="*/ 1514640 w 2647519"/>
                          <a:gd name="connsiteY881" fmla="*/ 2586990 h 2612594"/>
                          <a:gd name="connsiteX882" fmla="*/ 1484160 w 2647519"/>
                          <a:gd name="connsiteY882" fmla="*/ 2589847 h 2612594"/>
                          <a:gd name="connsiteX883" fmla="*/ 1440345 w 2647519"/>
                          <a:gd name="connsiteY883" fmla="*/ 2588895 h 2612594"/>
                          <a:gd name="connsiteX884" fmla="*/ 1409865 w 2647519"/>
                          <a:gd name="connsiteY884" fmla="*/ 2589847 h 2612594"/>
                          <a:gd name="connsiteX885" fmla="*/ 1378432 w 2647519"/>
                          <a:gd name="connsiteY885" fmla="*/ 2590800 h 2612594"/>
                          <a:gd name="connsiteX886" fmla="*/ 1379385 w 2647519"/>
                          <a:gd name="connsiteY886" fmla="*/ 2586990 h 2612594"/>
                          <a:gd name="connsiteX887" fmla="*/ 1386052 w 2647519"/>
                          <a:gd name="connsiteY887" fmla="*/ 2577465 h 2612594"/>
                          <a:gd name="connsiteX888" fmla="*/ 1679422 w 2647519"/>
                          <a:gd name="connsiteY888" fmla="*/ 2528887 h 2612594"/>
                          <a:gd name="connsiteX889" fmla="*/ 1878495 w 2647519"/>
                          <a:gd name="connsiteY889" fmla="*/ 2453640 h 2612594"/>
                          <a:gd name="connsiteX890" fmla="*/ 1930882 w 2647519"/>
                          <a:gd name="connsiteY890" fmla="*/ 2426017 h 2612594"/>
                          <a:gd name="connsiteX891" fmla="*/ 1960410 w 2647519"/>
                          <a:gd name="connsiteY891" fmla="*/ 2410777 h 2612594"/>
                          <a:gd name="connsiteX892" fmla="*/ 1990890 w 2647519"/>
                          <a:gd name="connsiteY892" fmla="*/ 2394585 h 2612594"/>
                          <a:gd name="connsiteX893" fmla="*/ 2048040 w 2647519"/>
                          <a:gd name="connsiteY893" fmla="*/ 2360295 h 2612594"/>
                          <a:gd name="connsiteX894" fmla="*/ 2093760 w 2647519"/>
                          <a:gd name="connsiteY894" fmla="*/ 2325052 h 2612594"/>
                          <a:gd name="connsiteX895" fmla="*/ 2179485 w 2647519"/>
                          <a:gd name="connsiteY895" fmla="*/ 2258377 h 2612594"/>
                          <a:gd name="connsiteX896" fmla="*/ 2203297 w 2647519"/>
                          <a:gd name="connsiteY896" fmla="*/ 2239327 h 2612594"/>
                          <a:gd name="connsiteX897" fmla="*/ 2226157 w 2647519"/>
                          <a:gd name="connsiteY897" fmla="*/ 2219325 h 2612594"/>
                          <a:gd name="connsiteX898" fmla="*/ 2260447 w 2647519"/>
                          <a:gd name="connsiteY898" fmla="*/ 2187892 h 2612594"/>
                          <a:gd name="connsiteX899" fmla="*/ 2274735 w 2647519"/>
                          <a:gd name="connsiteY899" fmla="*/ 2164080 h 2612594"/>
                          <a:gd name="connsiteX900" fmla="*/ 2295258 w 2647519"/>
                          <a:gd name="connsiteY900" fmla="*/ 2145267 h 2612594"/>
                          <a:gd name="connsiteX901" fmla="*/ 2295423 w 2647519"/>
                          <a:gd name="connsiteY901" fmla="*/ 2144085 h 2612594"/>
                          <a:gd name="connsiteX902" fmla="*/ 2275688 w 2647519"/>
                          <a:gd name="connsiteY902" fmla="*/ 2162175 h 2612594"/>
                          <a:gd name="connsiteX903" fmla="*/ 2261400 w 2647519"/>
                          <a:gd name="connsiteY903" fmla="*/ 2185987 h 2612594"/>
                          <a:gd name="connsiteX904" fmla="*/ 2227110 w 2647519"/>
                          <a:gd name="connsiteY904" fmla="*/ 2217420 h 2612594"/>
                          <a:gd name="connsiteX905" fmla="*/ 2204250 w 2647519"/>
                          <a:gd name="connsiteY905" fmla="*/ 2237422 h 2612594"/>
                          <a:gd name="connsiteX906" fmla="*/ 2180438 w 2647519"/>
                          <a:gd name="connsiteY906" fmla="*/ 2256472 h 2612594"/>
                          <a:gd name="connsiteX907" fmla="*/ 2094713 w 2647519"/>
                          <a:gd name="connsiteY907" fmla="*/ 2323147 h 2612594"/>
                          <a:gd name="connsiteX908" fmla="*/ 2048993 w 2647519"/>
                          <a:gd name="connsiteY908" fmla="*/ 2358390 h 2612594"/>
                          <a:gd name="connsiteX909" fmla="*/ 1991843 w 2647519"/>
                          <a:gd name="connsiteY909" fmla="*/ 2392680 h 2612594"/>
                          <a:gd name="connsiteX910" fmla="*/ 1961363 w 2647519"/>
                          <a:gd name="connsiteY910" fmla="*/ 2408872 h 2612594"/>
                          <a:gd name="connsiteX911" fmla="*/ 1931835 w 2647519"/>
                          <a:gd name="connsiteY911" fmla="*/ 2424112 h 2612594"/>
                          <a:gd name="connsiteX912" fmla="*/ 1879448 w 2647519"/>
                          <a:gd name="connsiteY912" fmla="*/ 2451735 h 2612594"/>
                          <a:gd name="connsiteX913" fmla="*/ 1680375 w 2647519"/>
                          <a:gd name="connsiteY913" fmla="*/ 2526982 h 2612594"/>
                          <a:gd name="connsiteX914" fmla="*/ 1387005 w 2647519"/>
                          <a:gd name="connsiteY914" fmla="*/ 2575560 h 2612594"/>
                          <a:gd name="connsiteX915" fmla="*/ 1365098 w 2647519"/>
                          <a:gd name="connsiteY915" fmla="*/ 2575560 h 2612594"/>
                          <a:gd name="connsiteX916" fmla="*/ 1362240 w 2647519"/>
                          <a:gd name="connsiteY916" fmla="*/ 2567940 h 2612594"/>
                          <a:gd name="connsiteX917" fmla="*/ 1339380 w 2647519"/>
                          <a:gd name="connsiteY917" fmla="*/ 2566987 h 2612594"/>
                          <a:gd name="connsiteX918" fmla="*/ 1318425 w 2647519"/>
                          <a:gd name="connsiteY918" fmla="*/ 2575560 h 2612594"/>
                          <a:gd name="connsiteX919" fmla="*/ 1257465 w 2647519"/>
                          <a:gd name="connsiteY919" fmla="*/ 2576512 h 2612594"/>
                          <a:gd name="connsiteX920" fmla="*/ 1212698 w 2647519"/>
                          <a:gd name="connsiteY920" fmla="*/ 2574607 h 2612594"/>
                          <a:gd name="connsiteX921" fmla="*/ 1190790 w 2647519"/>
                          <a:gd name="connsiteY921" fmla="*/ 2572702 h 2612594"/>
                          <a:gd name="connsiteX922" fmla="*/ 1168883 w 2647519"/>
                          <a:gd name="connsiteY922" fmla="*/ 2568892 h 2612594"/>
                          <a:gd name="connsiteX923" fmla="*/ 1182079 w 2647519"/>
                          <a:gd name="connsiteY923" fmla="*/ 2554816 h 2612594"/>
                          <a:gd name="connsiteX924" fmla="*/ 1179360 w 2647519"/>
                          <a:gd name="connsiteY924" fmla="*/ 2555557 h 2612594"/>
                          <a:gd name="connsiteX925" fmla="*/ 1130192 w 2647519"/>
                          <a:gd name="connsiteY925" fmla="*/ 2546452 h 2612594"/>
                          <a:gd name="connsiteX926" fmla="*/ 1127925 w 2647519"/>
                          <a:gd name="connsiteY926" fmla="*/ 2546985 h 2612594"/>
                          <a:gd name="connsiteX927" fmla="*/ 1033628 w 2647519"/>
                          <a:gd name="connsiteY927" fmla="*/ 2529840 h 2612594"/>
                          <a:gd name="connsiteX928" fmla="*/ 996480 w 2647519"/>
                          <a:gd name="connsiteY928" fmla="*/ 2522220 h 2612594"/>
                          <a:gd name="connsiteX929" fmla="*/ 964095 w 2647519"/>
                          <a:gd name="connsiteY929" fmla="*/ 2516505 h 2612594"/>
                          <a:gd name="connsiteX930" fmla="*/ 925043 w 2647519"/>
                          <a:gd name="connsiteY930" fmla="*/ 2498407 h 2612594"/>
                          <a:gd name="connsiteX931" fmla="*/ 876465 w 2647519"/>
                          <a:gd name="connsiteY931" fmla="*/ 2480310 h 2612594"/>
                          <a:gd name="connsiteX932" fmla="*/ 825983 w 2647519"/>
                          <a:gd name="connsiteY932" fmla="*/ 2460307 h 2612594"/>
                          <a:gd name="connsiteX933" fmla="*/ 834555 w 2647519"/>
                          <a:gd name="connsiteY933" fmla="*/ 2453640 h 2612594"/>
                          <a:gd name="connsiteX934" fmla="*/ 869798 w 2647519"/>
                          <a:gd name="connsiteY934" fmla="*/ 2460307 h 2612594"/>
                          <a:gd name="connsiteX935" fmla="*/ 885038 w 2647519"/>
                          <a:gd name="connsiteY935" fmla="*/ 2473642 h 2612594"/>
                          <a:gd name="connsiteX936" fmla="*/ 937425 w 2647519"/>
                          <a:gd name="connsiteY936" fmla="*/ 2488882 h 2612594"/>
                          <a:gd name="connsiteX937" fmla="*/ 1041248 w 2647519"/>
                          <a:gd name="connsiteY937" fmla="*/ 2515552 h 2612594"/>
                          <a:gd name="connsiteX938" fmla="*/ 1066965 w 2647519"/>
                          <a:gd name="connsiteY938" fmla="*/ 2520315 h 2612594"/>
                          <a:gd name="connsiteX939" fmla="*/ 1094588 w 2647519"/>
                          <a:gd name="connsiteY939" fmla="*/ 2525077 h 2612594"/>
                          <a:gd name="connsiteX940" fmla="*/ 1125068 w 2647519"/>
                          <a:gd name="connsiteY940" fmla="*/ 2531745 h 2612594"/>
                          <a:gd name="connsiteX941" fmla="*/ 1158657 w 2647519"/>
                          <a:gd name="connsiteY941" fmla="*/ 2539008 h 2612594"/>
                          <a:gd name="connsiteX942" fmla="*/ 1161262 w 2647519"/>
                          <a:gd name="connsiteY942" fmla="*/ 2538412 h 2612594"/>
                          <a:gd name="connsiteX943" fmla="*/ 1192695 w 2647519"/>
                          <a:gd name="connsiteY943" fmla="*/ 2543175 h 2612594"/>
                          <a:gd name="connsiteX944" fmla="*/ 1193647 w 2647519"/>
                          <a:gd name="connsiteY944" fmla="*/ 2541270 h 2612594"/>
                          <a:gd name="connsiteX945" fmla="*/ 1239367 w 2647519"/>
                          <a:gd name="connsiteY945" fmla="*/ 2543175 h 2612594"/>
                          <a:gd name="connsiteX946" fmla="*/ 1246987 w 2647519"/>
                          <a:gd name="connsiteY946" fmla="*/ 2544127 h 2612594"/>
                          <a:gd name="connsiteX947" fmla="*/ 1317472 w 2647519"/>
                          <a:gd name="connsiteY947" fmla="*/ 2544127 h 2612594"/>
                          <a:gd name="connsiteX948" fmla="*/ 1368907 w 2647519"/>
                          <a:gd name="connsiteY948" fmla="*/ 2546032 h 2612594"/>
                          <a:gd name="connsiteX949" fmla="*/ 1429867 w 2647519"/>
                          <a:gd name="connsiteY949" fmla="*/ 2541270 h 2612594"/>
                          <a:gd name="connsiteX950" fmla="*/ 1437487 w 2647519"/>
                          <a:gd name="connsiteY950" fmla="*/ 2541270 h 2612594"/>
                          <a:gd name="connsiteX951" fmla="*/ 1440345 w 2647519"/>
                          <a:gd name="connsiteY951" fmla="*/ 2548890 h 2612594"/>
                          <a:gd name="connsiteX952" fmla="*/ 1500352 w 2647519"/>
                          <a:gd name="connsiteY952" fmla="*/ 2541270 h 2612594"/>
                          <a:gd name="connsiteX953" fmla="*/ 1540357 w 2647519"/>
                          <a:gd name="connsiteY953" fmla="*/ 2531745 h 2612594"/>
                          <a:gd name="connsiteX954" fmla="*/ 1563217 w 2647519"/>
                          <a:gd name="connsiteY954" fmla="*/ 2527935 h 2612594"/>
                          <a:gd name="connsiteX955" fmla="*/ 1577505 w 2647519"/>
                          <a:gd name="connsiteY955" fmla="*/ 2526030 h 2612594"/>
                          <a:gd name="connsiteX956" fmla="*/ 1608937 w 2647519"/>
                          <a:gd name="connsiteY956" fmla="*/ 2518410 h 2612594"/>
                          <a:gd name="connsiteX957" fmla="*/ 1634655 w 2647519"/>
                          <a:gd name="connsiteY957" fmla="*/ 2512695 h 2612594"/>
                          <a:gd name="connsiteX958" fmla="*/ 1660372 w 2647519"/>
                          <a:gd name="connsiteY958" fmla="*/ 2506027 h 2612594"/>
                          <a:gd name="connsiteX959" fmla="*/ 1707545 w 2647519"/>
                          <a:gd name="connsiteY959" fmla="*/ 2497863 h 2612594"/>
                          <a:gd name="connsiteX960" fmla="*/ 1713713 w 2647519"/>
                          <a:gd name="connsiteY960" fmla="*/ 2495550 h 2612594"/>
                          <a:gd name="connsiteX961" fmla="*/ 1664183 w 2647519"/>
                          <a:gd name="connsiteY961" fmla="*/ 2504122 h 2612594"/>
                          <a:gd name="connsiteX962" fmla="*/ 1638465 w 2647519"/>
                          <a:gd name="connsiteY962" fmla="*/ 2510790 h 2612594"/>
                          <a:gd name="connsiteX963" fmla="*/ 1612748 w 2647519"/>
                          <a:gd name="connsiteY963" fmla="*/ 2516505 h 2612594"/>
                          <a:gd name="connsiteX964" fmla="*/ 1581315 w 2647519"/>
                          <a:gd name="connsiteY964" fmla="*/ 2524125 h 2612594"/>
                          <a:gd name="connsiteX965" fmla="*/ 1567028 w 2647519"/>
                          <a:gd name="connsiteY965" fmla="*/ 2526030 h 2612594"/>
                          <a:gd name="connsiteX966" fmla="*/ 1544168 w 2647519"/>
                          <a:gd name="connsiteY966" fmla="*/ 2529840 h 2612594"/>
                          <a:gd name="connsiteX967" fmla="*/ 1482255 w 2647519"/>
                          <a:gd name="connsiteY967" fmla="*/ 2535555 h 2612594"/>
                          <a:gd name="connsiteX968" fmla="*/ 1440345 w 2647519"/>
                          <a:gd name="connsiteY968" fmla="*/ 2539365 h 2612594"/>
                          <a:gd name="connsiteX969" fmla="*/ 1432725 w 2647519"/>
                          <a:gd name="connsiteY969" fmla="*/ 2539365 h 2612594"/>
                          <a:gd name="connsiteX970" fmla="*/ 1371765 w 2647519"/>
                          <a:gd name="connsiteY970" fmla="*/ 2544127 h 2612594"/>
                          <a:gd name="connsiteX971" fmla="*/ 1320330 w 2647519"/>
                          <a:gd name="connsiteY971" fmla="*/ 2542222 h 2612594"/>
                          <a:gd name="connsiteX972" fmla="*/ 1249845 w 2647519"/>
                          <a:gd name="connsiteY972" fmla="*/ 2542222 h 2612594"/>
                          <a:gd name="connsiteX973" fmla="*/ 1242225 w 2647519"/>
                          <a:gd name="connsiteY973" fmla="*/ 2541270 h 2612594"/>
                          <a:gd name="connsiteX974" fmla="*/ 1212698 w 2647519"/>
                          <a:gd name="connsiteY974" fmla="*/ 2528887 h 2612594"/>
                          <a:gd name="connsiteX975" fmla="*/ 1196505 w 2647519"/>
                          <a:gd name="connsiteY975" fmla="*/ 2539365 h 2612594"/>
                          <a:gd name="connsiteX976" fmla="*/ 1196464 w 2647519"/>
                          <a:gd name="connsiteY976" fmla="*/ 2539447 h 2612594"/>
                          <a:gd name="connsiteX977" fmla="*/ 1209840 w 2647519"/>
                          <a:gd name="connsiteY977" fmla="*/ 2530792 h 2612594"/>
                          <a:gd name="connsiteX978" fmla="*/ 1239368 w 2647519"/>
                          <a:gd name="connsiteY978" fmla="*/ 2543174 h 2612594"/>
                          <a:gd name="connsiteX979" fmla="*/ 1193648 w 2647519"/>
                          <a:gd name="connsiteY979" fmla="*/ 2541269 h 2612594"/>
                          <a:gd name="connsiteX980" fmla="*/ 1194008 w 2647519"/>
                          <a:gd name="connsiteY980" fmla="*/ 2541036 h 2612594"/>
                          <a:gd name="connsiteX981" fmla="*/ 1164120 w 2647519"/>
                          <a:gd name="connsiteY981" fmla="*/ 2536507 h 2612594"/>
                          <a:gd name="connsiteX982" fmla="*/ 1128878 w 2647519"/>
                          <a:gd name="connsiteY982" fmla="*/ 2528887 h 2612594"/>
                          <a:gd name="connsiteX983" fmla="*/ 1098398 w 2647519"/>
                          <a:gd name="connsiteY983" fmla="*/ 2522220 h 2612594"/>
                          <a:gd name="connsiteX984" fmla="*/ 1070775 w 2647519"/>
                          <a:gd name="connsiteY984" fmla="*/ 2517457 h 2612594"/>
                          <a:gd name="connsiteX985" fmla="*/ 1045058 w 2647519"/>
                          <a:gd name="connsiteY985" fmla="*/ 2512695 h 2612594"/>
                          <a:gd name="connsiteX986" fmla="*/ 941235 w 2647519"/>
                          <a:gd name="connsiteY986" fmla="*/ 2486025 h 2612594"/>
                          <a:gd name="connsiteX987" fmla="*/ 888848 w 2647519"/>
                          <a:gd name="connsiteY987" fmla="*/ 2470785 h 2612594"/>
                          <a:gd name="connsiteX988" fmla="*/ 873608 w 2647519"/>
                          <a:gd name="connsiteY988" fmla="*/ 2457450 h 2612594"/>
                          <a:gd name="connsiteX989" fmla="*/ 838365 w 2647519"/>
                          <a:gd name="connsiteY989" fmla="*/ 2450782 h 2612594"/>
                          <a:gd name="connsiteX990" fmla="*/ 785978 w 2647519"/>
                          <a:gd name="connsiteY990" fmla="*/ 2424112 h 2612594"/>
                          <a:gd name="connsiteX991" fmla="*/ 770738 w 2647519"/>
                          <a:gd name="connsiteY991" fmla="*/ 2425065 h 2612594"/>
                          <a:gd name="connsiteX992" fmla="*/ 716445 w 2647519"/>
                          <a:gd name="connsiteY992" fmla="*/ 2397442 h 2612594"/>
                          <a:gd name="connsiteX993" fmla="*/ 706920 w 2647519"/>
                          <a:gd name="connsiteY993" fmla="*/ 2380297 h 2612594"/>
                          <a:gd name="connsiteX994" fmla="*/ 708825 w 2647519"/>
                          <a:gd name="connsiteY994" fmla="*/ 2379345 h 2612594"/>
                          <a:gd name="connsiteX995" fmla="*/ 742163 w 2647519"/>
                          <a:gd name="connsiteY995" fmla="*/ 2397442 h 2612594"/>
                          <a:gd name="connsiteX996" fmla="*/ 775500 w 2647519"/>
                          <a:gd name="connsiteY996" fmla="*/ 2415540 h 2612594"/>
                          <a:gd name="connsiteX997" fmla="*/ 785025 w 2647519"/>
                          <a:gd name="connsiteY997" fmla="*/ 2409825 h 2612594"/>
                          <a:gd name="connsiteX998" fmla="*/ 745973 w 2647519"/>
                          <a:gd name="connsiteY998" fmla="*/ 2384107 h 2612594"/>
                          <a:gd name="connsiteX999" fmla="*/ 713588 w 2647519"/>
                          <a:gd name="connsiteY999" fmla="*/ 2369820 h 2612594"/>
                          <a:gd name="connsiteX1000" fmla="*/ 668820 w 2647519"/>
                          <a:gd name="connsiteY1000" fmla="*/ 2344102 h 2612594"/>
                          <a:gd name="connsiteX1001" fmla="*/ 630720 w 2647519"/>
                          <a:gd name="connsiteY1001" fmla="*/ 2319337 h 2612594"/>
                          <a:gd name="connsiteX1002" fmla="*/ 570713 w 2647519"/>
                          <a:gd name="connsiteY1002" fmla="*/ 2293620 h 2612594"/>
                          <a:gd name="connsiteX1003" fmla="*/ 547853 w 2647519"/>
                          <a:gd name="connsiteY1003" fmla="*/ 2274570 h 2612594"/>
                          <a:gd name="connsiteX1004" fmla="*/ 552615 w 2647519"/>
                          <a:gd name="connsiteY1004" fmla="*/ 2272665 h 2612594"/>
                          <a:gd name="connsiteX1005" fmla="*/ 575475 w 2647519"/>
                          <a:gd name="connsiteY1005" fmla="*/ 2279332 h 2612594"/>
                          <a:gd name="connsiteX1006" fmla="*/ 527850 w 2647519"/>
                          <a:gd name="connsiteY1006" fmla="*/ 2229802 h 2612594"/>
                          <a:gd name="connsiteX1007" fmla="*/ 501180 w 2647519"/>
                          <a:gd name="connsiteY1007" fmla="*/ 2207895 h 2612594"/>
                          <a:gd name="connsiteX1008" fmla="*/ 476415 w 2647519"/>
                          <a:gd name="connsiteY1008" fmla="*/ 2185987 h 2612594"/>
                          <a:gd name="connsiteX1009" fmla="*/ 444983 w 2647519"/>
                          <a:gd name="connsiteY1009" fmla="*/ 2160270 h 2612594"/>
                          <a:gd name="connsiteX1010" fmla="*/ 399263 w 2647519"/>
                          <a:gd name="connsiteY1010" fmla="*/ 2109787 h 2612594"/>
                          <a:gd name="connsiteX1011" fmla="*/ 396126 w 2647519"/>
                          <a:gd name="connsiteY1011" fmla="*/ 2099983 h 2612594"/>
                          <a:gd name="connsiteX1012" fmla="*/ 386880 w 2647519"/>
                          <a:gd name="connsiteY1012" fmla="*/ 2090737 h 2612594"/>
                          <a:gd name="connsiteX1013" fmla="*/ 355448 w 2647519"/>
                          <a:gd name="connsiteY1013" fmla="*/ 2056447 h 2612594"/>
                          <a:gd name="connsiteX1014" fmla="*/ 351638 w 2647519"/>
                          <a:gd name="connsiteY1014" fmla="*/ 2039302 h 2612594"/>
                          <a:gd name="connsiteX1015" fmla="*/ 339255 w 2647519"/>
                          <a:gd name="connsiteY1015" fmla="*/ 2022157 h 2612594"/>
                          <a:gd name="connsiteX1016" fmla="*/ 337780 w 2647519"/>
                          <a:gd name="connsiteY1016" fmla="*/ 2019844 h 2612594"/>
                          <a:gd name="connsiteX1017" fmla="*/ 323062 w 2647519"/>
                          <a:gd name="connsiteY1017" fmla="*/ 2009774 h 2612594"/>
                          <a:gd name="connsiteX1018" fmla="*/ 294487 w 2647519"/>
                          <a:gd name="connsiteY1018" fmla="*/ 1968817 h 2612594"/>
                          <a:gd name="connsiteX1019" fmla="*/ 278295 w 2647519"/>
                          <a:gd name="connsiteY1019" fmla="*/ 1930717 h 2612594"/>
                          <a:gd name="connsiteX1020" fmla="*/ 276390 w 2647519"/>
                          <a:gd name="connsiteY1020" fmla="*/ 1930717 h 2612594"/>
                          <a:gd name="connsiteX1021" fmla="*/ 254483 w 2647519"/>
                          <a:gd name="connsiteY1021" fmla="*/ 1888807 h 2612594"/>
                          <a:gd name="connsiteX1022" fmla="*/ 233528 w 2647519"/>
                          <a:gd name="connsiteY1022" fmla="*/ 1846897 h 2612594"/>
                          <a:gd name="connsiteX1023" fmla="*/ 211620 w 2647519"/>
                          <a:gd name="connsiteY1023" fmla="*/ 1798320 h 2612594"/>
                          <a:gd name="connsiteX1024" fmla="*/ 191618 w 2647519"/>
                          <a:gd name="connsiteY1024" fmla="*/ 1748790 h 2612594"/>
                          <a:gd name="connsiteX1025" fmla="*/ 211620 w 2647519"/>
                          <a:gd name="connsiteY1025" fmla="*/ 1782127 h 2612594"/>
                          <a:gd name="connsiteX1026" fmla="*/ 231623 w 2647519"/>
                          <a:gd name="connsiteY1026" fmla="*/ 1824037 h 2612594"/>
                          <a:gd name="connsiteX1027" fmla="*/ 238290 w 2647519"/>
                          <a:gd name="connsiteY1027" fmla="*/ 1846897 h 2612594"/>
                          <a:gd name="connsiteX1028" fmla="*/ 241045 w 2647519"/>
                          <a:gd name="connsiteY1028" fmla="*/ 1850938 h 2612594"/>
                          <a:gd name="connsiteX1029" fmla="*/ 237654 w 2647519"/>
                          <a:gd name="connsiteY1029" fmla="*/ 1833304 h 2612594"/>
                          <a:gd name="connsiteX1030" fmla="*/ 228808 w 2647519"/>
                          <a:gd name="connsiteY1030" fmla="*/ 1817251 h 2612594"/>
                          <a:gd name="connsiteX1031" fmla="*/ 214410 w 2647519"/>
                          <a:gd name="connsiteY1031" fmla="*/ 1784873 h 2612594"/>
                          <a:gd name="connsiteX1032" fmla="*/ 197332 w 2647519"/>
                          <a:gd name="connsiteY1032" fmla="*/ 1756409 h 2612594"/>
                          <a:gd name="connsiteX1033" fmla="*/ 176377 w 2647519"/>
                          <a:gd name="connsiteY1033" fmla="*/ 1699259 h 2612594"/>
                          <a:gd name="connsiteX1034" fmla="*/ 158426 w 2647519"/>
                          <a:gd name="connsiteY1034" fmla="*/ 1640679 h 2612594"/>
                          <a:gd name="connsiteX1035" fmla="*/ 152529 w 2647519"/>
                          <a:gd name="connsiteY1035" fmla="*/ 1623596 h 2612594"/>
                          <a:gd name="connsiteX1036" fmla="*/ 126853 w 2647519"/>
                          <a:gd name="connsiteY1036" fmla="*/ 1521108 h 2612594"/>
                          <a:gd name="connsiteX1037" fmla="*/ 115498 w 2647519"/>
                          <a:gd name="connsiteY1037" fmla="*/ 1446707 h 2612594"/>
                          <a:gd name="connsiteX1038" fmla="*/ 115417 w 2647519"/>
                          <a:gd name="connsiteY1038" fmla="*/ 1448752 h 2612594"/>
                          <a:gd name="connsiteX1039" fmla="*/ 116370 w 2647519"/>
                          <a:gd name="connsiteY1039" fmla="*/ 1463992 h 2612594"/>
                          <a:gd name="connsiteX1040" fmla="*/ 121132 w 2647519"/>
                          <a:gd name="connsiteY1040" fmla="*/ 1499235 h 2612594"/>
                          <a:gd name="connsiteX1041" fmla="*/ 126847 w 2647519"/>
                          <a:gd name="connsiteY1041" fmla="*/ 1535430 h 2612594"/>
                          <a:gd name="connsiteX1042" fmla="*/ 117322 w 2647519"/>
                          <a:gd name="connsiteY1042" fmla="*/ 1503997 h 2612594"/>
                          <a:gd name="connsiteX1043" fmla="*/ 110655 w 2647519"/>
                          <a:gd name="connsiteY1043" fmla="*/ 1463992 h 2612594"/>
                          <a:gd name="connsiteX1044" fmla="*/ 103035 w 2647519"/>
                          <a:gd name="connsiteY1044" fmla="*/ 1463992 h 2612594"/>
                          <a:gd name="connsiteX1045" fmla="*/ 98272 w 2647519"/>
                          <a:gd name="connsiteY1045" fmla="*/ 1427797 h 2612594"/>
                          <a:gd name="connsiteX1046" fmla="*/ 91605 w 2647519"/>
                          <a:gd name="connsiteY1046" fmla="*/ 1404937 h 2612594"/>
                          <a:gd name="connsiteX1047" fmla="*/ 85890 w 2647519"/>
                          <a:gd name="connsiteY1047" fmla="*/ 1383030 h 2612594"/>
                          <a:gd name="connsiteX1048" fmla="*/ 69697 w 2647519"/>
                          <a:gd name="connsiteY1048" fmla="*/ 1365885 h 2612594"/>
                          <a:gd name="connsiteX1049" fmla="*/ 64935 w 2647519"/>
                          <a:gd name="connsiteY1049" fmla="*/ 1365885 h 2612594"/>
                          <a:gd name="connsiteX1050" fmla="*/ 60172 w 2647519"/>
                          <a:gd name="connsiteY1050" fmla="*/ 1342072 h 2612594"/>
                          <a:gd name="connsiteX1051" fmla="*/ 58267 w 2647519"/>
                          <a:gd name="connsiteY1051" fmla="*/ 1311592 h 2612594"/>
                          <a:gd name="connsiteX1052" fmla="*/ 62077 w 2647519"/>
                          <a:gd name="connsiteY1052" fmla="*/ 1268730 h 2612594"/>
                          <a:gd name="connsiteX1053" fmla="*/ 63982 w 2647519"/>
                          <a:gd name="connsiteY1053" fmla="*/ 1253490 h 2612594"/>
                          <a:gd name="connsiteX1054" fmla="*/ 67226 w 2647519"/>
                          <a:gd name="connsiteY1054" fmla="*/ 1243037 h 2612594"/>
                          <a:gd name="connsiteX1055" fmla="*/ 65649 w 2647519"/>
                          <a:gd name="connsiteY1055" fmla="*/ 1219200 h 2612594"/>
                          <a:gd name="connsiteX1056" fmla="*/ 67792 w 2647519"/>
                          <a:gd name="connsiteY1056" fmla="*/ 1183957 h 2612594"/>
                          <a:gd name="connsiteX1057" fmla="*/ 71602 w 2647519"/>
                          <a:gd name="connsiteY1057" fmla="*/ 1176814 h 2612594"/>
                          <a:gd name="connsiteX1058" fmla="*/ 71602 w 2647519"/>
                          <a:gd name="connsiteY1058" fmla="*/ 1172527 h 2612594"/>
                          <a:gd name="connsiteX1059" fmla="*/ 63982 w 2647519"/>
                          <a:gd name="connsiteY1059" fmla="*/ 1186815 h 2612594"/>
                          <a:gd name="connsiteX1060" fmla="*/ 57315 w 2647519"/>
                          <a:gd name="connsiteY1060" fmla="*/ 1177290 h 2612594"/>
                          <a:gd name="connsiteX1061" fmla="*/ 44932 w 2647519"/>
                          <a:gd name="connsiteY1061" fmla="*/ 1160145 h 2612594"/>
                          <a:gd name="connsiteX1062" fmla="*/ 42670 w 2647519"/>
                          <a:gd name="connsiteY1062" fmla="*/ 1146572 h 2612594"/>
                          <a:gd name="connsiteX1063" fmla="*/ 42075 w 2647519"/>
                          <a:gd name="connsiteY1063" fmla="*/ 1147762 h 2612594"/>
                          <a:gd name="connsiteX1064" fmla="*/ 38265 w 2647519"/>
                          <a:gd name="connsiteY1064" fmla="*/ 1185862 h 2612594"/>
                          <a:gd name="connsiteX1065" fmla="*/ 35407 w 2647519"/>
                          <a:gd name="connsiteY1065" fmla="*/ 1223962 h 2612594"/>
                          <a:gd name="connsiteX1066" fmla="*/ 32550 w 2647519"/>
                          <a:gd name="connsiteY1066" fmla="*/ 1253490 h 2612594"/>
                          <a:gd name="connsiteX1067" fmla="*/ 32550 w 2647519"/>
                          <a:gd name="connsiteY1067" fmla="*/ 1314449 h 2612594"/>
                          <a:gd name="connsiteX1068" fmla="*/ 33502 w 2647519"/>
                          <a:gd name="connsiteY1068" fmla="*/ 1345882 h 2612594"/>
                          <a:gd name="connsiteX1069" fmla="*/ 35407 w 2647519"/>
                          <a:gd name="connsiteY1069" fmla="*/ 1377314 h 2612594"/>
                          <a:gd name="connsiteX1070" fmla="*/ 26835 w 2647519"/>
                          <a:gd name="connsiteY1070" fmla="*/ 1406842 h 2612594"/>
                          <a:gd name="connsiteX1071" fmla="*/ 24930 w 2647519"/>
                          <a:gd name="connsiteY1071" fmla="*/ 1406842 h 2612594"/>
                          <a:gd name="connsiteX1072" fmla="*/ 19215 w 2647519"/>
                          <a:gd name="connsiteY1072" fmla="*/ 1349692 h 2612594"/>
                          <a:gd name="connsiteX1073" fmla="*/ 19215 w 2647519"/>
                          <a:gd name="connsiteY1073" fmla="*/ 1290637 h 2612594"/>
                          <a:gd name="connsiteX1074" fmla="*/ 23977 w 2647519"/>
                          <a:gd name="connsiteY1074" fmla="*/ 1244917 h 2612594"/>
                          <a:gd name="connsiteX1075" fmla="*/ 32546 w 2647519"/>
                          <a:gd name="connsiteY1075" fmla="*/ 1253485 h 2612594"/>
                          <a:gd name="connsiteX1076" fmla="*/ 24930 w 2647519"/>
                          <a:gd name="connsiteY1076" fmla="*/ 1243965 h 2612594"/>
                          <a:gd name="connsiteX1077" fmla="*/ 23025 w 2647519"/>
                          <a:gd name="connsiteY1077" fmla="*/ 1209675 h 2612594"/>
                          <a:gd name="connsiteX1078" fmla="*/ 24930 w 2647519"/>
                          <a:gd name="connsiteY1078" fmla="*/ 1157287 h 2612594"/>
                          <a:gd name="connsiteX1079" fmla="*/ 25882 w 2647519"/>
                          <a:gd name="connsiteY1079" fmla="*/ 1143000 h 2612594"/>
                          <a:gd name="connsiteX1080" fmla="*/ 28740 w 2647519"/>
                          <a:gd name="connsiteY1080" fmla="*/ 1119187 h 2612594"/>
                          <a:gd name="connsiteX1081" fmla="*/ 40170 w 2647519"/>
                          <a:gd name="connsiteY1081" fmla="*/ 1076325 h 2612594"/>
                          <a:gd name="connsiteX1082" fmla="*/ 45865 w 2647519"/>
                          <a:gd name="connsiteY1082" fmla="*/ 1047851 h 2612594"/>
                          <a:gd name="connsiteX1083" fmla="*/ 43980 w 2647519"/>
                          <a:gd name="connsiteY1083" fmla="*/ 1041082 h 2612594"/>
                          <a:gd name="connsiteX1084" fmla="*/ 37312 w 2647519"/>
                          <a:gd name="connsiteY1084" fmla="*/ 1079182 h 2612594"/>
                          <a:gd name="connsiteX1085" fmla="*/ 25882 w 2647519"/>
                          <a:gd name="connsiteY1085" fmla="*/ 1122045 h 2612594"/>
                          <a:gd name="connsiteX1086" fmla="*/ 23025 w 2647519"/>
                          <a:gd name="connsiteY1086" fmla="*/ 1145857 h 2612594"/>
                          <a:gd name="connsiteX1087" fmla="*/ 22072 w 2647519"/>
                          <a:gd name="connsiteY1087" fmla="*/ 1160145 h 2612594"/>
                          <a:gd name="connsiteX1088" fmla="*/ 20167 w 2647519"/>
                          <a:gd name="connsiteY1088" fmla="*/ 1212532 h 2612594"/>
                          <a:gd name="connsiteX1089" fmla="*/ 22072 w 2647519"/>
                          <a:gd name="connsiteY1089" fmla="*/ 1246822 h 2612594"/>
                          <a:gd name="connsiteX1090" fmla="*/ 17310 w 2647519"/>
                          <a:gd name="connsiteY1090" fmla="*/ 1292542 h 2612594"/>
                          <a:gd name="connsiteX1091" fmla="*/ 17310 w 2647519"/>
                          <a:gd name="connsiteY1091" fmla="*/ 1351597 h 2612594"/>
                          <a:gd name="connsiteX1092" fmla="*/ 23025 w 2647519"/>
                          <a:gd name="connsiteY1092" fmla="*/ 1408747 h 2612594"/>
                          <a:gd name="connsiteX1093" fmla="*/ 24930 w 2647519"/>
                          <a:gd name="connsiteY1093" fmla="*/ 1408747 h 2612594"/>
                          <a:gd name="connsiteX1094" fmla="*/ 37312 w 2647519"/>
                          <a:gd name="connsiteY1094" fmla="*/ 1463040 h 2612594"/>
                          <a:gd name="connsiteX1095" fmla="*/ 43980 w 2647519"/>
                          <a:gd name="connsiteY1095" fmla="*/ 1507807 h 2612594"/>
                          <a:gd name="connsiteX1096" fmla="*/ 58267 w 2647519"/>
                          <a:gd name="connsiteY1096" fmla="*/ 1553527 h 2612594"/>
                          <a:gd name="connsiteX1097" fmla="*/ 80770 w 2647519"/>
                          <a:gd name="connsiteY1097" fmla="*/ 1651843 h 2612594"/>
                          <a:gd name="connsiteX1098" fmla="*/ 82734 w 2647519"/>
                          <a:gd name="connsiteY1098" fmla="*/ 1670685 h 2612594"/>
                          <a:gd name="connsiteX1099" fmla="*/ 86843 w 2647519"/>
                          <a:gd name="connsiteY1099" fmla="*/ 1670685 h 2612594"/>
                          <a:gd name="connsiteX1100" fmla="*/ 107798 w 2647519"/>
                          <a:gd name="connsiteY1100" fmla="*/ 1721167 h 2612594"/>
                          <a:gd name="connsiteX1101" fmla="*/ 115418 w 2647519"/>
                          <a:gd name="connsiteY1101" fmla="*/ 1746885 h 2612594"/>
                          <a:gd name="connsiteX1102" fmla="*/ 101130 w 2647519"/>
                          <a:gd name="connsiteY1102" fmla="*/ 1724977 h 2612594"/>
                          <a:gd name="connsiteX1103" fmla="*/ 85890 w 2647519"/>
                          <a:gd name="connsiteY1103" fmla="*/ 1690687 h 2612594"/>
                          <a:gd name="connsiteX1104" fmla="*/ 84938 w 2647519"/>
                          <a:gd name="connsiteY1104" fmla="*/ 1700212 h 2612594"/>
                          <a:gd name="connsiteX1105" fmla="*/ 76651 w 2647519"/>
                          <a:gd name="connsiteY1105" fmla="*/ 1674524 h 2612594"/>
                          <a:gd name="connsiteX1106" fmla="*/ 70650 w 2647519"/>
                          <a:gd name="connsiteY1106" fmla="*/ 1675447 h 2612594"/>
                          <a:gd name="connsiteX1107" fmla="*/ 63982 w 2647519"/>
                          <a:gd name="connsiteY1107" fmla="*/ 1653540 h 2612594"/>
                          <a:gd name="connsiteX1108" fmla="*/ 41122 w 2647519"/>
                          <a:gd name="connsiteY1108" fmla="*/ 1601152 h 2612594"/>
                          <a:gd name="connsiteX1109" fmla="*/ 26835 w 2647519"/>
                          <a:gd name="connsiteY1109" fmla="*/ 1554480 h 2612594"/>
                          <a:gd name="connsiteX1110" fmla="*/ 25882 w 2647519"/>
                          <a:gd name="connsiteY1110" fmla="*/ 1515427 h 2612594"/>
                          <a:gd name="connsiteX1111" fmla="*/ 19215 w 2647519"/>
                          <a:gd name="connsiteY1111" fmla="*/ 1469707 h 2612594"/>
                          <a:gd name="connsiteX1112" fmla="*/ 14452 w 2647519"/>
                          <a:gd name="connsiteY1112" fmla="*/ 1423987 h 2612594"/>
                          <a:gd name="connsiteX1113" fmla="*/ 3975 w 2647519"/>
                          <a:gd name="connsiteY1113" fmla="*/ 1390650 h 2612594"/>
                          <a:gd name="connsiteX1114" fmla="*/ 10642 w 2647519"/>
                          <a:gd name="connsiteY1114" fmla="*/ 1213485 h 2612594"/>
                          <a:gd name="connsiteX1115" fmla="*/ 17310 w 2647519"/>
                          <a:gd name="connsiteY1115" fmla="*/ 1167765 h 2612594"/>
                          <a:gd name="connsiteX1116" fmla="*/ 11595 w 2647519"/>
                          <a:gd name="connsiteY1116" fmla="*/ 1143000 h 2612594"/>
                          <a:gd name="connsiteX1117" fmla="*/ 23025 w 2647519"/>
                          <a:gd name="connsiteY1117" fmla="*/ 1074420 h 2612594"/>
                          <a:gd name="connsiteX1118" fmla="*/ 25882 w 2647519"/>
                          <a:gd name="connsiteY1118" fmla="*/ 1058227 h 2612594"/>
                          <a:gd name="connsiteX1119" fmla="*/ 33502 w 2647519"/>
                          <a:gd name="connsiteY1119" fmla="*/ 1002982 h 2612594"/>
                          <a:gd name="connsiteX1120" fmla="*/ 53505 w 2647519"/>
                          <a:gd name="connsiteY1120" fmla="*/ 962977 h 2612594"/>
                          <a:gd name="connsiteX1121" fmla="*/ 48742 w 2647519"/>
                          <a:gd name="connsiteY1121" fmla="*/ 1017270 h 2612594"/>
                          <a:gd name="connsiteX1122" fmla="*/ 53503 w 2647519"/>
                          <a:gd name="connsiteY1122" fmla="*/ 1007964 h 2612594"/>
                          <a:gd name="connsiteX1123" fmla="*/ 56362 w 2647519"/>
                          <a:gd name="connsiteY1123" fmla="*/ 985718 h 2612594"/>
                          <a:gd name="connsiteX1124" fmla="*/ 57315 w 2647519"/>
                          <a:gd name="connsiteY1124" fmla="*/ 961072 h 2612594"/>
                          <a:gd name="connsiteX1125" fmla="*/ 65887 w 2647519"/>
                          <a:gd name="connsiteY1125" fmla="*/ 929639 h 2612594"/>
                          <a:gd name="connsiteX1126" fmla="*/ 79222 w 2647519"/>
                          <a:gd name="connsiteY1126" fmla="*/ 882014 h 2612594"/>
                          <a:gd name="connsiteX1127" fmla="*/ 95415 w 2647519"/>
                          <a:gd name="connsiteY1127" fmla="*/ 833437 h 2612594"/>
                          <a:gd name="connsiteX1128" fmla="*/ 96628 w 2647519"/>
                          <a:gd name="connsiteY1128" fmla="*/ 832072 h 2612594"/>
                          <a:gd name="connsiteX1129" fmla="*/ 103988 w 2647519"/>
                          <a:gd name="connsiteY1129" fmla="*/ 793432 h 2612594"/>
                          <a:gd name="connsiteX1130" fmla="*/ 114465 w 2647519"/>
                          <a:gd name="connsiteY1130" fmla="*/ 765809 h 2612594"/>
                          <a:gd name="connsiteX1131" fmla="*/ 126848 w 2647519"/>
                          <a:gd name="connsiteY1131" fmla="*/ 742949 h 2612594"/>
                          <a:gd name="connsiteX1132" fmla="*/ 151613 w 2647519"/>
                          <a:gd name="connsiteY1132" fmla="*/ 695324 h 2612594"/>
                          <a:gd name="connsiteX1133" fmla="*/ 171615 w 2647519"/>
                          <a:gd name="connsiteY1133" fmla="*/ 652462 h 2612594"/>
                          <a:gd name="connsiteX1134" fmla="*/ 200190 w 2647519"/>
                          <a:gd name="connsiteY1134" fmla="*/ 597217 h 2612594"/>
                          <a:gd name="connsiteX1135" fmla="*/ 221145 w 2647519"/>
                          <a:gd name="connsiteY1135" fmla="*/ 573404 h 2612594"/>
                          <a:gd name="connsiteX1136" fmla="*/ 238290 w 2647519"/>
                          <a:gd name="connsiteY1136" fmla="*/ 540067 h 2612594"/>
                          <a:gd name="connsiteX1137" fmla="*/ 252578 w 2647519"/>
                          <a:gd name="connsiteY1137" fmla="*/ 519112 h 2612594"/>
                          <a:gd name="connsiteX1138" fmla="*/ 267818 w 2647519"/>
                          <a:gd name="connsiteY1138" fmla="*/ 511492 h 2612594"/>
                          <a:gd name="connsiteX1139" fmla="*/ 271628 w 2647519"/>
                          <a:gd name="connsiteY1139" fmla="*/ 505777 h 2612594"/>
                          <a:gd name="connsiteX1140" fmla="*/ 286868 w 2647519"/>
                          <a:gd name="connsiteY1140" fmla="*/ 475297 h 2612594"/>
                          <a:gd name="connsiteX1141" fmla="*/ 316395 w 2647519"/>
                          <a:gd name="connsiteY1141" fmla="*/ 441007 h 2612594"/>
                          <a:gd name="connsiteX1142" fmla="*/ 317199 w 2647519"/>
                          <a:gd name="connsiteY1142" fmla="*/ 455339 h 2612594"/>
                          <a:gd name="connsiteX1143" fmla="*/ 315045 w 2647519"/>
                          <a:gd name="connsiteY1143" fmla="*/ 461363 h 2612594"/>
                          <a:gd name="connsiteX1144" fmla="*/ 345922 w 2647519"/>
                          <a:gd name="connsiteY1144" fmla="*/ 429577 h 2612594"/>
                          <a:gd name="connsiteX1145" fmla="*/ 361162 w 2647519"/>
                          <a:gd name="connsiteY1145" fmla="*/ 409575 h 2612594"/>
                          <a:gd name="connsiteX1146" fmla="*/ 381165 w 2647519"/>
                          <a:gd name="connsiteY1146" fmla="*/ 390525 h 2612594"/>
                          <a:gd name="connsiteX1147" fmla="*/ 382888 w 2647519"/>
                          <a:gd name="connsiteY1147" fmla="*/ 392440 h 2612594"/>
                          <a:gd name="connsiteX1148" fmla="*/ 382118 w 2647519"/>
                          <a:gd name="connsiteY1148" fmla="*/ 391477 h 2612594"/>
                          <a:gd name="connsiteX1149" fmla="*/ 406883 w 2647519"/>
                          <a:gd name="connsiteY1149" fmla="*/ 366712 h 2612594"/>
                          <a:gd name="connsiteX1150" fmla="*/ 431648 w 2647519"/>
                          <a:gd name="connsiteY1150" fmla="*/ 343852 h 2612594"/>
                          <a:gd name="connsiteX1151" fmla="*/ 458318 w 2647519"/>
                          <a:gd name="connsiteY1151" fmla="*/ 315277 h 2612594"/>
                          <a:gd name="connsiteX1152" fmla="*/ 495465 w 2647519"/>
                          <a:gd name="connsiteY1152" fmla="*/ 287654 h 2612594"/>
                          <a:gd name="connsiteX1153" fmla="*/ 535470 w 2647519"/>
                          <a:gd name="connsiteY1153" fmla="*/ 258127 h 2612594"/>
                          <a:gd name="connsiteX1154" fmla="*/ 559389 w 2647519"/>
                          <a:gd name="connsiteY1154" fmla="*/ 241440 h 2612594"/>
                          <a:gd name="connsiteX1155" fmla="*/ 575475 w 2647519"/>
                          <a:gd name="connsiteY1155" fmla="*/ 226694 h 2612594"/>
                          <a:gd name="connsiteX1156" fmla="*/ 604050 w 2647519"/>
                          <a:gd name="connsiteY1156" fmla="*/ 209549 h 2612594"/>
                          <a:gd name="connsiteX1157" fmla="*/ 634530 w 2647519"/>
                          <a:gd name="connsiteY1157" fmla="*/ 193357 h 2612594"/>
                          <a:gd name="connsiteX1158" fmla="*/ 638565 w 2647519"/>
                          <a:gd name="connsiteY1158" fmla="*/ 191282 h 2612594"/>
                          <a:gd name="connsiteX1159" fmla="*/ 648937 w 2647519"/>
                          <a:gd name="connsiteY1159" fmla="*/ 181094 h 2612594"/>
                          <a:gd name="connsiteX1160" fmla="*/ 665963 w 2647519"/>
                          <a:gd name="connsiteY1160" fmla="*/ 168592 h 2612594"/>
                          <a:gd name="connsiteX1161" fmla="*/ 684656 w 2647519"/>
                          <a:gd name="connsiteY1161" fmla="*/ 159067 h 2612594"/>
                          <a:gd name="connsiteX1162" fmla="*/ 697880 w 2647519"/>
                          <a:gd name="connsiteY1162" fmla="*/ 156023 h 2612594"/>
                          <a:gd name="connsiteX1163" fmla="*/ 700252 w 2647519"/>
                          <a:gd name="connsiteY1163" fmla="*/ 154304 h 2612594"/>
                          <a:gd name="connsiteX1164" fmla="*/ 959332 w 2647519"/>
                          <a:gd name="connsiteY1164" fmla="*/ 49529 h 2612594"/>
                          <a:gd name="connsiteX1165" fmla="*/ 968944 w 2647519"/>
                          <a:gd name="connsiteY1165" fmla="*/ 47439 h 2612594"/>
                          <a:gd name="connsiteX1166" fmla="*/ 995527 w 2647519"/>
                          <a:gd name="connsiteY1166" fmla="*/ 38099 h 2612594"/>
                          <a:gd name="connsiteX1167" fmla="*/ 1013863 w 2647519"/>
                          <a:gd name="connsiteY1167" fmla="*/ 34408 h 2612594"/>
                          <a:gd name="connsiteX1168" fmla="*/ 1023424 w 2647519"/>
                          <a:gd name="connsiteY1168" fmla="*/ 34327 h 2612594"/>
                          <a:gd name="connsiteX1169" fmla="*/ 1026960 w 2647519"/>
                          <a:gd name="connsiteY1169" fmla="*/ 33337 h 2612594"/>
                          <a:gd name="connsiteX1170" fmla="*/ 1244130 w 2647519"/>
                          <a:gd name="connsiteY1170" fmla="*/ 4762 h 2612594"/>
                          <a:gd name="connsiteX1171" fmla="*/ 1305804 w 2647519"/>
                          <a:gd name="connsiteY1171" fmla="*/ 4524 h 2612594"/>
                          <a:gd name="connsiteX1172" fmla="*/ 1371765 w 2647519"/>
                          <a:gd name="connsiteY1172" fmla="*/ 5714 h 2612594"/>
                          <a:gd name="connsiteX1173" fmla="*/ 1372993 w 2647519"/>
                          <a:gd name="connsiteY1173" fmla="*/ 6635 h 2612594"/>
                          <a:gd name="connsiteX1174" fmla="*/ 1405103 w 2647519"/>
                          <a:gd name="connsiteY1174" fmla="*/ 2857 h 2612594"/>
                          <a:gd name="connsiteX1175" fmla="*/ 1434630 w 2647519"/>
                          <a:gd name="connsiteY1175" fmla="*/ 7619 h 2612594"/>
                          <a:gd name="connsiteX1176" fmla="*/ 1464158 w 2647519"/>
                          <a:gd name="connsiteY1176" fmla="*/ 13334 h 2612594"/>
                          <a:gd name="connsiteX1177" fmla="*/ 1479392 w 2647519"/>
                          <a:gd name="connsiteY1177" fmla="*/ 16797 h 2612594"/>
                          <a:gd name="connsiteX1178" fmla="*/ 1463205 w 2647519"/>
                          <a:gd name="connsiteY1178" fmla="*/ 12382 h 2612594"/>
                          <a:gd name="connsiteX1179" fmla="*/ 1433677 w 2647519"/>
                          <a:gd name="connsiteY1179" fmla="*/ 6667 h 2612594"/>
                          <a:gd name="connsiteX1180" fmla="*/ 1404150 w 2647519"/>
                          <a:gd name="connsiteY1180" fmla="*/ 1905 h 2612594"/>
                          <a:gd name="connsiteX1181" fmla="*/ 1404150 w 2647519"/>
                          <a:gd name="connsiteY1181" fmla="*/ 0 h 261259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  <a:cxn ang="0">
                            <a:pos x="connsiteX223" y="connsiteY223"/>
                          </a:cxn>
                          <a:cxn ang="0">
                            <a:pos x="connsiteX224" y="connsiteY224"/>
                          </a:cxn>
                          <a:cxn ang="0">
                            <a:pos x="connsiteX225" y="connsiteY225"/>
                          </a:cxn>
                          <a:cxn ang="0">
                            <a:pos x="connsiteX226" y="connsiteY226"/>
                          </a:cxn>
                          <a:cxn ang="0">
                            <a:pos x="connsiteX227" y="connsiteY227"/>
                          </a:cxn>
                          <a:cxn ang="0">
                            <a:pos x="connsiteX228" y="connsiteY228"/>
                          </a:cxn>
                          <a:cxn ang="0">
                            <a:pos x="connsiteX229" y="connsiteY229"/>
                          </a:cxn>
                          <a:cxn ang="0">
                            <a:pos x="connsiteX230" y="connsiteY230"/>
                          </a:cxn>
                          <a:cxn ang="0">
                            <a:pos x="connsiteX231" y="connsiteY231"/>
                          </a:cxn>
                          <a:cxn ang="0">
                            <a:pos x="connsiteX232" y="connsiteY232"/>
                          </a:cxn>
                          <a:cxn ang="0">
                            <a:pos x="connsiteX233" y="connsiteY233"/>
                          </a:cxn>
                          <a:cxn ang="0">
                            <a:pos x="connsiteX234" y="connsiteY234"/>
                          </a:cxn>
                          <a:cxn ang="0">
                            <a:pos x="connsiteX235" y="connsiteY235"/>
                          </a:cxn>
                          <a:cxn ang="0">
                            <a:pos x="connsiteX236" y="connsiteY236"/>
                          </a:cxn>
                          <a:cxn ang="0">
                            <a:pos x="connsiteX237" y="connsiteY237"/>
                          </a:cxn>
                          <a:cxn ang="0">
                            <a:pos x="connsiteX238" y="connsiteY238"/>
                          </a:cxn>
                          <a:cxn ang="0">
                            <a:pos x="connsiteX239" y="connsiteY239"/>
                          </a:cxn>
                          <a:cxn ang="0">
                            <a:pos x="connsiteX240" y="connsiteY240"/>
                          </a:cxn>
                          <a:cxn ang="0">
                            <a:pos x="connsiteX241" y="connsiteY241"/>
                          </a:cxn>
                          <a:cxn ang="0">
                            <a:pos x="connsiteX242" y="connsiteY242"/>
                          </a:cxn>
                          <a:cxn ang="0">
                            <a:pos x="connsiteX243" y="connsiteY243"/>
                          </a:cxn>
                          <a:cxn ang="0">
                            <a:pos x="connsiteX244" y="connsiteY244"/>
                          </a:cxn>
                          <a:cxn ang="0">
                            <a:pos x="connsiteX245" y="connsiteY245"/>
                          </a:cxn>
                          <a:cxn ang="0">
                            <a:pos x="connsiteX246" y="connsiteY246"/>
                          </a:cxn>
                          <a:cxn ang="0">
                            <a:pos x="connsiteX247" y="connsiteY247"/>
                          </a:cxn>
                          <a:cxn ang="0">
                            <a:pos x="connsiteX248" y="connsiteY248"/>
                          </a:cxn>
                          <a:cxn ang="0">
                            <a:pos x="connsiteX249" y="connsiteY249"/>
                          </a:cxn>
                          <a:cxn ang="0">
                            <a:pos x="connsiteX250" y="connsiteY250"/>
                          </a:cxn>
                          <a:cxn ang="0">
                            <a:pos x="connsiteX251" y="connsiteY251"/>
                          </a:cxn>
                          <a:cxn ang="0">
                            <a:pos x="connsiteX252" y="connsiteY252"/>
                          </a:cxn>
                          <a:cxn ang="0">
                            <a:pos x="connsiteX253" y="connsiteY253"/>
                          </a:cxn>
                          <a:cxn ang="0">
                            <a:pos x="connsiteX254" y="connsiteY254"/>
                          </a:cxn>
                          <a:cxn ang="0">
                            <a:pos x="connsiteX255" y="connsiteY255"/>
                          </a:cxn>
                          <a:cxn ang="0">
                            <a:pos x="connsiteX256" y="connsiteY256"/>
                          </a:cxn>
                          <a:cxn ang="0">
                            <a:pos x="connsiteX257" y="connsiteY257"/>
                          </a:cxn>
                          <a:cxn ang="0">
                            <a:pos x="connsiteX258" y="connsiteY258"/>
                          </a:cxn>
                          <a:cxn ang="0">
                            <a:pos x="connsiteX259" y="connsiteY259"/>
                          </a:cxn>
                          <a:cxn ang="0">
                            <a:pos x="connsiteX260" y="connsiteY260"/>
                          </a:cxn>
                          <a:cxn ang="0">
                            <a:pos x="connsiteX261" y="connsiteY261"/>
                          </a:cxn>
                          <a:cxn ang="0">
                            <a:pos x="connsiteX262" y="connsiteY262"/>
                          </a:cxn>
                          <a:cxn ang="0">
                            <a:pos x="connsiteX263" y="connsiteY263"/>
                          </a:cxn>
                          <a:cxn ang="0">
                            <a:pos x="connsiteX264" y="connsiteY264"/>
                          </a:cxn>
                          <a:cxn ang="0">
                            <a:pos x="connsiteX265" y="connsiteY265"/>
                          </a:cxn>
                          <a:cxn ang="0">
                            <a:pos x="connsiteX266" y="connsiteY266"/>
                          </a:cxn>
                          <a:cxn ang="0">
                            <a:pos x="connsiteX267" y="connsiteY267"/>
                          </a:cxn>
                          <a:cxn ang="0">
                            <a:pos x="connsiteX268" y="connsiteY268"/>
                          </a:cxn>
                          <a:cxn ang="0">
                            <a:pos x="connsiteX269" y="connsiteY269"/>
                          </a:cxn>
                          <a:cxn ang="0">
                            <a:pos x="connsiteX270" y="connsiteY270"/>
                          </a:cxn>
                          <a:cxn ang="0">
                            <a:pos x="connsiteX271" y="connsiteY271"/>
                          </a:cxn>
                          <a:cxn ang="0">
                            <a:pos x="connsiteX272" y="connsiteY272"/>
                          </a:cxn>
                          <a:cxn ang="0">
                            <a:pos x="connsiteX273" y="connsiteY273"/>
                          </a:cxn>
                          <a:cxn ang="0">
                            <a:pos x="connsiteX274" y="connsiteY274"/>
                          </a:cxn>
                          <a:cxn ang="0">
                            <a:pos x="connsiteX275" y="connsiteY275"/>
                          </a:cxn>
                          <a:cxn ang="0">
                            <a:pos x="connsiteX276" y="connsiteY276"/>
                          </a:cxn>
                          <a:cxn ang="0">
                            <a:pos x="connsiteX277" y="connsiteY277"/>
                          </a:cxn>
                          <a:cxn ang="0">
                            <a:pos x="connsiteX278" y="connsiteY278"/>
                          </a:cxn>
                          <a:cxn ang="0">
                            <a:pos x="connsiteX279" y="connsiteY279"/>
                          </a:cxn>
                          <a:cxn ang="0">
                            <a:pos x="connsiteX280" y="connsiteY280"/>
                          </a:cxn>
                          <a:cxn ang="0">
                            <a:pos x="connsiteX281" y="connsiteY281"/>
                          </a:cxn>
                          <a:cxn ang="0">
                            <a:pos x="connsiteX282" y="connsiteY282"/>
                          </a:cxn>
                          <a:cxn ang="0">
                            <a:pos x="connsiteX283" y="connsiteY283"/>
                          </a:cxn>
                          <a:cxn ang="0">
                            <a:pos x="connsiteX284" y="connsiteY284"/>
                          </a:cxn>
                          <a:cxn ang="0">
                            <a:pos x="connsiteX285" y="connsiteY285"/>
                          </a:cxn>
                          <a:cxn ang="0">
                            <a:pos x="connsiteX286" y="connsiteY286"/>
                          </a:cxn>
                          <a:cxn ang="0">
                            <a:pos x="connsiteX287" y="connsiteY287"/>
                          </a:cxn>
                          <a:cxn ang="0">
                            <a:pos x="connsiteX288" y="connsiteY288"/>
                          </a:cxn>
                          <a:cxn ang="0">
                            <a:pos x="connsiteX289" y="connsiteY289"/>
                          </a:cxn>
                          <a:cxn ang="0">
                            <a:pos x="connsiteX290" y="connsiteY290"/>
                          </a:cxn>
                          <a:cxn ang="0">
                            <a:pos x="connsiteX291" y="connsiteY291"/>
                          </a:cxn>
                          <a:cxn ang="0">
                            <a:pos x="connsiteX292" y="connsiteY292"/>
                          </a:cxn>
                          <a:cxn ang="0">
                            <a:pos x="connsiteX293" y="connsiteY293"/>
                          </a:cxn>
                          <a:cxn ang="0">
                            <a:pos x="connsiteX294" y="connsiteY294"/>
                          </a:cxn>
                          <a:cxn ang="0">
                            <a:pos x="connsiteX295" y="connsiteY295"/>
                          </a:cxn>
                          <a:cxn ang="0">
                            <a:pos x="connsiteX296" y="connsiteY296"/>
                          </a:cxn>
                          <a:cxn ang="0">
                            <a:pos x="connsiteX297" y="connsiteY297"/>
                          </a:cxn>
                          <a:cxn ang="0">
                            <a:pos x="connsiteX298" y="connsiteY298"/>
                          </a:cxn>
                          <a:cxn ang="0">
                            <a:pos x="connsiteX299" y="connsiteY299"/>
                          </a:cxn>
                          <a:cxn ang="0">
                            <a:pos x="connsiteX300" y="connsiteY300"/>
                          </a:cxn>
                          <a:cxn ang="0">
                            <a:pos x="connsiteX301" y="connsiteY301"/>
                          </a:cxn>
                          <a:cxn ang="0">
                            <a:pos x="connsiteX302" y="connsiteY302"/>
                          </a:cxn>
                          <a:cxn ang="0">
                            <a:pos x="connsiteX303" y="connsiteY303"/>
                          </a:cxn>
                          <a:cxn ang="0">
                            <a:pos x="connsiteX304" y="connsiteY304"/>
                          </a:cxn>
                          <a:cxn ang="0">
                            <a:pos x="connsiteX305" y="connsiteY305"/>
                          </a:cxn>
                          <a:cxn ang="0">
                            <a:pos x="connsiteX306" y="connsiteY306"/>
                          </a:cxn>
                          <a:cxn ang="0">
                            <a:pos x="connsiteX307" y="connsiteY307"/>
                          </a:cxn>
                          <a:cxn ang="0">
                            <a:pos x="connsiteX308" y="connsiteY308"/>
                          </a:cxn>
                          <a:cxn ang="0">
                            <a:pos x="connsiteX309" y="connsiteY309"/>
                          </a:cxn>
                          <a:cxn ang="0">
                            <a:pos x="connsiteX310" y="connsiteY310"/>
                          </a:cxn>
                          <a:cxn ang="0">
                            <a:pos x="connsiteX311" y="connsiteY311"/>
                          </a:cxn>
                          <a:cxn ang="0">
                            <a:pos x="connsiteX312" y="connsiteY312"/>
                          </a:cxn>
                          <a:cxn ang="0">
                            <a:pos x="connsiteX313" y="connsiteY313"/>
                          </a:cxn>
                          <a:cxn ang="0">
                            <a:pos x="connsiteX314" y="connsiteY314"/>
                          </a:cxn>
                          <a:cxn ang="0">
                            <a:pos x="connsiteX315" y="connsiteY315"/>
                          </a:cxn>
                          <a:cxn ang="0">
                            <a:pos x="connsiteX316" y="connsiteY316"/>
                          </a:cxn>
                          <a:cxn ang="0">
                            <a:pos x="connsiteX317" y="connsiteY317"/>
                          </a:cxn>
                          <a:cxn ang="0">
                            <a:pos x="connsiteX318" y="connsiteY318"/>
                          </a:cxn>
                          <a:cxn ang="0">
                            <a:pos x="connsiteX319" y="connsiteY319"/>
                          </a:cxn>
                          <a:cxn ang="0">
                            <a:pos x="connsiteX320" y="connsiteY320"/>
                          </a:cxn>
                          <a:cxn ang="0">
                            <a:pos x="connsiteX321" y="connsiteY321"/>
                          </a:cxn>
                          <a:cxn ang="0">
                            <a:pos x="connsiteX322" y="connsiteY322"/>
                          </a:cxn>
                          <a:cxn ang="0">
                            <a:pos x="connsiteX323" y="connsiteY323"/>
                          </a:cxn>
                          <a:cxn ang="0">
                            <a:pos x="connsiteX324" y="connsiteY324"/>
                          </a:cxn>
                          <a:cxn ang="0">
                            <a:pos x="connsiteX325" y="connsiteY325"/>
                          </a:cxn>
                          <a:cxn ang="0">
                            <a:pos x="connsiteX326" y="connsiteY326"/>
                          </a:cxn>
                          <a:cxn ang="0">
                            <a:pos x="connsiteX327" y="connsiteY327"/>
                          </a:cxn>
                          <a:cxn ang="0">
                            <a:pos x="connsiteX328" y="connsiteY328"/>
                          </a:cxn>
                          <a:cxn ang="0">
                            <a:pos x="connsiteX329" y="connsiteY329"/>
                          </a:cxn>
                          <a:cxn ang="0">
                            <a:pos x="connsiteX330" y="connsiteY330"/>
                          </a:cxn>
                          <a:cxn ang="0">
                            <a:pos x="connsiteX331" y="connsiteY331"/>
                          </a:cxn>
                          <a:cxn ang="0">
                            <a:pos x="connsiteX332" y="connsiteY332"/>
                          </a:cxn>
                          <a:cxn ang="0">
                            <a:pos x="connsiteX333" y="connsiteY333"/>
                          </a:cxn>
                          <a:cxn ang="0">
                            <a:pos x="connsiteX334" y="connsiteY334"/>
                          </a:cxn>
                          <a:cxn ang="0">
                            <a:pos x="connsiteX335" y="connsiteY335"/>
                          </a:cxn>
                          <a:cxn ang="0">
                            <a:pos x="connsiteX336" y="connsiteY336"/>
                          </a:cxn>
                          <a:cxn ang="0">
                            <a:pos x="connsiteX337" y="connsiteY337"/>
                          </a:cxn>
                          <a:cxn ang="0">
                            <a:pos x="connsiteX338" y="connsiteY338"/>
                          </a:cxn>
                          <a:cxn ang="0">
                            <a:pos x="connsiteX339" y="connsiteY339"/>
                          </a:cxn>
                          <a:cxn ang="0">
                            <a:pos x="connsiteX340" y="connsiteY340"/>
                          </a:cxn>
                          <a:cxn ang="0">
                            <a:pos x="connsiteX341" y="connsiteY341"/>
                          </a:cxn>
                          <a:cxn ang="0">
                            <a:pos x="connsiteX342" y="connsiteY342"/>
                          </a:cxn>
                          <a:cxn ang="0">
                            <a:pos x="connsiteX343" y="connsiteY343"/>
                          </a:cxn>
                          <a:cxn ang="0">
                            <a:pos x="connsiteX344" y="connsiteY344"/>
                          </a:cxn>
                          <a:cxn ang="0">
                            <a:pos x="connsiteX345" y="connsiteY345"/>
                          </a:cxn>
                          <a:cxn ang="0">
                            <a:pos x="connsiteX346" y="connsiteY346"/>
                          </a:cxn>
                          <a:cxn ang="0">
                            <a:pos x="connsiteX347" y="connsiteY347"/>
                          </a:cxn>
                          <a:cxn ang="0">
                            <a:pos x="connsiteX348" y="connsiteY348"/>
                          </a:cxn>
                          <a:cxn ang="0">
                            <a:pos x="connsiteX349" y="connsiteY349"/>
                          </a:cxn>
                          <a:cxn ang="0">
                            <a:pos x="connsiteX350" y="connsiteY350"/>
                          </a:cxn>
                          <a:cxn ang="0">
                            <a:pos x="connsiteX351" y="connsiteY351"/>
                          </a:cxn>
                          <a:cxn ang="0">
                            <a:pos x="connsiteX352" y="connsiteY352"/>
                          </a:cxn>
                          <a:cxn ang="0">
                            <a:pos x="connsiteX353" y="connsiteY353"/>
                          </a:cxn>
                          <a:cxn ang="0">
                            <a:pos x="connsiteX354" y="connsiteY354"/>
                          </a:cxn>
                          <a:cxn ang="0">
                            <a:pos x="connsiteX355" y="connsiteY355"/>
                          </a:cxn>
                          <a:cxn ang="0">
                            <a:pos x="connsiteX356" y="connsiteY356"/>
                          </a:cxn>
                          <a:cxn ang="0">
                            <a:pos x="connsiteX357" y="connsiteY357"/>
                          </a:cxn>
                          <a:cxn ang="0">
                            <a:pos x="connsiteX358" y="connsiteY358"/>
                          </a:cxn>
                          <a:cxn ang="0">
                            <a:pos x="connsiteX359" y="connsiteY359"/>
                          </a:cxn>
                          <a:cxn ang="0">
                            <a:pos x="connsiteX360" y="connsiteY360"/>
                          </a:cxn>
                          <a:cxn ang="0">
                            <a:pos x="connsiteX361" y="connsiteY361"/>
                          </a:cxn>
                          <a:cxn ang="0">
                            <a:pos x="connsiteX362" y="connsiteY362"/>
                          </a:cxn>
                          <a:cxn ang="0">
                            <a:pos x="connsiteX363" y="connsiteY363"/>
                          </a:cxn>
                          <a:cxn ang="0">
                            <a:pos x="connsiteX364" y="connsiteY364"/>
                          </a:cxn>
                          <a:cxn ang="0">
                            <a:pos x="connsiteX365" y="connsiteY365"/>
                          </a:cxn>
                          <a:cxn ang="0">
                            <a:pos x="connsiteX366" y="connsiteY366"/>
                          </a:cxn>
                          <a:cxn ang="0">
                            <a:pos x="connsiteX367" y="connsiteY367"/>
                          </a:cxn>
                          <a:cxn ang="0">
                            <a:pos x="connsiteX368" y="connsiteY368"/>
                          </a:cxn>
                          <a:cxn ang="0">
                            <a:pos x="connsiteX369" y="connsiteY369"/>
                          </a:cxn>
                          <a:cxn ang="0">
                            <a:pos x="connsiteX370" y="connsiteY370"/>
                          </a:cxn>
                          <a:cxn ang="0">
                            <a:pos x="connsiteX371" y="connsiteY371"/>
                          </a:cxn>
                          <a:cxn ang="0">
                            <a:pos x="connsiteX372" y="connsiteY372"/>
                          </a:cxn>
                          <a:cxn ang="0">
                            <a:pos x="connsiteX373" y="connsiteY373"/>
                          </a:cxn>
                          <a:cxn ang="0">
                            <a:pos x="connsiteX374" y="connsiteY374"/>
                          </a:cxn>
                          <a:cxn ang="0">
                            <a:pos x="connsiteX375" y="connsiteY375"/>
                          </a:cxn>
                          <a:cxn ang="0">
                            <a:pos x="connsiteX376" y="connsiteY376"/>
                          </a:cxn>
                          <a:cxn ang="0">
                            <a:pos x="connsiteX377" y="connsiteY377"/>
                          </a:cxn>
                          <a:cxn ang="0">
                            <a:pos x="connsiteX378" y="connsiteY378"/>
                          </a:cxn>
                          <a:cxn ang="0">
                            <a:pos x="connsiteX379" y="connsiteY379"/>
                          </a:cxn>
                          <a:cxn ang="0">
                            <a:pos x="connsiteX380" y="connsiteY380"/>
                          </a:cxn>
                          <a:cxn ang="0">
                            <a:pos x="connsiteX381" y="connsiteY381"/>
                          </a:cxn>
                          <a:cxn ang="0">
                            <a:pos x="connsiteX382" y="connsiteY382"/>
                          </a:cxn>
                          <a:cxn ang="0">
                            <a:pos x="connsiteX383" y="connsiteY383"/>
                          </a:cxn>
                          <a:cxn ang="0">
                            <a:pos x="connsiteX384" y="connsiteY384"/>
                          </a:cxn>
                          <a:cxn ang="0">
                            <a:pos x="connsiteX385" y="connsiteY385"/>
                          </a:cxn>
                          <a:cxn ang="0">
                            <a:pos x="connsiteX386" y="connsiteY386"/>
                          </a:cxn>
                          <a:cxn ang="0">
                            <a:pos x="connsiteX387" y="connsiteY387"/>
                          </a:cxn>
                          <a:cxn ang="0">
                            <a:pos x="connsiteX388" y="connsiteY388"/>
                          </a:cxn>
                          <a:cxn ang="0">
                            <a:pos x="connsiteX389" y="connsiteY389"/>
                          </a:cxn>
                          <a:cxn ang="0">
                            <a:pos x="connsiteX390" y="connsiteY390"/>
                          </a:cxn>
                          <a:cxn ang="0">
                            <a:pos x="connsiteX391" y="connsiteY391"/>
                          </a:cxn>
                          <a:cxn ang="0">
                            <a:pos x="connsiteX392" y="connsiteY392"/>
                          </a:cxn>
                          <a:cxn ang="0">
                            <a:pos x="connsiteX393" y="connsiteY393"/>
                          </a:cxn>
                          <a:cxn ang="0">
                            <a:pos x="connsiteX394" y="connsiteY394"/>
                          </a:cxn>
                          <a:cxn ang="0">
                            <a:pos x="connsiteX395" y="connsiteY395"/>
                          </a:cxn>
                          <a:cxn ang="0">
                            <a:pos x="connsiteX396" y="connsiteY396"/>
                          </a:cxn>
                          <a:cxn ang="0">
                            <a:pos x="connsiteX397" y="connsiteY397"/>
                          </a:cxn>
                          <a:cxn ang="0">
                            <a:pos x="connsiteX398" y="connsiteY398"/>
                          </a:cxn>
                          <a:cxn ang="0">
                            <a:pos x="connsiteX399" y="connsiteY399"/>
                          </a:cxn>
                          <a:cxn ang="0">
                            <a:pos x="connsiteX400" y="connsiteY400"/>
                          </a:cxn>
                          <a:cxn ang="0">
                            <a:pos x="connsiteX401" y="connsiteY401"/>
                          </a:cxn>
                          <a:cxn ang="0">
                            <a:pos x="connsiteX402" y="connsiteY402"/>
                          </a:cxn>
                          <a:cxn ang="0">
                            <a:pos x="connsiteX403" y="connsiteY403"/>
                          </a:cxn>
                          <a:cxn ang="0">
                            <a:pos x="connsiteX404" y="connsiteY404"/>
                          </a:cxn>
                          <a:cxn ang="0">
                            <a:pos x="connsiteX405" y="connsiteY405"/>
                          </a:cxn>
                          <a:cxn ang="0">
                            <a:pos x="connsiteX406" y="connsiteY406"/>
                          </a:cxn>
                          <a:cxn ang="0">
                            <a:pos x="connsiteX407" y="connsiteY407"/>
                          </a:cxn>
                          <a:cxn ang="0">
                            <a:pos x="connsiteX408" y="connsiteY408"/>
                          </a:cxn>
                          <a:cxn ang="0">
                            <a:pos x="connsiteX409" y="connsiteY409"/>
                          </a:cxn>
                          <a:cxn ang="0">
                            <a:pos x="connsiteX410" y="connsiteY410"/>
                          </a:cxn>
                          <a:cxn ang="0">
                            <a:pos x="connsiteX411" y="connsiteY411"/>
                          </a:cxn>
                          <a:cxn ang="0">
                            <a:pos x="connsiteX412" y="connsiteY412"/>
                          </a:cxn>
                          <a:cxn ang="0">
                            <a:pos x="connsiteX413" y="connsiteY413"/>
                          </a:cxn>
                          <a:cxn ang="0">
                            <a:pos x="connsiteX414" y="connsiteY414"/>
                          </a:cxn>
                          <a:cxn ang="0">
                            <a:pos x="connsiteX415" y="connsiteY415"/>
                          </a:cxn>
                          <a:cxn ang="0">
                            <a:pos x="connsiteX416" y="connsiteY416"/>
                          </a:cxn>
                          <a:cxn ang="0">
                            <a:pos x="connsiteX417" y="connsiteY417"/>
                          </a:cxn>
                          <a:cxn ang="0">
                            <a:pos x="connsiteX418" y="connsiteY418"/>
                          </a:cxn>
                          <a:cxn ang="0">
                            <a:pos x="connsiteX419" y="connsiteY419"/>
                          </a:cxn>
                          <a:cxn ang="0">
                            <a:pos x="connsiteX420" y="connsiteY420"/>
                          </a:cxn>
                          <a:cxn ang="0">
                            <a:pos x="connsiteX421" y="connsiteY421"/>
                          </a:cxn>
                          <a:cxn ang="0">
                            <a:pos x="connsiteX422" y="connsiteY422"/>
                          </a:cxn>
                          <a:cxn ang="0">
                            <a:pos x="connsiteX423" y="connsiteY423"/>
                          </a:cxn>
                          <a:cxn ang="0">
                            <a:pos x="connsiteX424" y="connsiteY424"/>
                          </a:cxn>
                          <a:cxn ang="0">
                            <a:pos x="connsiteX425" y="connsiteY425"/>
                          </a:cxn>
                          <a:cxn ang="0">
                            <a:pos x="connsiteX426" y="connsiteY426"/>
                          </a:cxn>
                          <a:cxn ang="0">
                            <a:pos x="connsiteX427" y="connsiteY427"/>
                          </a:cxn>
                          <a:cxn ang="0">
                            <a:pos x="connsiteX428" y="connsiteY428"/>
                          </a:cxn>
                          <a:cxn ang="0">
                            <a:pos x="connsiteX429" y="connsiteY429"/>
                          </a:cxn>
                          <a:cxn ang="0">
                            <a:pos x="connsiteX430" y="connsiteY430"/>
                          </a:cxn>
                          <a:cxn ang="0">
                            <a:pos x="connsiteX431" y="connsiteY431"/>
                          </a:cxn>
                          <a:cxn ang="0">
                            <a:pos x="connsiteX432" y="connsiteY432"/>
                          </a:cxn>
                          <a:cxn ang="0">
                            <a:pos x="connsiteX433" y="connsiteY433"/>
                          </a:cxn>
                          <a:cxn ang="0">
                            <a:pos x="connsiteX434" y="connsiteY434"/>
                          </a:cxn>
                          <a:cxn ang="0">
                            <a:pos x="connsiteX435" y="connsiteY435"/>
                          </a:cxn>
                          <a:cxn ang="0">
                            <a:pos x="connsiteX436" y="connsiteY436"/>
                          </a:cxn>
                          <a:cxn ang="0">
                            <a:pos x="connsiteX437" y="connsiteY437"/>
                          </a:cxn>
                          <a:cxn ang="0">
                            <a:pos x="connsiteX438" y="connsiteY438"/>
                          </a:cxn>
                          <a:cxn ang="0">
                            <a:pos x="connsiteX439" y="connsiteY439"/>
                          </a:cxn>
                          <a:cxn ang="0">
                            <a:pos x="connsiteX440" y="connsiteY440"/>
                          </a:cxn>
                          <a:cxn ang="0">
                            <a:pos x="connsiteX441" y="connsiteY441"/>
                          </a:cxn>
                          <a:cxn ang="0">
                            <a:pos x="connsiteX442" y="connsiteY442"/>
                          </a:cxn>
                          <a:cxn ang="0">
                            <a:pos x="connsiteX443" y="connsiteY443"/>
                          </a:cxn>
                          <a:cxn ang="0">
                            <a:pos x="connsiteX444" y="connsiteY444"/>
                          </a:cxn>
                          <a:cxn ang="0">
                            <a:pos x="connsiteX445" y="connsiteY445"/>
                          </a:cxn>
                          <a:cxn ang="0">
                            <a:pos x="connsiteX446" y="connsiteY446"/>
                          </a:cxn>
                          <a:cxn ang="0">
                            <a:pos x="connsiteX447" y="connsiteY447"/>
                          </a:cxn>
                          <a:cxn ang="0">
                            <a:pos x="connsiteX448" y="connsiteY448"/>
                          </a:cxn>
                          <a:cxn ang="0">
                            <a:pos x="connsiteX449" y="connsiteY449"/>
                          </a:cxn>
                          <a:cxn ang="0">
                            <a:pos x="connsiteX450" y="connsiteY450"/>
                          </a:cxn>
                          <a:cxn ang="0">
                            <a:pos x="connsiteX451" y="connsiteY451"/>
                          </a:cxn>
                          <a:cxn ang="0">
                            <a:pos x="connsiteX452" y="connsiteY452"/>
                          </a:cxn>
                          <a:cxn ang="0">
                            <a:pos x="connsiteX453" y="connsiteY453"/>
                          </a:cxn>
                          <a:cxn ang="0">
                            <a:pos x="connsiteX454" y="connsiteY454"/>
                          </a:cxn>
                          <a:cxn ang="0">
                            <a:pos x="connsiteX455" y="connsiteY455"/>
                          </a:cxn>
                          <a:cxn ang="0">
                            <a:pos x="connsiteX456" y="connsiteY456"/>
                          </a:cxn>
                          <a:cxn ang="0">
                            <a:pos x="connsiteX457" y="connsiteY457"/>
                          </a:cxn>
                          <a:cxn ang="0">
                            <a:pos x="connsiteX458" y="connsiteY458"/>
                          </a:cxn>
                          <a:cxn ang="0">
                            <a:pos x="connsiteX459" y="connsiteY459"/>
                          </a:cxn>
                          <a:cxn ang="0">
                            <a:pos x="connsiteX460" y="connsiteY460"/>
                          </a:cxn>
                          <a:cxn ang="0">
                            <a:pos x="connsiteX461" y="connsiteY461"/>
                          </a:cxn>
                          <a:cxn ang="0">
                            <a:pos x="connsiteX462" y="connsiteY462"/>
                          </a:cxn>
                          <a:cxn ang="0">
                            <a:pos x="connsiteX463" y="connsiteY463"/>
                          </a:cxn>
                          <a:cxn ang="0">
                            <a:pos x="connsiteX464" y="connsiteY464"/>
                          </a:cxn>
                          <a:cxn ang="0">
                            <a:pos x="connsiteX465" y="connsiteY465"/>
                          </a:cxn>
                          <a:cxn ang="0">
                            <a:pos x="connsiteX466" y="connsiteY466"/>
                          </a:cxn>
                          <a:cxn ang="0">
                            <a:pos x="connsiteX467" y="connsiteY467"/>
                          </a:cxn>
                          <a:cxn ang="0">
                            <a:pos x="connsiteX468" y="connsiteY468"/>
                          </a:cxn>
                          <a:cxn ang="0">
                            <a:pos x="connsiteX469" y="connsiteY469"/>
                          </a:cxn>
                          <a:cxn ang="0">
                            <a:pos x="connsiteX470" y="connsiteY470"/>
                          </a:cxn>
                          <a:cxn ang="0">
                            <a:pos x="connsiteX471" y="connsiteY471"/>
                          </a:cxn>
                          <a:cxn ang="0">
                            <a:pos x="connsiteX472" y="connsiteY472"/>
                          </a:cxn>
                          <a:cxn ang="0">
                            <a:pos x="connsiteX473" y="connsiteY473"/>
                          </a:cxn>
                          <a:cxn ang="0">
                            <a:pos x="connsiteX474" y="connsiteY474"/>
                          </a:cxn>
                          <a:cxn ang="0">
                            <a:pos x="connsiteX475" y="connsiteY475"/>
                          </a:cxn>
                          <a:cxn ang="0">
                            <a:pos x="connsiteX476" y="connsiteY476"/>
                          </a:cxn>
                          <a:cxn ang="0">
                            <a:pos x="connsiteX477" y="connsiteY477"/>
                          </a:cxn>
                          <a:cxn ang="0">
                            <a:pos x="connsiteX478" y="connsiteY478"/>
                          </a:cxn>
                          <a:cxn ang="0">
                            <a:pos x="connsiteX479" y="connsiteY479"/>
                          </a:cxn>
                          <a:cxn ang="0">
                            <a:pos x="connsiteX480" y="connsiteY480"/>
                          </a:cxn>
                          <a:cxn ang="0">
                            <a:pos x="connsiteX481" y="connsiteY481"/>
                          </a:cxn>
                          <a:cxn ang="0">
                            <a:pos x="connsiteX482" y="connsiteY482"/>
                          </a:cxn>
                          <a:cxn ang="0">
                            <a:pos x="connsiteX483" y="connsiteY483"/>
                          </a:cxn>
                          <a:cxn ang="0">
                            <a:pos x="connsiteX484" y="connsiteY484"/>
                          </a:cxn>
                          <a:cxn ang="0">
                            <a:pos x="connsiteX485" y="connsiteY485"/>
                          </a:cxn>
                          <a:cxn ang="0">
                            <a:pos x="connsiteX486" y="connsiteY486"/>
                          </a:cxn>
                          <a:cxn ang="0">
                            <a:pos x="connsiteX487" y="connsiteY487"/>
                          </a:cxn>
                          <a:cxn ang="0">
                            <a:pos x="connsiteX488" y="connsiteY488"/>
                          </a:cxn>
                          <a:cxn ang="0">
                            <a:pos x="connsiteX489" y="connsiteY489"/>
                          </a:cxn>
                          <a:cxn ang="0">
                            <a:pos x="connsiteX490" y="connsiteY490"/>
                          </a:cxn>
                          <a:cxn ang="0">
                            <a:pos x="connsiteX491" y="connsiteY491"/>
                          </a:cxn>
                          <a:cxn ang="0">
                            <a:pos x="connsiteX492" y="connsiteY492"/>
                          </a:cxn>
                          <a:cxn ang="0">
                            <a:pos x="connsiteX493" y="connsiteY493"/>
                          </a:cxn>
                          <a:cxn ang="0">
                            <a:pos x="connsiteX494" y="connsiteY494"/>
                          </a:cxn>
                          <a:cxn ang="0">
                            <a:pos x="connsiteX495" y="connsiteY495"/>
                          </a:cxn>
                          <a:cxn ang="0">
                            <a:pos x="connsiteX496" y="connsiteY496"/>
                          </a:cxn>
                          <a:cxn ang="0">
                            <a:pos x="connsiteX497" y="connsiteY497"/>
                          </a:cxn>
                          <a:cxn ang="0">
                            <a:pos x="connsiteX498" y="connsiteY498"/>
                          </a:cxn>
                          <a:cxn ang="0">
                            <a:pos x="connsiteX499" y="connsiteY499"/>
                          </a:cxn>
                          <a:cxn ang="0">
                            <a:pos x="connsiteX500" y="connsiteY500"/>
                          </a:cxn>
                          <a:cxn ang="0">
                            <a:pos x="connsiteX501" y="connsiteY501"/>
                          </a:cxn>
                          <a:cxn ang="0">
                            <a:pos x="connsiteX502" y="connsiteY502"/>
                          </a:cxn>
                          <a:cxn ang="0">
                            <a:pos x="connsiteX503" y="connsiteY503"/>
                          </a:cxn>
                          <a:cxn ang="0">
                            <a:pos x="connsiteX504" y="connsiteY504"/>
                          </a:cxn>
                          <a:cxn ang="0">
                            <a:pos x="connsiteX505" y="connsiteY505"/>
                          </a:cxn>
                          <a:cxn ang="0">
                            <a:pos x="connsiteX506" y="connsiteY506"/>
                          </a:cxn>
                          <a:cxn ang="0">
                            <a:pos x="connsiteX507" y="connsiteY507"/>
                          </a:cxn>
                          <a:cxn ang="0">
                            <a:pos x="connsiteX508" y="connsiteY508"/>
                          </a:cxn>
                          <a:cxn ang="0">
                            <a:pos x="connsiteX509" y="connsiteY509"/>
                          </a:cxn>
                          <a:cxn ang="0">
                            <a:pos x="connsiteX510" y="connsiteY510"/>
                          </a:cxn>
                          <a:cxn ang="0">
                            <a:pos x="connsiteX511" y="connsiteY511"/>
                          </a:cxn>
                          <a:cxn ang="0">
                            <a:pos x="connsiteX512" y="connsiteY512"/>
                          </a:cxn>
                          <a:cxn ang="0">
                            <a:pos x="connsiteX513" y="connsiteY513"/>
                          </a:cxn>
                          <a:cxn ang="0">
                            <a:pos x="connsiteX514" y="connsiteY514"/>
                          </a:cxn>
                          <a:cxn ang="0">
                            <a:pos x="connsiteX515" y="connsiteY515"/>
                          </a:cxn>
                          <a:cxn ang="0">
                            <a:pos x="connsiteX516" y="connsiteY516"/>
                          </a:cxn>
                          <a:cxn ang="0">
                            <a:pos x="connsiteX517" y="connsiteY517"/>
                          </a:cxn>
                          <a:cxn ang="0">
                            <a:pos x="connsiteX518" y="connsiteY518"/>
                          </a:cxn>
                          <a:cxn ang="0">
                            <a:pos x="connsiteX519" y="connsiteY519"/>
                          </a:cxn>
                          <a:cxn ang="0">
                            <a:pos x="connsiteX520" y="connsiteY520"/>
                          </a:cxn>
                          <a:cxn ang="0">
                            <a:pos x="connsiteX521" y="connsiteY521"/>
                          </a:cxn>
                          <a:cxn ang="0">
                            <a:pos x="connsiteX522" y="connsiteY522"/>
                          </a:cxn>
                          <a:cxn ang="0">
                            <a:pos x="connsiteX523" y="connsiteY523"/>
                          </a:cxn>
                          <a:cxn ang="0">
                            <a:pos x="connsiteX524" y="connsiteY524"/>
                          </a:cxn>
                          <a:cxn ang="0">
                            <a:pos x="connsiteX525" y="connsiteY525"/>
                          </a:cxn>
                          <a:cxn ang="0">
                            <a:pos x="connsiteX526" y="connsiteY526"/>
                          </a:cxn>
                          <a:cxn ang="0">
                            <a:pos x="connsiteX527" y="connsiteY527"/>
                          </a:cxn>
                          <a:cxn ang="0">
                            <a:pos x="connsiteX528" y="connsiteY528"/>
                          </a:cxn>
                          <a:cxn ang="0">
                            <a:pos x="connsiteX529" y="connsiteY529"/>
                          </a:cxn>
                          <a:cxn ang="0">
                            <a:pos x="connsiteX530" y="connsiteY530"/>
                          </a:cxn>
                          <a:cxn ang="0">
                            <a:pos x="connsiteX531" y="connsiteY531"/>
                          </a:cxn>
                          <a:cxn ang="0">
                            <a:pos x="connsiteX532" y="connsiteY532"/>
                          </a:cxn>
                          <a:cxn ang="0">
                            <a:pos x="connsiteX533" y="connsiteY533"/>
                          </a:cxn>
                          <a:cxn ang="0">
                            <a:pos x="connsiteX534" y="connsiteY534"/>
                          </a:cxn>
                          <a:cxn ang="0">
                            <a:pos x="connsiteX535" y="connsiteY535"/>
                          </a:cxn>
                          <a:cxn ang="0">
                            <a:pos x="connsiteX536" y="connsiteY536"/>
                          </a:cxn>
                          <a:cxn ang="0">
                            <a:pos x="connsiteX537" y="connsiteY537"/>
                          </a:cxn>
                          <a:cxn ang="0">
                            <a:pos x="connsiteX538" y="connsiteY538"/>
                          </a:cxn>
                          <a:cxn ang="0">
                            <a:pos x="connsiteX539" y="connsiteY539"/>
                          </a:cxn>
                          <a:cxn ang="0">
                            <a:pos x="connsiteX540" y="connsiteY540"/>
                          </a:cxn>
                          <a:cxn ang="0">
                            <a:pos x="connsiteX541" y="connsiteY541"/>
                          </a:cxn>
                          <a:cxn ang="0">
                            <a:pos x="connsiteX542" y="connsiteY542"/>
                          </a:cxn>
                          <a:cxn ang="0">
                            <a:pos x="connsiteX543" y="connsiteY543"/>
                          </a:cxn>
                          <a:cxn ang="0">
                            <a:pos x="connsiteX544" y="connsiteY544"/>
                          </a:cxn>
                          <a:cxn ang="0">
                            <a:pos x="connsiteX545" y="connsiteY545"/>
                          </a:cxn>
                          <a:cxn ang="0">
                            <a:pos x="connsiteX546" y="connsiteY546"/>
                          </a:cxn>
                          <a:cxn ang="0">
                            <a:pos x="connsiteX547" y="connsiteY547"/>
                          </a:cxn>
                          <a:cxn ang="0">
                            <a:pos x="connsiteX548" y="connsiteY548"/>
                          </a:cxn>
                          <a:cxn ang="0">
                            <a:pos x="connsiteX549" y="connsiteY549"/>
                          </a:cxn>
                          <a:cxn ang="0">
                            <a:pos x="connsiteX550" y="connsiteY550"/>
                          </a:cxn>
                          <a:cxn ang="0">
                            <a:pos x="connsiteX551" y="connsiteY551"/>
                          </a:cxn>
                          <a:cxn ang="0">
                            <a:pos x="connsiteX552" y="connsiteY552"/>
                          </a:cxn>
                          <a:cxn ang="0">
                            <a:pos x="connsiteX553" y="connsiteY553"/>
                          </a:cxn>
                          <a:cxn ang="0">
                            <a:pos x="connsiteX554" y="connsiteY554"/>
                          </a:cxn>
                          <a:cxn ang="0">
                            <a:pos x="connsiteX555" y="connsiteY555"/>
                          </a:cxn>
                          <a:cxn ang="0">
                            <a:pos x="connsiteX556" y="connsiteY556"/>
                          </a:cxn>
                          <a:cxn ang="0">
                            <a:pos x="connsiteX557" y="connsiteY557"/>
                          </a:cxn>
                          <a:cxn ang="0">
                            <a:pos x="connsiteX558" y="connsiteY558"/>
                          </a:cxn>
                          <a:cxn ang="0">
                            <a:pos x="connsiteX559" y="connsiteY559"/>
                          </a:cxn>
                          <a:cxn ang="0">
                            <a:pos x="connsiteX560" y="connsiteY560"/>
                          </a:cxn>
                          <a:cxn ang="0">
                            <a:pos x="connsiteX561" y="connsiteY561"/>
                          </a:cxn>
                          <a:cxn ang="0">
                            <a:pos x="connsiteX562" y="connsiteY562"/>
                          </a:cxn>
                          <a:cxn ang="0">
                            <a:pos x="connsiteX563" y="connsiteY563"/>
                          </a:cxn>
                          <a:cxn ang="0">
                            <a:pos x="connsiteX564" y="connsiteY564"/>
                          </a:cxn>
                          <a:cxn ang="0">
                            <a:pos x="connsiteX565" y="connsiteY565"/>
                          </a:cxn>
                          <a:cxn ang="0">
                            <a:pos x="connsiteX566" y="connsiteY566"/>
                          </a:cxn>
                          <a:cxn ang="0">
                            <a:pos x="connsiteX567" y="connsiteY567"/>
                          </a:cxn>
                          <a:cxn ang="0">
                            <a:pos x="connsiteX568" y="connsiteY568"/>
                          </a:cxn>
                          <a:cxn ang="0">
                            <a:pos x="connsiteX569" y="connsiteY569"/>
                          </a:cxn>
                          <a:cxn ang="0">
                            <a:pos x="connsiteX570" y="connsiteY570"/>
                          </a:cxn>
                          <a:cxn ang="0">
                            <a:pos x="connsiteX571" y="connsiteY571"/>
                          </a:cxn>
                          <a:cxn ang="0">
                            <a:pos x="connsiteX572" y="connsiteY572"/>
                          </a:cxn>
                          <a:cxn ang="0">
                            <a:pos x="connsiteX573" y="connsiteY573"/>
                          </a:cxn>
                          <a:cxn ang="0">
                            <a:pos x="connsiteX574" y="connsiteY574"/>
                          </a:cxn>
                          <a:cxn ang="0">
                            <a:pos x="connsiteX575" y="connsiteY575"/>
                          </a:cxn>
                          <a:cxn ang="0">
                            <a:pos x="connsiteX576" y="connsiteY576"/>
                          </a:cxn>
                          <a:cxn ang="0">
                            <a:pos x="connsiteX577" y="connsiteY577"/>
                          </a:cxn>
                          <a:cxn ang="0">
                            <a:pos x="connsiteX578" y="connsiteY578"/>
                          </a:cxn>
                          <a:cxn ang="0">
                            <a:pos x="connsiteX579" y="connsiteY579"/>
                          </a:cxn>
                          <a:cxn ang="0">
                            <a:pos x="connsiteX580" y="connsiteY580"/>
                          </a:cxn>
                          <a:cxn ang="0">
                            <a:pos x="connsiteX581" y="connsiteY581"/>
                          </a:cxn>
                          <a:cxn ang="0">
                            <a:pos x="connsiteX582" y="connsiteY582"/>
                          </a:cxn>
                          <a:cxn ang="0">
                            <a:pos x="connsiteX583" y="connsiteY583"/>
                          </a:cxn>
                          <a:cxn ang="0">
                            <a:pos x="connsiteX584" y="connsiteY584"/>
                          </a:cxn>
                          <a:cxn ang="0">
                            <a:pos x="connsiteX585" y="connsiteY585"/>
                          </a:cxn>
                          <a:cxn ang="0">
                            <a:pos x="connsiteX586" y="connsiteY586"/>
                          </a:cxn>
                          <a:cxn ang="0">
                            <a:pos x="connsiteX587" y="connsiteY587"/>
                          </a:cxn>
                          <a:cxn ang="0">
                            <a:pos x="connsiteX588" y="connsiteY588"/>
                          </a:cxn>
                          <a:cxn ang="0">
                            <a:pos x="connsiteX589" y="connsiteY589"/>
                          </a:cxn>
                          <a:cxn ang="0">
                            <a:pos x="connsiteX590" y="connsiteY590"/>
                          </a:cxn>
                          <a:cxn ang="0">
                            <a:pos x="connsiteX591" y="connsiteY591"/>
                          </a:cxn>
                          <a:cxn ang="0">
                            <a:pos x="connsiteX592" y="connsiteY592"/>
                          </a:cxn>
                          <a:cxn ang="0">
                            <a:pos x="connsiteX593" y="connsiteY593"/>
                          </a:cxn>
                          <a:cxn ang="0">
                            <a:pos x="connsiteX594" y="connsiteY594"/>
                          </a:cxn>
                          <a:cxn ang="0">
                            <a:pos x="connsiteX595" y="connsiteY595"/>
                          </a:cxn>
                          <a:cxn ang="0">
                            <a:pos x="connsiteX596" y="connsiteY596"/>
                          </a:cxn>
                          <a:cxn ang="0">
                            <a:pos x="connsiteX597" y="connsiteY597"/>
                          </a:cxn>
                          <a:cxn ang="0">
                            <a:pos x="connsiteX598" y="connsiteY598"/>
                          </a:cxn>
                          <a:cxn ang="0">
                            <a:pos x="connsiteX599" y="connsiteY599"/>
                          </a:cxn>
                          <a:cxn ang="0">
                            <a:pos x="connsiteX600" y="connsiteY600"/>
                          </a:cxn>
                          <a:cxn ang="0">
                            <a:pos x="connsiteX601" y="connsiteY601"/>
                          </a:cxn>
                          <a:cxn ang="0">
                            <a:pos x="connsiteX602" y="connsiteY602"/>
                          </a:cxn>
                          <a:cxn ang="0">
                            <a:pos x="connsiteX603" y="connsiteY603"/>
                          </a:cxn>
                          <a:cxn ang="0">
                            <a:pos x="connsiteX604" y="connsiteY604"/>
                          </a:cxn>
                          <a:cxn ang="0">
                            <a:pos x="connsiteX605" y="connsiteY605"/>
                          </a:cxn>
                          <a:cxn ang="0">
                            <a:pos x="connsiteX606" y="connsiteY606"/>
                          </a:cxn>
                          <a:cxn ang="0">
                            <a:pos x="connsiteX607" y="connsiteY607"/>
                          </a:cxn>
                          <a:cxn ang="0">
                            <a:pos x="connsiteX608" y="connsiteY608"/>
                          </a:cxn>
                          <a:cxn ang="0">
                            <a:pos x="connsiteX609" y="connsiteY609"/>
                          </a:cxn>
                          <a:cxn ang="0">
                            <a:pos x="connsiteX610" y="connsiteY610"/>
                          </a:cxn>
                          <a:cxn ang="0">
                            <a:pos x="connsiteX611" y="connsiteY611"/>
                          </a:cxn>
                          <a:cxn ang="0">
                            <a:pos x="connsiteX612" y="connsiteY612"/>
                          </a:cxn>
                          <a:cxn ang="0">
                            <a:pos x="connsiteX613" y="connsiteY613"/>
                          </a:cxn>
                          <a:cxn ang="0">
                            <a:pos x="connsiteX614" y="connsiteY614"/>
                          </a:cxn>
                          <a:cxn ang="0">
                            <a:pos x="connsiteX615" y="connsiteY615"/>
                          </a:cxn>
                          <a:cxn ang="0">
                            <a:pos x="connsiteX616" y="connsiteY616"/>
                          </a:cxn>
                          <a:cxn ang="0">
                            <a:pos x="connsiteX617" y="connsiteY617"/>
                          </a:cxn>
                          <a:cxn ang="0">
                            <a:pos x="connsiteX618" y="connsiteY618"/>
                          </a:cxn>
                          <a:cxn ang="0">
                            <a:pos x="connsiteX619" y="connsiteY619"/>
                          </a:cxn>
                          <a:cxn ang="0">
                            <a:pos x="connsiteX620" y="connsiteY620"/>
                          </a:cxn>
                          <a:cxn ang="0">
                            <a:pos x="connsiteX621" y="connsiteY621"/>
                          </a:cxn>
                          <a:cxn ang="0">
                            <a:pos x="connsiteX622" y="connsiteY622"/>
                          </a:cxn>
                          <a:cxn ang="0">
                            <a:pos x="connsiteX623" y="connsiteY623"/>
                          </a:cxn>
                          <a:cxn ang="0">
                            <a:pos x="connsiteX624" y="connsiteY624"/>
                          </a:cxn>
                          <a:cxn ang="0">
                            <a:pos x="connsiteX625" y="connsiteY625"/>
                          </a:cxn>
                          <a:cxn ang="0">
                            <a:pos x="connsiteX626" y="connsiteY626"/>
                          </a:cxn>
                          <a:cxn ang="0">
                            <a:pos x="connsiteX627" y="connsiteY627"/>
                          </a:cxn>
                          <a:cxn ang="0">
                            <a:pos x="connsiteX628" y="connsiteY628"/>
                          </a:cxn>
                          <a:cxn ang="0">
                            <a:pos x="connsiteX629" y="connsiteY629"/>
                          </a:cxn>
                          <a:cxn ang="0">
                            <a:pos x="connsiteX630" y="connsiteY630"/>
                          </a:cxn>
                          <a:cxn ang="0">
                            <a:pos x="connsiteX631" y="connsiteY631"/>
                          </a:cxn>
                          <a:cxn ang="0">
                            <a:pos x="connsiteX632" y="connsiteY632"/>
                          </a:cxn>
                          <a:cxn ang="0">
                            <a:pos x="connsiteX633" y="connsiteY633"/>
                          </a:cxn>
                          <a:cxn ang="0">
                            <a:pos x="connsiteX634" y="connsiteY634"/>
                          </a:cxn>
                          <a:cxn ang="0">
                            <a:pos x="connsiteX635" y="connsiteY635"/>
                          </a:cxn>
                          <a:cxn ang="0">
                            <a:pos x="connsiteX636" y="connsiteY636"/>
                          </a:cxn>
                          <a:cxn ang="0">
                            <a:pos x="connsiteX637" y="connsiteY637"/>
                          </a:cxn>
                          <a:cxn ang="0">
                            <a:pos x="connsiteX638" y="connsiteY638"/>
                          </a:cxn>
                          <a:cxn ang="0">
                            <a:pos x="connsiteX639" y="connsiteY639"/>
                          </a:cxn>
                          <a:cxn ang="0">
                            <a:pos x="connsiteX640" y="connsiteY640"/>
                          </a:cxn>
                          <a:cxn ang="0">
                            <a:pos x="connsiteX641" y="connsiteY641"/>
                          </a:cxn>
                          <a:cxn ang="0">
                            <a:pos x="connsiteX642" y="connsiteY642"/>
                          </a:cxn>
                          <a:cxn ang="0">
                            <a:pos x="connsiteX643" y="connsiteY643"/>
                          </a:cxn>
                          <a:cxn ang="0">
                            <a:pos x="connsiteX644" y="connsiteY644"/>
                          </a:cxn>
                          <a:cxn ang="0">
                            <a:pos x="connsiteX645" y="connsiteY645"/>
                          </a:cxn>
                          <a:cxn ang="0">
                            <a:pos x="connsiteX646" y="connsiteY646"/>
                          </a:cxn>
                          <a:cxn ang="0">
                            <a:pos x="connsiteX647" y="connsiteY647"/>
                          </a:cxn>
                          <a:cxn ang="0">
                            <a:pos x="connsiteX648" y="connsiteY648"/>
                          </a:cxn>
                          <a:cxn ang="0">
                            <a:pos x="connsiteX649" y="connsiteY649"/>
                          </a:cxn>
                          <a:cxn ang="0">
                            <a:pos x="connsiteX650" y="connsiteY650"/>
                          </a:cxn>
                          <a:cxn ang="0">
                            <a:pos x="connsiteX651" y="connsiteY651"/>
                          </a:cxn>
                          <a:cxn ang="0">
                            <a:pos x="connsiteX652" y="connsiteY652"/>
                          </a:cxn>
                          <a:cxn ang="0">
                            <a:pos x="connsiteX653" y="connsiteY653"/>
                          </a:cxn>
                          <a:cxn ang="0">
                            <a:pos x="connsiteX654" y="connsiteY654"/>
                          </a:cxn>
                          <a:cxn ang="0">
                            <a:pos x="connsiteX655" y="connsiteY655"/>
                          </a:cxn>
                          <a:cxn ang="0">
                            <a:pos x="connsiteX656" y="connsiteY656"/>
                          </a:cxn>
                          <a:cxn ang="0">
                            <a:pos x="connsiteX657" y="connsiteY657"/>
                          </a:cxn>
                          <a:cxn ang="0">
                            <a:pos x="connsiteX658" y="connsiteY658"/>
                          </a:cxn>
                          <a:cxn ang="0">
                            <a:pos x="connsiteX659" y="connsiteY659"/>
                          </a:cxn>
                          <a:cxn ang="0">
                            <a:pos x="connsiteX660" y="connsiteY660"/>
                          </a:cxn>
                          <a:cxn ang="0">
                            <a:pos x="connsiteX661" y="connsiteY661"/>
                          </a:cxn>
                          <a:cxn ang="0">
                            <a:pos x="connsiteX662" y="connsiteY662"/>
                          </a:cxn>
                          <a:cxn ang="0">
                            <a:pos x="connsiteX663" y="connsiteY663"/>
                          </a:cxn>
                          <a:cxn ang="0">
                            <a:pos x="connsiteX664" y="connsiteY664"/>
                          </a:cxn>
                          <a:cxn ang="0">
                            <a:pos x="connsiteX665" y="connsiteY665"/>
                          </a:cxn>
                          <a:cxn ang="0">
                            <a:pos x="connsiteX666" y="connsiteY666"/>
                          </a:cxn>
                          <a:cxn ang="0">
                            <a:pos x="connsiteX667" y="connsiteY667"/>
                          </a:cxn>
                          <a:cxn ang="0">
                            <a:pos x="connsiteX668" y="connsiteY668"/>
                          </a:cxn>
                          <a:cxn ang="0">
                            <a:pos x="connsiteX669" y="connsiteY669"/>
                          </a:cxn>
                          <a:cxn ang="0">
                            <a:pos x="connsiteX670" y="connsiteY670"/>
                          </a:cxn>
                          <a:cxn ang="0">
                            <a:pos x="connsiteX671" y="connsiteY671"/>
                          </a:cxn>
                          <a:cxn ang="0">
                            <a:pos x="connsiteX672" y="connsiteY672"/>
                          </a:cxn>
                          <a:cxn ang="0">
                            <a:pos x="connsiteX673" y="connsiteY673"/>
                          </a:cxn>
                          <a:cxn ang="0">
                            <a:pos x="connsiteX674" y="connsiteY674"/>
                          </a:cxn>
                          <a:cxn ang="0">
                            <a:pos x="connsiteX675" y="connsiteY675"/>
                          </a:cxn>
                          <a:cxn ang="0">
                            <a:pos x="connsiteX676" y="connsiteY676"/>
                          </a:cxn>
                          <a:cxn ang="0">
                            <a:pos x="connsiteX677" y="connsiteY677"/>
                          </a:cxn>
                          <a:cxn ang="0">
                            <a:pos x="connsiteX678" y="connsiteY678"/>
                          </a:cxn>
                          <a:cxn ang="0">
                            <a:pos x="connsiteX679" y="connsiteY679"/>
                          </a:cxn>
                          <a:cxn ang="0">
                            <a:pos x="connsiteX680" y="connsiteY680"/>
                          </a:cxn>
                          <a:cxn ang="0">
                            <a:pos x="connsiteX681" y="connsiteY681"/>
                          </a:cxn>
                          <a:cxn ang="0">
                            <a:pos x="connsiteX682" y="connsiteY682"/>
                          </a:cxn>
                          <a:cxn ang="0">
                            <a:pos x="connsiteX683" y="connsiteY683"/>
                          </a:cxn>
                          <a:cxn ang="0">
                            <a:pos x="connsiteX684" y="connsiteY684"/>
                          </a:cxn>
                          <a:cxn ang="0">
                            <a:pos x="connsiteX685" y="connsiteY685"/>
                          </a:cxn>
                          <a:cxn ang="0">
                            <a:pos x="connsiteX686" y="connsiteY686"/>
                          </a:cxn>
                          <a:cxn ang="0">
                            <a:pos x="connsiteX687" y="connsiteY687"/>
                          </a:cxn>
                          <a:cxn ang="0">
                            <a:pos x="connsiteX688" y="connsiteY688"/>
                          </a:cxn>
                          <a:cxn ang="0">
                            <a:pos x="connsiteX689" y="connsiteY689"/>
                          </a:cxn>
                          <a:cxn ang="0">
                            <a:pos x="connsiteX690" y="connsiteY690"/>
                          </a:cxn>
                          <a:cxn ang="0">
                            <a:pos x="connsiteX691" y="connsiteY691"/>
                          </a:cxn>
                          <a:cxn ang="0">
                            <a:pos x="connsiteX692" y="connsiteY692"/>
                          </a:cxn>
                          <a:cxn ang="0">
                            <a:pos x="connsiteX693" y="connsiteY693"/>
                          </a:cxn>
                          <a:cxn ang="0">
                            <a:pos x="connsiteX694" y="connsiteY694"/>
                          </a:cxn>
                          <a:cxn ang="0">
                            <a:pos x="connsiteX695" y="connsiteY695"/>
                          </a:cxn>
                          <a:cxn ang="0">
                            <a:pos x="connsiteX696" y="connsiteY696"/>
                          </a:cxn>
                          <a:cxn ang="0">
                            <a:pos x="connsiteX697" y="connsiteY697"/>
                          </a:cxn>
                          <a:cxn ang="0">
                            <a:pos x="connsiteX698" y="connsiteY698"/>
                          </a:cxn>
                          <a:cxn ang="0">
                            <a:pos x="connsiteX699" y="connsiteY699"/>
                          </a:cxn>
                          <a:cxn ang="0">
                            <a:pos x="connsiteX700" y="connsiteY700"/>
                          </a:cxn>
                          <a:cxn ang="0">
                            <a:pos x="connsiteX701" y="connsiteY701"/>
                          </a:cxn>
                          <a:cxn ang="0">
                            <a:pos x="connsiteX702" y="connsiteY702"/>
                          </a:cxn>
                          <a:cxn ang="0">
                            <a:pos x="connsiteX703" y="connsiteY703"/>
                          </a:cxn>
                          <a:cxn ang="0">
                            <a:pos x="connsiteX704" y="connsiteY704"/>
                          </a:cxn>
                          <a:cxn ang="0">
                            <a:pos x="connsiteX705" y="connsiteY705"/>
                          </a:cxn>
                          <a:cxn ang="0">
                            <a:pos x="connsiteX706" y="connsiteY706"/>
                          </a:cxn>
                          <a:cxn ang="0">
                            <a:pos x="connsiteX707" y="connsiteY707"/>
                          </a:cxn>
                          <a:cxn ang="0">
                            <a:pos x="connsiteX708" y="connsiteY708"/>
                          </a:cxn>
                          <a:cxn ang="0">
                            <a:pos x="connsiteX709" y="connsiteY709"/>
                          </a:cxn>
                          <a:cxn ang="0">
                            <a:pos x="connsiteX710" y="connsiteY710"/>
                          </a:cxn>
                          <a:cxn ang="0">
                            <a:pos x="connsiteX711" y="connsiteY711"/>
                          </a:cxn>
                          <a:cxn ang="0">
                            <a:pos x="connsiteX712" y="connsiteY712"/>
                          </a:cxn>
                          <a:cxn ang="0">
                            <a:pos x="connsiteX713" y="connsiteY713"/>
                          </a:cxn>
                          <a:cxn ang="0">
                            <a:pos x="connsiteX714" y="connsiteY714"/>
                          </a:cxn>
                          <a:cxn ang="0">
                            <a:pos x="connsiteX715" y="connsiteY715"/>
                          </a:cxn>
                          <a:cxn ang="0">
                            <a:pos x="connsiteX716" y="connsiteY716"/>
                          </a:cxn>
                          <a:cxn ang="0">
                            <a:pos x="connsiteX717" y="connsiteY717"/>
                          </a:cxn>
                          <a:cxn ang="0">
                            <a:pos x="connsiteX718" y="connsiteY718"/>
                          </a:cxn>
                          <a:cxn ang="0">
                            <a:pos x="connsiteX719" y="connsiteY719"/>
                          </a:cxn>
                          <a:cxn ang="0">
                            <a:pos x="connsiteX720" y="connsiteY720"/>
                          </a:cxn>
                          <a:cxn ang="0">
                            <a:pos x="connsiteX721" y="connsiteY721"/>
                          </a:cxn>
                          <a:cxn ang="0">
                            <a:pos x="connsiteX722" y="connsiteY722"/>
                          </a:cxn>
                          <a:cxn ang="0">
                            <a:pos x="connsiteX723" y="connsiteY723"/>
                          </a:cxn>
                          <a:cxn ang="0">
                            <a:pos x="connsiteX724" y="connsiteY724"/>
                          </a:cxn>
                          <a:cxn ang="0">
                            <a:pos x="connsiteX725" y="connsiteY725"/>
                          </a:cxn>
                          <a:cxn ang="0">
                            <a:pos x="connsiteX726" y="connsiteY726"/>
                          </a:cxn>
                          <a:cxn ang="0">
                            <a:pos x="connsiteX727" y="connsiteY727"/>
                          </a:cxn>
                          <a:cxn ang="0">
                            <a:pos x="connsiteX728" y="connsiteY728"/>
                          </a:cxn>
                          <a:cxn ang="0">
                            <a:pos x="connsiteX729" y="connsiteY729"/>
                          </a:cxn>
                          <a:cxn ang="0">
                            <a:pos x="connsiteX730" y="connsiteY730"/>
                          </a:cxn>
                          <a:cxn ang="0">
                            <a:pos x="connsiteX731" y="connsiteY731"/>
                          </a:cxn>
                          <a:cxn ang="0">
                            <a:pos x="connsiteX732" y="connsiteY732"/>
                          </a:cxn>
                          <a:cxn ang="0">
                            <a:pos x="connsiteX733" y="connsiteY733"/>
                          </a:cxn>
                          <a:cxn ang="0">
                            <a:pos x="connsiteX734" y="connsiteY734"/>
                          </a:cxn>
                          <a:cxn ang="0">
                            <a:pos x="connsiteX735" y="connsiteY735"/>
                          </a:cxn>
                          <a:cxn ang="0">
                            <a:pos x="connsiteX736" y="connsiteY736"/>
                          </a:cxn>
                          <a:cxn ang="0">
                            <a:pos x="connsiteX737" y="connsiteY737"/>
                          </a:cxn>
                          <a:cxn ang="0">
                            <a:pos x="connsiteX738" y="connsiteY738"/>
                          </a:cxn>
                          <a:cxn ang="0">
                            <a:pos x="connsiteX739" y="connsiteY739"/>
                          </a:cxn>
                          <a:cxn ang="0">
                            <a:pos x="connsiteX740" y="connsiteY740"/>
                          </a:cxn>
                          <a:cxn ang="0">
                            <a:pos x="connsiteX741" y="connsiteY741"/>
                          </a:cxn>
                          <a:cxn ang="0">
                            <a:pos x="connsiteX742" y="connsiteY742"/>
                          </a:cxn>
                          <a:cxn ang="0">
                            <a:pos x="connsiteX743" y="connsiteY743"/>
                          </a:cxn>
                          <a:cxn ang="0">
                            <a:pos x="connsiteX744" y="connsiteY744"/>
                          </a:cxn>
                          <a:cxn ang="0">
                            <a:pos x="connsiteX745" y="connsiteY745"/>
                          </a:cxn>
                          <a:cxn ang="0">
                            <a:pos x="connsiteX746" y="connsiteY746"/>
                          </a:cxn>
                          <a:cxn ang="0">
                            <a:pos x="connsiteX747" y="connsiteY747"/>
                          </a:cxn>
                          <a:cxn ang="0">
                            <a:pos x="connsiteX748" y="connsiteY748"/>
                          </a:cxn>
                          <a:cxn ang="0">
                            <a:pos x="connsiteX749" y="connsiteY749"/>
                          </a:cxn>
                          <a:cxn ang="0">
                            <a:pos x="connsiteX750" y="connsiteY750"/>
                          </a:cxn>
                          <a:cxn ang="0">
                            <a:pos x="connsiteX751" y="connsiteY751"/>
                          </a:cxn>
                          <a:cxn ang="0">
                            <a:pos x="connsiteX752" y="connsiteY752"/>
                          </a:cxn>
                          <a:cxn ang="0">
                            <a:pos x="connsiteX753" y="connsiteY753"/>
                          </a:cxn>
                          <a:cxn ang="0">
                            <a:pos x="connsiteX754" y="connsiteY754"/>
                          </a:cxn>
                          <a:cxn ang="0">
                            <a:pos x="connsiteX755" y="connsiteY755"/>
                          </a:cxn>
                          <a:cxn ang="0">
                            <a:pos x="connsiteX756" y="connsiteY756"/>
                          </a:cxn>
                          <a:cxn ang="0">
                            <a:pos x="connsiteX757" y="connsiteY757"/>
                          </a:cxn>
                          <a:cxn ang="0">
                            <a:pos x="connsiteX758" y="connsiteY758"/>
                          </a:cxn>
                          <a:cxn ang="0">
                            <a:pos x="connsiteX759" y="connsiteY759"/>
                          </a:cxn>
                          <a:cxn ang="0">
                            <a:pos x="connsiteX760" y="connsiteY760"/>
                          </a:cxn>
                          <a:cxn ang="0">
                            <a:pos x="connsiteX761" y="connsiteY761"/>
                          </a:cxn>
                          <a:cxn ang="0">
                            <a:pos x="connsiteX762" y="connsiteY762"/>
                          </a:cxn>
                          <a:cxn ang="0">
                            <a:pos x="connsiteX763" y="connsiteY763"/>
                          </a:cxn>
                          <a:cxn ang="0">
                            <a:pos x="connsiteX764" y="connsiteY764"/>
                          </a:cxn>
                          <a:cxn ang="0">
                            <a:pos x="connsiteX765" y="connsiteY765"/>
                          </a:cxn>
                          <a:cxn ang="0">
                            <a:pos x="connsiteX766" y="connsiteY766"/>
                          </a:cxn>
                          <a:cxn ang="0">
                            <a:pos x="connsiteX767" y="connsiteY767"/>
                          </a:cxn>
                          <a:cxn ang="0">
                            <a:pos x="connsiteX768" y="connsiteY768"/>
                          </a:cxn>
                          <a:cxn ang="0">
                            <a:pos x="connsiteX769" y="connsiteY769"/>
                          </a:cxn>
                          <a:cxn ang="0">
                            <a:pos x="connsiteX770" y="connsiteY770"/>
                          </a:cxn>
                          <a:cxn ang="0">
                            <a:pos x="connsiteX771" y="connsiteY771"/>
                          </a:cxn>
                          <a:cxn ang="0">
                            <a:pos x="connsiteX772" y="connsiteY772"/>
                          </a:cxn>
                          <a:cxn ang="0">
                            <a:pos x="connsiteX773" y="connsiteY773"/>
                          </a:cxn>
                          <a:cxn ang="0">
                            <a:pos x="connsiteX774" y="connsiteY774"/>
                          </a:cxn>
                          <a:cxn ang="0">
                            <a:pos x="connsiteX775" y="connsiteY775"/>
                          </a:cxn>
                          <a:cxn ang="0">
                            <a:pos x="connsiteX776" y="connsiteY776"/>
                          </a:cxn>
                          <a:cxn ang="0">
                            <a:pos x="connsiteX777" y="connsiteY777"/>
                          </a:cxn>
                          <a:cxn ang="0">
                            <a:pos x="connsiteX778" y="connsiteY778"/>
                          </a:cxn>
                          <a:cxn ang="0">
                            <a:pos x="connsiteX779" y="connsiteY779"/>
                          </a:cxn>
                          <a:cxn ang="0">
                            <a:pos x="connsiteX780" y="connsiteY780"/>
                          </a:cxn>
                          <a:cxn ang="0">
                            <a:pos x="connsiteX781" y="connsiteY781"/>
                          </a:cxn>
                          <a:cxn ang="0">
                            <a:pos x="connsiteX782" y="connsiteY782"/>
                          </a:cxn>
                          <a:cxn ang="0">
                            <a:pos x="connsiteX783" y="connsiteY783"/>
                          </a:cxn>
                          <a:cxn ang="0">
                            <a:pos x="connsiteX784" y="connsiteY784"/>
                          </a:cxn>
                          <a:cxn ang="0">
                            <a:pos x="connsiteX785" y="connsiteY785"/>
                          </a:cxn>
                          <a:cxn ang="0">
                            <a:pos x="connsiteX786" y="connsiteY786"/>
                          </a:cxn>
                          <a:cxn ang="0">
                            <a:pos x="connsiteX787" y="connsiteY787"/>
                          </a:cxn>
                          <a:cxn ang="0">
                            <a:pos x="connsiteX788" y="connsiteY788"/>
                          </a:cxn>
                          <a:cxn ang="0">
                            <a:pos x="connsiteX789" y="connsiteY789"/>
                          </a:cxn>
                          <a:cxn ang="0">
                            <a:pos x="connsiteX790" y="connsiteY790"/>
                          </a:cxn>
                          <a:cxn ang="0">
                            <a:pos x="connsiteX791" y="connsiteY791"/>
                          </a:cxn>
                          <a:cxn ang="0">
                            <a:pos x="connsiteX792" y="connsiteY792"/>
                          </a:cxn>
                          <a:cxn ang="0">
                            <a:pos x="connsiteX793" y="connsiteY793"/>
                          </a:cxn>
                          <a:cxn ang="0">
                            <a:pos x="connsiteX794" y="connsiteY794"/>
                          </a:cxn>
                          <a:cxn ang="0">
                            <a:pos x="connsiteX795" y="connsiteY795"/>
                          </a:cxn>
                          <a:cxn ang="0">
                            <a:pos x="connsiteX796" y="connsiteY796"/>
                          </a:cxn>
                          <a:cxn ang="0">
                            <a:pos x="connsiteX797" y="connsiteY797"/>
                          </a:cxn>
                          <a:cxn ang="0">
                            <a:pos x="connsiteX798" y="connsiteY798"/>
                          </a:cxn>
                          <a:cxn ang="0">
                            <a:pos x="connsiteX799" y="connsiteY799"/>
                          </a:cxn>
                          <a:cxn ang="0">
                            <a:pos x="connsiteX800" y="connsiteY800"/>
                          </a:cxn>
                          <a:cxn ang="0">
                            <a:pos x="connsiteX801" y="connsiteY801"/>
                          </a:cxn>
                          <a:cxn ang="0">
                            <a:pos x="connsiteX802" y="connsiteY802"/>
                          </a:cxn>
                          <a:cxn ang="0">
                            <a:pos x="connsiteX803" y="connsiteY803"/>
                          </a:cxn>
                          <a:cxn ang="0">
                            <a:pos x="connsiteX804" y="connsiteY804"/>
                          </a:cxn>
                          <a:cxn ang="0">
                            <a:pos x="connsiteX805" y="connsiteY805"/>
                          </a:cxn>
                          <a:cxn ang="0">
                            <a:pos x="connsiteX806" y="connsiteY806"/>
                          </a:cxn>
                          <a:cxn ang="0">
                            <a:pos x="connsiteX807" y="connsiteY807"/>
                          </a:cxn>
                          <a:cxn ang="0">
                            <a:pos x="connsiteX808" y="connsiteY808"/>
                          </a:cxn>
                          <a:cxn ang="0">
                            <a:pos x="connsiteX809" y="connsiteY809"/>
                          </a:cxn>
                          <a:cxn ang="0">
                            <a:pos x="connsiteX810" y="connsiteY810"/>
                          </a:cxn>
                          <a:cxn ang="0">
                            <a:pos x="connsiteX811" y="connsiteY811"/>
                          </a:cxn>
                          <a:cxn ang="0">
                            <a:pos x="connsiteX812" y="connsiteY812"/>
                          </a:cxn>
                          <a:cxn ang="0">
                            <a:pos x="connsiteX813" y="connsiteY813"/>
                          </a:cxn>
                          <a:cxn ang="0">
                            <a:pos x="connsiteX814" y="connsiteY814"/>
                          </a:cxn>
                          <a:cxn ang="0">
                            <a:pos x="connsiteX815" y="connsiteY815"/>
                          </a:cxn>
                          <a:cxn ang="0">
                            <a:pos x="connsiteX816" y="connsiteY816"/>
                          </a:cxn>
                          <a:cxn ang="0">
                            <a:pos x="connsiteX817" y="connsiteY817"/>
                          </a:cxn>
                          <a:cxn ang="0">
                            <a:pos x="connsiteX818" y="connsiteY818"/>
                          </a:cxn>
                          <a:cxn ang="0">
                            <a:pos x="connsiteX819" y="connsiteY819"/>
                          </a:cxn>
                          <a:cxn ang="0">
                            <a:pos x="connsiteX820" y="connsiteY820"/>
                          </a:cxn>
                          <a:cxn ang="0">
                            <a:pos x="connsiteX821" y="connsiteY821"/>
                          </a:cxn>
                          <a:cxn ang="0">
                            <a:pos x="connsiteX822" y="connsiteY822"/>
                          </a:cxn>
                          <a:cxn ang="0">
                            <a:pos x="connsiteX823" y="connsiteY823"/>
                          </a:cxn>
                          <a:cxn ang="0">
                            <a:pos x="connsiteX824" y="connsiteY824"/>
                          </a:cxn>
                          <a:cxn ang="0">
                            <a:pos x="connsiteX825" y="connsiteY825"/>
                          </a:cxn>
                          <a:cxn ang="0">
                            <a:pos x="connsiteX826" y="connsiteY826"/>
                          </a:cxn>
                          <a:cxn ang="0">
                            <a:pos x="connsiteX827" y="connsiteY827"/>
                          </a:cxn>
                          <a:cxn ang="0">
                            <a:pos x="connsiteX828" y="connsiteY828"/>
                          </a:cxn>
                          <a:cxn ang="0">
                            <a:pos x="connsiteX829" y="connsiteY829"/>
                          </a:cxn>
                          <a:cxn ang="0">
                            <a:pos x="connsiteX830" y="connsiteY830"/>
                          </a:cxn>
                          <a:cxn ang="0">
                            <a:pos x="connsiteX831" y="connsiteY831"/>
                          </a:cxn>
                          <a:cxn ang="0">
                            <a:pos x="connsiteX832" y="connsiteY832"/>
                          </a:cxn>
                          <a:cxn ang="0">
                            <a:pos x="connsiteX833" y="connsiteY833"/>
                          </a:cxn>
                          <a:cxn ang="0">
                            <a:pos x="connsiteX834" y="connsiteY834"/>
                          </a:cxn>
                          <a:cxn ang="0">
                            <a:pos x="connsiteX835" y="connsiteY835"/>
                          </a:cxn>
                          <a:cxn ang="0">
                            <a:pos x="connsiteX836" y="connsiteY836"/>
                          </a:cxn>
                          <a:cxn ang="0">
                            <a:pos x="connsiteX837" y="connsiteY837"/>
                          </a:cxn>
                          <a:cxn ang="0">
                            <a:pos x="connsiteX838" y="connsiteY838"/>
                          </a:cxn>
                          <a:cxn ang="0">
                            <a:pos x="connsiteX839" y="connsiteY839"/>
                          </a:cxn>
                          <a:cxn ang="0">
                            <a:pos x="connsiteX840" y="connsiteY840"/>
                          </a:cxn>
                          <a:cxn ang="0">
                            <a:pos x="connsiteX841" y="connsiteY841"/>
                          </a:cxn>
                          <a:cxn ang="0">
                            <a:pos x="connsiteX842" y="connsiteY842"/>
                          </a:cxn>
                          <a:cxn ang="0">
                            <a:pos x="connsiteX843" y="connsiteY843"/>
                          </a:cxn>
                          <a:cxn ang="0">
                            <a:pos x="connsiteX844" y="connsiteY844"/>
                          </a:cxn>
                          <a:cxn ang="0">
                            <a:pos x="connsiteX845" y="connsiteY845"/>
                          </a:cxn>
                          <a:cxn ang="0">
                            <a:pos x="connsiteX846" y="connsiteY846"/>
                          </a:cxn>
                          <a:cxn ang="0">
                            <a:pos x="connsiteX847" y="connsiteY847"/>
                          </a:cxn>
                          <a:cxn ang="0">
                            <a:pos x="connsiteX848" y="connsiteY848"/>
                          </a:cxn>
                          <a:cxn ang="0">
                            <a:pos x="connsiteX849" y="connsiteY849"/>
                          </a:cxn>
                          <a:cxn ang="0">
                            <a:pos x="connsiteX850" y="connsiteY850"/>
                          </a:cxn>
                          <a:cxn ang="0">
                            <a:pos x="connsiteX851" y="connsiteY851"/>
                          </a:cxn>
                          <a:cxn ang="0">
                            <a:pos x="connsiteX852" y="connsiteY852"/>
                          </a:cxn>
                          <a:cxn ang="0">
                            <a:pos x="connsiteX853" y="connsiteY853"/>
                          </a:cxn>
                          <a:cxn ang="0">
                            <a:pos x="connsiteX854" y="connsiteY854"/>
                          </a:cxn>
                          <a:cxn ang="0">
                            <a:pos x="connsiteX855" y="connsiteY855"/>
                          </a:cxn>
                          <a:cxn ang="0">
                            <a:pos x="connsiteX856" y="connsiteY856"/>
                          </a:cxn>
                          <a:cxn ang="0">
                            <a:pos x="connsiteX857" y="connsiteY857"/>
                          </a:cxn>
                          <a:cxn ang="0">
                            <a:pos x="connsiteX858" y="connsiteY858"/>
                          </a:cxn>
                          <a:cxn ang="0">
                            <a:pos x="connsiteX859" y="connsiteY859"/>
                          </a:cxn>
                          <a:cxn ang="0">
                            <a:pos x="connsiteX860" y="connsiteY860"/>
                          </a:cxn>
                          <a:cxn ang="0">
                            <a:pos x="connsiteX861" y="connsiteY861"/>
                          </a:cxn>
                          <a:cxn ang="0">
                            <a:pos x="connsiteX862" y="connsiteY862"/>
                          </a:cxn>
                          <a:cxn ang="0">
                            <a:pos x="connsiteX863" y="connsiteY863"/>
                          </a:cxn>
                          <a:cxn ang="0">
                            <a:pos x="connsiteX864" y="connsiteY864"/>
                          </a:cxn>
                          <a:cxn ang="0">
                            <a:pos x="connsiteX865" y="connsiteY865"/>
                          </a:cxn>
                          <a:cxn ang="0">
                            <a:pos x="connsiteX866" y="connsiteY866"/>
                          </a:cxn>
                          <a:cxn ang="0">
                            <a:pos x="connsiteX867" y="connsiteY867"/>
                          </a:cxn>
                          <a:cxn ang="0">
                            <a:pos x="connsiteX868" y="connsiteY868"/>
                          </a:cxn>
                          <a:cxn ang="0">
                            <a:pos x="connsiteX869" y="connsiteY869"/>
                          </a:cxn>
                          <a:cxn ang="0">
                            <a:pos x="connsiteX870" y="connsiteY870"/>
                          </a:cxn>
                          <a:cxn ang="0">
                            <a:pos x="connsiteX871" y="connsiteY871"/>
                          </a:cxn>
                          <a:cxn ang="0">
                            <a:pos x="connsiteX872" y="connsiteY872"/>
                          </a:cxn>
                          <a:cxn ang="0">
                            <a:pos x="connsiteX873" y="connsiteY873"/>
                          </a:cxn>
                          <a:cxn ang="0">
                            <a:pos x="connsiteX874" y="connsiteY874"/>
                          </a:cxn>
                          <a:cxn ang="0">
                            <a:pos x="connsiteX875" y="connsiteY875"/>
                          </a:cxn>
                          <a:cxn ang="0">
                            <a:pos x="connsiteX876" y="connsiteY876"/>
                          </a:cxn>
                          <a:cxn ang="0">
                            <a:pos x="connsiteX877" y="connsiteY877"/>
                          </a:cxn>
                          <a:cxn ang="0">
                            <a:pos x="connsiteX878" y="connsiteY878"/>
                          </a:cxn>
                          <a:cxn ang="0">
                            <a:pos x="connsiteX879" y="connsiteY879"/>
                          </a:cxn>
                          <a:cxn ang="0">
                            <a:pos x="connsiteX880" y="connsiteY880"/>
                          </a:cxn>
                          <a:cxn ang="0">
                            <a:pos x="connsiteX881" y="connsiteY881"/>
                          </a:cxn>
                          <a:cxn ang="0">
                            <a:pos x="connsiteX882" y="connsiteY882"/>
                          </a:cxn>
                          <a:cxn ang="0">
                            <a:pos x="connsiteX883" y="connsiteY883"/>
                          </a:cxn>
                          <a:cxn ang="0">
                            <a:pos x="connsiteX884" y="connsiteY884"/>
                          </a:cxn>
                          <a:cxn ang="0">
                            <a:pos x="connsiteX885" y="connsiteY885"/>
                          </a:cxn>
                          <a:cxn ang="0">
                            <a:pos x="connsiteX886" y="connsiteY886"/>
                          </a:cxn>
                          <a:cxn ang="0">
                            <a:pos x="connsiteX887" y="connsiteY887"/>
                          </a:cxn>
                          <a:cxn ang="0">
                            <a:pos x="connsiteX888" y="connsiteY888"/>
                          </a:cxn>
                          <a:cxn ang="0">
                            <a:pos x="connsiteX889" y="connsiteY889"/>
                          </a:cxn>
                          <a:cxn ang="0">
                            <a:pos x="connsiteX890" y="connsiteY890"/>
                          </a:cxn>
                          <a:cxn ang="0">
                            <a:pos x="connsiteX891" y="connsiteY891"/>
                          </a:cxn>
                          <a:cxn ang="0">
                            <a:pos x="connsiteX892" y="connsiteY892"/>
                          </a:cxn>
                          <a:cxn ang="0">
                            <a:pos x="connsiteX893" y="connsiteY893"/>
                          </a:cxn>
                          <a:cxn ang="0">
                            <a:pos x="connsiteX894" y="connsiteY894"/>
                          </a:cxn>
                          <a:cxn ang="0">
                            <a:pos x="connsiteX895" y="connsiteY895"/>
                          </a:cxn>
                          <a:cxn ang="0">
                            <a:pos x="connsiteX896" y="connsiteY896"/>
                          </a:cxn>
                          <a:cxn ang="0">
                            <a:pos x="connsiteX897" y="connsiteY897"/>
                          </a:cxn>
                          <a:cxn ang="0">
                            <a:pos x="connsiteX898" y="connsiteY898"/>
                          </a:cxn>
                          <a:cxn ang="0">
                            <a:pos x="connsiteX899" y="connsiteY899"/>
                          </a:cxn>
                          <a:cxn ang="0">
                            <a:pos x="connsiteX900" y="connsiteY900"/>
                          </a:cxn>
                          <a:cxn ang="0">
                            <a:pos x="connsiteX901" y="connsiteY901"/>
                          </a:cxn>
                          <a:cxn ang="0">
                            <a:pos x="connsiteX902" y="connsiteY902"/>
                          </a:cxn>
                          <a:cxn ang="0">
                            <a:pos x="connsiteX903" y="connsiteY903"/>
                          </a:cxn>
                          <a:cxn ang="0">
                            <a:pos x="connsiteX904" y="connsiteY904"/>
                          </a:cxn>
                          <a:cxn ang="0">
                            <a:pos x="connsiteX905" y="connsiteY905"/>
                          </a:cxn>
                          <a:cxn ang="0">
                            <a:pos x="connsiteX906" y="connsiteY906"/>
                          </a:cxn>
                          <a:cxn ang="0">
                            <a:pos x="connsiteX907" y="connsiteY907"/>
                          </a:cxn>
                          <a:cxn ang="0">
                            <a:pos x="connsiteX908" y="connsiteY908"/>
                          </a:cxn>
                          <a:cxn ang="0">
                            <a:pos x="connsiteX909" y="connsiteY909"/>
                          </a:cxn>
                          <a:cxn ang="0">
                            <a:pos x="connsiteX910" y="connsiteY910"/>
                          </a:cxn>
                          <a:cxn ang="0">
                            <a:pos x="connsiteX911" y="connsiteY911"/>
                          </a:cxn>
                          <a:cxn ang="0">
                            <a:pos x="connsiteX912" y="connsiteY912"/>
                          </a:cxn>
                          <a:cxn ang="0">
                            <a:pos x="connsiteX913" y="connsiteY913"/>
                          </a:cxn>
                          <a:cxn ang="0">
                            <a:pos x="connsiteX914" y="connsiteY914"/>
                          </a:cxn>
                          <a:cxn ang="0">
                            <a:pos x="connsiteX915" y="connsiteY915"/>
                          </a:cxn>
                          <a:cxn ang="0">
                            <a:pos x="connsiteX916" y="connsiteY916"/>
                          </a:cxn>
                          <a:cxn ang="0">
                            <a:pos x="connsiteX917" y="connsiteY917"/>
                          </a:cxn>
                          <a:cxn ang="0">
                            <a:pos x="connsiteX918" y="connsiteY918"/>
                          </a:cxn>
                          <a:cxn ang="0">
                            <a:pos x="connsiteX919" y="connsiteY919"/>
                          </a:cxn>
                          <a:cxn ang="0">
                            <a:pos x="connsiteX920" y="connsiteY920"/>
                          </a:cxn>
                          <a:cxn ang="0">
                            <a:pos x="connsiteX921" y="connsiteY921"/>
                          </a:cxn>
                          <a:cxn ang="0">
                            <a:pos x="connsiteX922" y="connsiteY922"/>
                          </a:cxn>
                          <a:cxn ang="0">
                            <a:pos x="connsiteX923" y="connsiteY923"/>
                          </a:cxn>
                          <a:cxn ang="0">
                            <a:pos x="connsiteX924" y="connsiteY924"/>
                          </a:cxn>
                          <a:cxn ang="0">
                            <a:pos x="connsiteX925" y="connsiteY925"/>
                          </a:cxn>
                          <a:cxn ang="0">
                            <a:pos x="connsiteX926" y="connsiteY926"/>
                          </a:cxn>
                          <a:cxn ang="0">
                            <a:pos x="connsiteX927" y="connsiteY927"/>
                          </a:cxn>
                          <a:cxn ang="0">
                            <a:pos x="connsiteX928" y="connsiteY928"/>
                          </a:cxn>
                          <a:cxn ang="0">
                            <a:pos x="connsiteX929" y="connsiteY929"/>
                          </a:cxn>
                          <a:cxn ang="0">
                            <a:pos x="connsiteX930" y="connsiteY930"/>
                          </a:cxn>
                          <a:cxn ang="0">
                            <a:pos x="connsiteX931" y="connsiteY931"/>
                          </a:cxn>
                          <a:cxn ang="0">
                            <a:pos x="connsiteX932" y="connsiteY932"/>
                          </a:cxn>
                          <a:cxn ang="0">
                            <a:pos x="connsiteX933" y="connsiteY933"/>
                          </a:cxn>
                          <a:cxn ang="0">
                            <a:pos x="connsiteX934" y="connsiteY934"/>
                          </a:cxn>
                          <a:cxn ang="0">
                            <a:pos x="connsiteX935" y="connsiteY935"/>
                          </a:cxn>
                          <a:cxn ang="0">
                            <a:pos x="connsiteX936" y="connsiteY936"/>
                          </a:cxn>
                          <a:cxn ang="0">
                            <a:pos x="connsiteX937" y="connsiteY937"/>
                          </a:cxn>
                          <a:cxn ang="0">
                            <a:pos x="connsiteX938" y="connsiteY938"/>
                          </a:cxn>
                          <a:cxn ang="0">
                            <a:pos x="connsiteX939" y="connsiteY939"/>
                          </a:cxn>
                          <a:cxn ang="0">
                            <a:pos x="connsiteX940" y="connsiteY940"/>
                          </a:cxn>
                          <a:cxn ang="0">
                            <a:pos x="connsiteX941" y="connsiteY941"/>
                          </a:cxn>
                          <a:cxn ang="0">
                            <a:pos x="connsiteX942" y="connsiteY942"/>
                          </a:cxn>
                          <a:cxn ang="0">
                            <a:pos x="connsiteX943" y="connsiteY943"/>
                          </a:cxn>
                          <a:cxn ang="0">
                            <a:pos x="connsiteX944" y="connsiteY944"/>
                          </a:cxn>
                          <a:cxn ang="0">
                            <a:pos x="connsiteX945" y="connsiteY945"/>
                          </a:cxn>
                          <a:cxn ang="0">
                            <a:pos x="connsiteX946" y="connsiteY946"/>
                          </a:cxn>
                          <a:cxn ang="0">
                            <a:pos x="connsiteX947" y="connsiteY947"/>
                          </a:cxn>
                          <a:cxn ang="0">
                            <a:pos x="connsiteX948" y="connsiteY948"/>
                          </a:cxn>
                          <a:cxn ang="0">
                            <a:pos x="connsiteX949" y="connsiteY949"/>
                          </a:cxn>
                          <a:cxn ang="0">
                            <a:pos x="connsiteX950" y="connsiteY950"/>
                          </a:cxn>
                          <a:cxn ang="0">
                            <a:pos x="connsiteX951" y="connsiteY951"/>
                          </a:cxn>
                          <a:cxn ang="0">
                            <a:pos x="connsiteX952" y="connsiteY952"/>
                          </a:cxn>
                          <a:cxn ang="0">
                            <a:pos x="connsiteX953" y="connsiteY953"/>
                          </a:cxn>
                          <a:cxn ang="0">
                            <a:pos x="connsiteX954" y="connsiteY954"/>
                          </a:cxn>
                          <a:cxn ang="0">
                            <a:pos x="connsiteX955" y="connsiteY955"/>
                          </a:cxn>
                          <a:cxn ang="0">
                            <a:pos x="connsiteX956" y="connsiteY956"/>
                          </a:cxn>
                          <a:cxn ang="0">
                            <a:pos x="connsiteX957" y="connsiteY957"/>
                          </a:cxn>
                          <a:cxn ang="0">
                            <a:pos x="connsiteX958" y="connsiteY958"/>
                          </a:cxn>
                          <a:cxn ang="0">
                            <a:pos x="connsiteX959" y="connsiteY959"/>
                          </a:cxn>
                          <a:cxn ang="0">
                            <a:pos x="connsiteX960" y="connsiteY960"/>
                          </a:cxn>
                          <a:cxn ang="0">
                            <a:pos x="connsiteX961" y="connsiteY961"/>
                          </a:cxn>
                          <a:cxn ang="0">
                            <a:pos x="connsiteX962" y="connsiteY962"/>
                          </a:cxn>
                          <a:cxn ang="0">
                            <a:pos x="connsiteX963" y="connsiteY963"/>
                          </a:cxn>
                          <a:cxn ang="0">
                            <a:pos x="connsiteX964" y="connsiteY964"/>
                          </a:cxn>
                          <a:cxn ang="0">
                            <a:pos x="connsiteX965" y="connsiteY965"/>
                          </a:cxn>
                          <a:cxn ang="0">
                            <a:pos x="connsiteX966" y="connsiteY966"/>
                          </a:cxn>
                          <a:cxn ang="0">
                            <a:pos x="connsiteX967" y="connsiteY967"/>
                          </a:cxn>
                          <a:cxn ang="0">
                            <a:pos x="connsiteX968" y="connsiteY968"/>
                          </a:cxn>
                          <a:cxn ang="0">
                            <a:pos x="connsiteX969" y="connsiteY969"/>
                          </a:cxn>
                          <a:cxn ang="0">
                            <a:pos x="connsiteX970" y="connsiteY970"/>
                          </a:cxn>
                          <a:cxn ang="0">
                            <a:pos x="connsiteX971" y="connsiteY971"/>
                          </a:cxn>
                          <a:cxn ang="0">
                            <a:pos x="connsiteX972" y="connsiteY972"/>
                          </a:cxn>
                          <a:cxn ang="0">
                            <a:pos x="connsiteX973" y="connsiteY973"/>
                          </a:cxn>
                          <a:cxn ang="0">
                            <a:pos x="connsiteX974" y="connsiteY974"/>
                          </a:cxn>
                          <a:cxn ang="0">
                            <a:pos x="connsiteX975" y="connsiteY975"/>
                          </a:cxn>
                          <a:cxn ang="0">
                            <a:pos x="connsiteX976" y="connsiteY976"/>
                          </a:cxn>
                          <a:cxn ang="0">
                            <a:pos x="connsiteX977" y="connsiteY977"/>
                          </a:cxn>
                          <a:cxn ang="0">
                            <a:pos x="connsiteX978" y="connsiteY978"/>
                          </a:cxn>
                          <a:cxn ang="0">
                            <a:pos x="connsiteX979" y="connsiteY979"/>
                          </a:cxn>
                          <a:cxn ang="0">
                            <a:pos x="connsiteX980" y="connsiteY980"/>
                          </a:cxn>
                          <a:cxn ang="0">
                            <a:pos x="connsiteX981" y="connsiteY981"/>
                          </a:cxn>
                          <a:cxn ang="0">
                            <a:pos x="connsiteX982" y="connsiteY982"/>
                          </a:cxn>
                          <a:cxn ang="0">
                            <a:pos x="connsiteX983" y="connsiteY983"/>
                          </a:cxn>
                          <a:cxn ang="0">
                            <a:pos x="connsiteX984" y="connsiteY984"/>
                          </a:cxn>
                          <a:cxn ang="0">
                            <a:pos x="connsiteX985" y="connsiteY985"/>
                          </a:cxn>
                          <a:cxn ang="0">
                            <a:pos x="connsiteX986" y="connsiteY986"/>
                          </a:cxn>
                          <a:cxn ang="0">
                            <a:pos x="connsiteX987" y="connsiteY987"/>
                          </a:cxn>
                          <a:cxn ang="0">
                            <a:pos x="connsiteX988" y="connsiteY988"/>
                          </a:cxn>
                          <a:cxn ang="0">
                            <a:pos x="connsiteX989" y="connsiteY989"/>
                          </a:cxn>
                          <a:cxn ang="0">
                            <a:pos x="connsiteX990" y="connsiteY990"/>
                          </a:cxn>
                          <a:cxn ang="0">
                            <a:pos x="connsiteX991" y="connsiteY991"/>
                          </a:cxn>
                          <a:cxn ang="0">
                            <a:pos x="connsiteX992" y="connsiteY992"/>
                          </a:cxn>
                          <a:cxn ang="0">
                            <a:pos x="connsiteX993" y="connsiteY993"/>
                          </a:cxn>
                          <a:cxn ang="0">
                            <a:pos x="connsiteX994" y="connsiteY994"/>
                          </a:cxn>
                          <a:cxn ang="0">
                            <a:pos x="connsiteX995" y="connsiteY995"/>
                          </a:cxn>
                          <a:cxn ang="0">
                            <a:pos x="connsiteX996" y="connsiteY996"/>
                          </a:cxn>
                          <a:cxn ang="0">
                            <a:pos x="connsiteX997" y="connsiteY997"/>
                          </a:cxn>
                          <a:cxn ang="0">
                            <a:pos x="connsiteX998" y="connsiteY998"/>
                          </a:cxn>
                          <a:cxn ang="0">
                            <a:pos x="connsiteX999" y="connsiteY999"/>
                          </a:cxn>
                          <a:cxn ang="0">
                            <a:pos x="connsiteX1000" y="connsiteY1000"/>
                          </a:cxn>
                          <a:cxn ang="0">
                            <a:pos x="connsiteX1001" y="connsiteY1001"/>
                          </a:cxn>
                          <a:cxn ang="0">
                            <a:pos x="connsiteX1002" y="connsiteY1002"/>
                          </a:cxn>
                          <a:cxn ang="0">
                            <a:pos x="connsiteX1003" y="connsiteY1003"/>
                          </a:cxn>
                          <a:cxn ang="0">
                            <a:pos x="connsiteX1004" y="connsiteY1004"/>
                          </a:cxn>
                          <a:cxn ang="0">
                            <a:pos x="connsiteX1005" y="connsiteY1005"/>
                          </a:cxn>
                          <a:cxn ang="0">
                            <a:pos x="connsiteX1006" y="connsiteY1006"/>
                          </a:cxn>
                          <a:cxn ang="0">
                            <a:pos x="connsiteX1007" y="connsiteY1007"/>
                          </a:cxn>
                          <a:cxn ang="0">
                            <a:pos x="connsiteX1008" y="connsiteY1008"/>
                          </a:cxn>
                          <a:cxn ang="0">
                            <a:pos x="connsiteX1009" y="connsiteY1009"/>
                          </a:cxn>
                          <a:cxn ang="0">
                            <a:pos x="connsiteX1010" y="connsiteY1010"/>
                          </a:cxn>
                          <a:cxn ang="0">
                            <a:pos x="connsiteX1011" y="connsiteY1011"/>
                          </a:cxn>
                          <a:cxn ang="0">
                            <a:pos x="connsiteX1012" y="connsiteY1012"/>
                          </a:cxn>
                          <a:cxn ang="0">
                            <a:pos x="connsiteX1013" y="connsiteY1013"/>
                          </a:cxn>
                          <a:cxn ang="0">
                            <a:pos x="connsiteX1014" y="connsiteY1014"/>
                          </a:cxn>
                          <a:cxn ang="0">
                            <a:pos x="connsiteX1015" y="connsiteY1015"/>
                          </a:cxn>
                          <a:cxn ang="0">
                            <a:pos x="connsiteX1016" y="connsiteY1016"/>
                          </a:cxn>
                          <a:cxn ang="0">
                            <a:pos x="connsiteX1017" y="connsiteY1017"/>
                          </a:cxn>
                          <a:cxn ang="0">
                            <a:pos x="connsiteX1018" y="connsiteY1018"/>
                          </a:cxn>
                          <a:cxn ang="0">
                            <a:pos x="connsiteX1019" y="connsiteY1019"/>
                          </a:cxn>
                          <a:cxn ang="0">
                            <a:pos x="connsiteX1020" y="connsiteY1020"/>
                          </a:cxn>
                          <a:cxn ang="0">
                            <a:pos x="connsiteX1021" y="connsiteY1021"/>
                          </a:cxn>
                          <a:cxn ang="0">
                            <a:pos x="connsiteX1022" y="connsiteY1022"/>
                          </a:cxn>
                          <a:cxn ang="0">
                            <a:pos x="connsiteX1023" y="connsiteY1023"/>
                          </a:cxn>
                          <a:cxn ang="0">
                            <a:pos x="connsiteX1024" y="connsiteY1024"/>
                          </a:cxn>
                          <a:cxn ang="0">
                            <a:pos x="connsiteX1025" y="connsiteY1025"/>
                          </a:cxn>
                          <a:cxn ang="0">
                            <a:pos x="connsiteX1026" y="connsiteY1026"/>
                          </a:cxn>
                          <a:cxn ang="0">
                            <a:pos x="connsiteX1027" y="connsiteY1027"/>
                          </a:cxn>
                          <a:cxn ang="0">
                            <a:pos x="connsiteX1028" y="connsiteY1028"/>
                          </a:cxn>
                          <a:cxn ang="0">
                            <a:pos x="connsiteX1029" y="connsiteY1029"/>
                          </a:cxn>
                          <a:cxn ang="0">
                            <a:pos x="connsiteX1030" y="connsiteY1030"/>
                          </a:cxn>
                          <a:cxn ang="0">
                            <a:pos x="connsiteX1031" y="connsiteY1031"/>
                          </a:cxn>
                          <a:cxn ang="0">
                            <a:pos x="connsiteX1032" y="connsiteY1032"/>
                          </a:cxn>
                          <a:cxn ang="0">
                            <a:pos x="connsiteX1033" y="connsiteY1033"/>
                          </a:cxn>
                          <a:cxn ang="0">
                            <a:pos x="connsiteX1034" y="connsiteY1034"/>
                          </a:cxn>
                          <a:cxn ang="0">
                            <a:pos x="connsiteX1035" y="connsiteY1035"/>
                          </a:cxn>
                          <a:cxn ang="0">
                            <a:pos x="connsiteX1036" y="connsiteY1036"/>
                          </a:cxn>
                          <a:cxn ang="0">
                            <a:pos x="connsiteX1037" y="connsiteY1037"/>
                          </a:cxn>
                          <a:cxn ang="0">
                            <a:pos x="connsiteX1038" y="connsiteY1038"/>
                          </a:cxn>
                          <a:cxn ang="0">
                            <a:pos x="connsiteX1039" y="connsiteY1039"/>
                          </a:cxn>
                          <a:cxn ang="0">
                            <a:pos x="connsiteX1040" y="connsiteY1040"/>
                          </a:cxn>
                          <a:cxn ang="0">
                            <a:pos x="connsiteX1041" y="connsiteY1041"/>
                          </a:cxn>
                          <a:cxn ang="0">
                            <a:pos x="connsiteX1042" y="connsiteY1042"/>
                          </a:cxn>
                          <a:cxn ang="0">
                            <a:pos x="connsiteX1043" y="connsiteY1043"/>
                          </a:cxn>
                          <a:cxn ang="0">
                            <a:pos x="connsiteX1044" y="connsiteY1044"/>
                          </a:cxn>
                          <a:cxn ang="0">
                            <a:pos x="connsiteX1045" y="connsiteY1045"/>
                          </a:cxn>
                          <a:cxn ang="0">
                            <a:pos x="connsiteX1046" y="connsiteY1046"/>
                          </a:cxn>
                          <a:cxn ang="0">
                            <a:pos x="connsiteX1047" y="connsiteY1047"/>
                          </a:cxn>
                          <a:cxn ang="0">
                            <a:pos x="connsiteX1048" y="connsiteY1048"/>
                          </a:cxn>
                          <a:cxn ang="0">
                            <a:pos x="connsiteX1049" y="connsiteY1049"/>
                          </a:cxn>
                          <a:cxn ang="0">
                            <a:pos x="connsiteX1050" y="connsiteY1050"/>
                          </a:cxn>
                          <a:cxn ang="0">
                            <a:pos x="connsiteX1051" y="connsiteY1051"/>
                          </a:cxn>
                          <a:cxn ang="0">
                            <a:pos x="connsiteX1052" y="connsiteY1052"/>
                          </a:cxn>
                          <a:cxn ang="0">
                            <a:pos x="connsiteX1053" y="connsiteY1053"/>
                          </a:cxn>
                          <a:cxn ang="0">
                            <a:pos x="connsiteX1054" y="connsiteY1054"/>
                          </a:cxn>
                          <a:cxn ang="0">
                            <a:pos x="connsiteX1055" y="connsiteY1055"/>
                          </a:cxn>
                          <a:cxn ang="0">
                            <a:pos x="connsiteX1056" y="connsiteY1056"/>
                          </a:cxn>
                          <a:cxn ang="0">
                            <a:pos x="connsiteX1057" y="connsiteY1057"/>
                          </a:cxn>
                          <a:cxn ang="0">
                            <a:pos x="connsiteX1058" y="connsiteY1058"/>
                          </a:cxn>
                          <a:cxn ang="0">
                            <a:pos x="connsiteX1059" y="connsiteY1059"/>
                          </a:cxn>
                          <a:cxn ang="0">
                            <a:pos x="connsiteX1060" y="connsiteY1060"/>
                          </a:cxn>
                          <a:cxn ang="0">
                            <a:pos x="connsiteX1061" y="connsiteY1061"/>
                          </a:cxn>
                          <a:cxn ang="0">
                            <a:pos x="connsiteX1062" y="connsiteY1062"/>
                          </a:cxn>
                          <a:cxn ang="0">
                            <a:pos x="connsiteX1063" y="connsiteY1063"/>
                          </a:cxn>
                          <a:cxn ang="0">
                            <a:pos x="connsiteX1064" y="connsiteY1064"/>
                          </a:cxn>
                          <a:cxn ang="0">
                            <a:pos x="connsiteX1065" y="connsiteY1065"/>
                          </a:cxn>
                          <a:cxn ang="0">
                            <a:pos x="connsiteX1066" y="connsiteY1066"/>
                          </a:cxn>
                          <a:cxn ang="0">
                            <a:pos x="connsiteX1067" y="connsiteY1067"/>
                          </a:cxn>
                          <a:cxn ang="0">
                            <a:pos x="connsiteX1068" y="connsiteY1068"/>
                          </a:cxn>
                          <a:cxn ang="0">
                            <a:pos x="connsiteX1069" y="connsiteY1069"/>
                          </a:cxn>
                          <a:cxn ang="0">
                            <a:pos x="connsiteX1070" y="connsiteY1070"/>
                          </a:cxn>
                          <a:cxn ang="0">
                            <a:pos x="connsiteX1071" y="connsiteY1071"/>
                          </a:cxn>
                          <a:cxn ang="0">
                            <a:pos x="connsiteX1072" y="connsiteY1072"/>
                          </a:cxn>
                          <a:cxn ang="0">
                            <a:pos x="connsiteX1073" y="connsiteY1073"/>
                          </a:cxn>
                          <a:cxn ang="0">
                            <a:pos x="connsiteX1074" y="connsiteY1074"/>
                          </a:cxn>
                          <a:cxn ang="0">
                            <a:pos x="connsiteX1075" y="connsiteY1075"/>
                          </a:cxn>
                          <a:cxn ang="0">
                            <a:pos x="connsiteX1076" y="connsiteY1076"/>
                          </a:cxn>
                          <a:cxn ang="0">
                            <a:pos x="connsiteX1077" y="connsiteY1077"/>
                          </a:cxn>
                          <a:cxn ang="0">
                            <a:pos x="connsiteX1078" y="connsiteY1078"/>
                          </a:cxn>
                          <a:cxn ang="0">
                            <a:pos x="connsiteX1079" y="connsiteY1079"/>
                          </a:cxn>
                          <a:cxn ang="0">
                            <a:pos x="connsiteX1080" y="connsiteY1080"/>
                          </a:cxn>
                          <a:cxn ang="0">
                            <a:pos x="connsiteX1081" y="connsiteY1081"/>
                          </a:cxn>
                          <a:cxn ang="0">
                            <a:pos x="connsiteX1082" y="connsiteY1082"/>
                          </a:cxn>
                          <a:cxn ang="0">
                            <a:pos x="connsiteX1083" y="connsiteY1083"/>
                          </a:cxn>
                          <a:cxn ang="0">
                            <a:pos x="connsiteX1084" y="connsiteY1084"/>
                          </a:cxn>
                          <a:cxn ang="0">
                            <a:pos x="connsiteX1085" y="connsiteY1085"/>
                          </a:cxn>
                          <a:cxn ang="0">
                            <a:pos x="connsiteX1086" y="connsiteY1086"/>
                          </a:cxn>
                          <a:cxn ang="0">
                            <a:pos x="connsiteX1087" y="connsiteY1087"/>
                          </a:cxn>
                          <a:cxn ang="0">
                            <a:pos x="connsiteX1088" y="connsiteY1088"/>
                          </a:cxn>
                          <a:cxn ang="0">
                            <a:pos x="connsiteX1089" y="connsiteY1089"/>
                          </a:cxn>
                          <a:cxn ang="0">
                            <a:pos x="connsiteX1090" y="connsiteY1090"/>
                          </a:cxn>
                          <a:cxn ang="0">
                            <a:pos x="connsiteX1091" y="connsiteY1091"/>
                          </a:cxn>
                          <a:cxn ang="0">
                            <a:pos x="connsiteX1092" y="connsiteY1092"/>
                          </a:cxn>
                          <a:cxn ang="0">
                            <a:pos x="connsiteX1093" y="connsiteY1093"/>
                          </a:cxn>
                          <a:cxn ang="0">
                            <a:pos x="connsiteX1094" y="connsiteY1094"/>
                          </a:cxn>
                          <a:cxn ang="0">
                            <a:pos x="connsiteX1095" y="connsiteY1095"/>
                          </a:cxn>
                          <a:cxn ang="0">
                            <a:pos x="connsiteX1096" y="connsiteY1096"/>
                          </a:cxn>
                          <a:cxn ang="0">
                            <a:pos x="connsiteX1097" y="connsiteY1097"/>
                          </a:cxn>
                          <a:cxn ang="0">
                            <a:pos x="connsiteX1098" y="connsiteY1098"/>
                          </a:cxn>
                          <a:cxn ang="0">
                            <a:pos x="connsiteX1099" y="connsiteY1099"/>
                          </a:cxn>
                          <a:cxn ang="0">
                            <a:pos x="connsiteX1100" y="connsiteY1100"/>
                          </a:cxn>
                          <a:cxn ang="0">
                            <a:pos x="connsiteX1101" y="connsiteY1101"/>
                          </a:cxn>
                          <a:cxn ang="0">
                            <a:pos x="connsiteX1102" y="connsiteY1102"/>
                          </a:cxn>
                          <a:cxn ang="0">
                            <a:pos x="connsiteX1103" y="connsiteY1103"/>
                          </a:cxn>
                          <a:cxn ang="0">
                            <a:pos x="connsiteX1104" y="connsiteY1104"/>
                          </a:cxn>
                          <a:cxn ang="0">
                            <a:pos x="connsiteX1105" y="connsiteY1105"/>
                          </a:cxn>
                          <a:cxn ang="0">
                            <a:pos x="connsiteX1106" y="connsiteY1106"/>
                          </a:cxn>
                          <a:cxn ang="0">
                            <a:pos x="connsiteX1107" y="connsiteY1107"/>
                          </a:cxn>
                          <a:cxn ang="0">
                            <a:pos x="connsiteX1108" y="connsiteY1108"/>
                          </a:cxn>
                          <a:cxn ang="0">
                            <a:pos x="connsiteX1109" y="connsiteY1109"/>
                          </a:cxn>
                          <a:cxn ang="0">
                            <a:pos x="connsiteX1110" y="connsiteY1110"/>
                          </a:cxn>
                          <a:cxn ang="0">
                            <a:pos x="connsiteX1111" y="connsiteY1111"/>
                          </a:cxn>
                          <a:cxn ang="0">
                            <a:pos x="connsiteX1112" y="connsiteY1112"/>
                          </a:cxn>
                          <a:cxn ang="0">
                            <a:pos x="connsiteX1113" y="connsiteY1113"/>
                          </a:cxn>
                          <a:cxn ang="0">
                            <a:pos x="connsiteX1114" y="connsiteY1114"/>
                          </a:cxn>
                          <a:cxn ang="0">
                            <a:pos x="connsiteX1115" y="connsiteY1115"/>
                          </a:cxn>
                          <a:cxn ang="0">
                            <a:pos x="connsiteX1116" y="connsiteY1116"/>
                          </a:cxn>
                          <a:cxn ang="0">
                            <a:pos x="connsiteX1117" y="connsiteY1117"/>
                          </a:cxn>
                          <a:cxn ang="0">
                            <a:pos x="connsiteX1118" y="connsiteY1118"/>
                          </a:cxn>
                          <a:cxn ang="0">
                            <a:pos x="connsiteX1119" y="connsiteY1119"/>
                          </a:cxn>
                          <a:cxn ang="0">
                            <a:pos x="connsiteX1120" y="connsiteY1120"/>
                          </a:cxn>
                          <a:cxn ang="0">
                            <a:pos x="connsiteX1121" y="connsiteY1121"/>
                          </a:cxn>
                          <a:cxn ang="0">
                            <a:pos x="connsiteX1122" y="connsiteY1122"/>
                          </a:cxn>
                          <a:cxn ang="0">
                            <a:pos x="connsiteX1123" y="connsiteY1123"/>
                          </a:cxn>
                          <a:cxn ang="0">
                            <a:pos x="connsiteX1124" y="connsiteY1124"/>
                          </a:cxn>
                          <a:cxn ang="0">
                            <a:pos x="connsiteX1125" y="connsiteY1125"/>
                          </a:cxn>
                          <a:cxn ang="0">
                            <a:pos x="connsiteX1126" y="connsiteY1126"/>
                          </a:cxn>
                          <a:cxn ang="0">
                            <a:pos x="connsiteX1127" y="connsiteY1127"/>
                          </a:cxn>
                          <a:cxn ang="0">
                            <a:pos x="connsiteX1128" y="connsiteY1128"/>
                          </a:cxn>
                          <a:cxn ang="0">
                            <a:pos x="connsiteX1129" y="connsiteY1129"/>
                          </a:cxn>
                          <a:cxn ang="0">
                            <a:pos x="connsiteX1130" y="connsiteY1130"/>
                          </a:cxn>
                          <a:cxn ang="0">
                            <a:pos x="connsiteX1131" y="connsiteY1131"/>
                          </a:cxn>
                          <a:cxn ang="0">
                            <a:pos x="connsiteX1132" y="connsiteY1132"/>
                          </a:cxn>
                          <a:cxn ang="0">
                            <a:pos x="connsiteX1133" y="connsiteY1133"/>
                          </a:cxn>
                          <a:cxn ang="0">
                            <a:pos x="connsiteX1134" y="connsiteY1134"/>
                          </a:cxn>
                          <a:cxn ang="0">
                            <a:pos x="connsiteX1135" y="connsiteY1135"/>
                          </a:cxn>
                          <a:cxn ang="0">
                            <a:pos x="connsiteX1136" y="connsiteY1136"/>
                          </a:cxn>
                          <a:cxn ang="0">
                            <a:pos x="connsiteX1137" y="connsiteY1137"/>
                          </a:cxn>
                          <a:cxn ang="0">
                            <a:pos x="connsiteX1138" y="connsiteY1138"/>
                          </a:cxn>
                          <a:cxn ang="0">
                            <a:pos x="connsiteX1139" y="connsiteY1139"/>
                          </a:cxn>
                          <a:cxn ang="0">
                            <a:pos x="connsiteX1140" y="connsiteY1140"/>
                          </a:cxn>
                          <a:cxn ang="0">
                            <a:pos x="connsiteX1141" y="connsiteY1141"/>
                          </a:cxn>
                          <a:cxn ang="0">
                            <a:pos x="connsiteX1142" y="connsiteY1142"/>
                          </a:cxn>
                          <a:cxn ang="0">
                            <a:pos x="connsiteX1143" y="connsiteY1143"/>
                          </a:cxn>
                          <a:cxn ang="0">
                            <a:pos x="connsiteX1144" y="connsiteY1144"/>
                          </a:cxn>
                          <a:cxn ang="0">
                            <a:pos x="connsiteX1145" y="connsiteY1145"/>
                          </a:cxn>
                          <a:cxn ang="0">
                            <a:pos x="connsiteX1146" y="connsiteY1146"/>
                          </a:cxn>
                          <a:cxn ang="0">
                            <a:pos x="connsiteX1147" y="connsiteY1147"/>
                          </a:cxn>
                          <a:cxn ang="0">
                            <a:pos x="connsiteX1148" y="connsiteY1148"/>
                          </a:cxn>
                          <a:cxn ang="0">
                            <a:pos x="connsiteX1149" y="connsiteY1149"/>
                          </a:cxn>
                          <a:cxn ang="0">
                            <a:pos x="connsiteX1150" y="connsiteY1150"/>
                          </a:cxn>
                          <a:cxn ang="0">
                            <a:pos x="connsiteX1151" y="connsiteY1151"/>
                          </a:cxn>
                          <a:cxn ang="0">
                            <a:pos x="connsiteX1152" y="connsiteY1152"/>
                          </a:cxn>
                          <a:cxn ang="0">
                            <a:pos x="connsiteX1153" y="connsiteY1153"/>
                          </a:cxn>
                          <a:cxn ang="0">
                            <a:pos x="connsiteX1154" y="connsiteY1154"/>
                          </a:cxn>
                          <a:cxn ang="0">
                            <a:pos x="connsiteX1155" y="connsiteY1155"/>
                          </a:cxn>
                          <a:cxn ang="0">
                            <a:pos x="connsiteX1156" y="connsiteY1156"/>
                          </a:cxn>
                          <a:cxn ang="0">
                            <a:pos x="connsiteX1157" y="connsiteY1157"/>
                          </a:cxn>
                          <a:cxn ang="0">
                            <a:pos x="connsiteX1158" y="connsiteY1158"/>
                          </a:cxn>
                          <a:cxn ang="0">
                            <a:pos x="connsiteX1159" y="connsiteY1159"/>
                          </a:cxn>
                          <a:cxn ang="0">
                            <a:pos x="connsiteX1160" y="connsiteY1160"/>
                          </a:cxn>
                          <a:cxn ang="0">
                            <a:pos x="connsiteX1161" y="connsiteY1161"/>
                          </a:cxn>
                          <a:cxn ang="0">
                            <a:pos x="connsiteX1162" y="connsiteY1162"/>
                          </a:cxn>
                          <a:cxn ang="0">
                            <a:pos x="connsiteX1163" y="connsiteY1163"/>
                          </a:cxn>
                          <a:cxn ang="0">
                            <a:pos x="connsiteX1164" y="connsiteY1164"/>
                          </a:cxn>
                          <a:cxn ang="0">
                            <a:pos x="connsiteX1165" y="connsiteY1165"/>
                          </a:cxn>
                          <a:cxn ang="0">
                            <a:pos x="connsiteX1166" y="connsiteY1166"/>
                          </a:cxn>
                          <a:cxn ang="0">
                            <a:pos x="connsiteX1167" y="connsiteY1167"/>
                          </a:cxn>
                          <a:cxn ang="0">
                            <a:pos x="connsiteX1168" y="connsiteY1168"/>
                          </a:cxn>
                          <a:cxn ang="0">
                            <a:pos x="connsiteX1169" y="connsiteY1169"/>
                          </a:cxn>
                          <a:cxn ang="0">
                            <a:pos x="connsiteX1170" y="connsiteY1170"/>
                          </a:cxn>
                          <a:cxn ang="0">
                            <a:pos x="connsiteX1171" y="connsiteY1171"/>
                          </a:cxn>
                          <a:cxn ang="0">
                            <a:pos x="connsiteX1172" y="connsiteY1172"/>
                          </a:cxn>
                          <a:cxn ang="0">
                            <a:pos x="connsiteX1173" y="connsiteY1173"/>
                          </a:cxn>
                          <a:cxn ang="0">
                            <a:pos x="connsiteX1174" y="connsiteY1174"/>
                          </a:cxn>
                          <a:cxn ang="0">
                            <a:pos x="connsiteX1175" y="connsiteY1175"/>
                          </a:cxn>
                          <a:cxn ang="0">
                            <a:pos x="connsiteX1176" y="connsiteY1176"/>
                          </a:cxn>
                          <a:cxn ang="0">
                            <a:pos x="connsiteX1177" y="connsiteY1177"/>
                          </a:cxn>
                          <a:cxn ang="0">
                            <a:pos x="connsiteX1178" y="connsiteY1178"/>
                          </a:cxn>
                          <a:cxn ang="0">
                            <a:pos x="connsiteX1179" y="connsiteY1179"/>
                          </a:cxn>
                          <a:cxn ang="0">
                            <a:pos x="connsiteX1180" y="connsiteY1180"/>
                          </a:cxn>
                          <a:cxn ang="0">
                            <a:pos x="connsiteX1181" y="connsiteY1181"/>
                          </a:cxn>
                        </a:cxnLst>
                        <a:rect l="l" t="t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3" y="2520821"/>
                            </a:moveTo>
                            <a:lnTo>
                              <a:pt x="1643881" y="2521511"/>
                            </a:lnTo>
                            <a:lnTo>
                              <a:pt x="1645133" y="2521267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2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1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5" y="2487751"/>
                              <a:pt x="1455778" y="2486992"/>
                            </a:cubicBez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close/>
                            <a:moveTo>
                              <a:pt x="1731355" y="2470078"/>
                            </a:moveTo>
                            <a:lnTo>
                              <a:pt x="1576322" y="2511364"/>
                            </a:lnTo>
                            <a:lnTo>
                              <a:pt x="1654777" y="2493883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3"/>
                            </a:lnTo>
                            <a:lnTo>
                              <a:pt x="705967" y="2340292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5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0" y="2265793"/>
                            </a:lnTo>
                            <a:close/>
                            <a:moveTo>
                              <a:pt x="2099801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close/>
                            <a:moveTo>
                              <a:pt x="2120379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59" y="2217355"/>
                            </a:lnTo>
                            <a:lnTo>
                              <a:pt x="389737" y="2183129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5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4" y="2175510"/>
                              <a:pt x="2187820" y="2174974"/>
                            </a:cubicBezTo>
                            <a:close/>
                            <a:moveTo>
                              <a:pt x="475386" y="2153526"/>
                            </a:moveTo>
                            <a:lnTo>
                              <a:pt x="477272" y="2155821"/>
                            </a:lnTo>
                            <a:lnTo>
                              <a:pt x="477367" y="2155507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3" y="2005422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1" y="2051897"/>
                            </a:lnTo>
                            <a:lnTo>
                              <a:pt x="2291271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close/>
                            <a:moveTo>
                              <a:pt x="2498930" y="1857612"/>
                            </a:moveTo>
                            <a:cubicBezTo>
                              <a:pt x="2494525" y="1865709"/>
                              <a:pt x="2490953" y="1872615"/>
                              <a:pt x="2490953" y="1875472"/>
                            </a:cubicBezTo>
                            <a:cubicBezTo>
                              <a:pt x="2486190" y="1885949"/>
                              <a:pt x="2480475" y="1898332"/>
                              <a:pt x="2473808" y="1909762"/>
                            </a:cubicBezTo>
                            <a:cubicBezTo>
                              <a:pt x="2480475" y="1897379"/>
                              <a:pt x="2486190" y="1885949"/>
                              <a:pt x="2490953" y="1875472"/>
                            </a:cubicBezTo>
                            <a:cubicBezTo>
                              <a:pt x="2490953" y="1872615"/>
                              <a:pt x="2494525" y="1865709"/>
                              <a:pt x="2498930" y="1857612"/>
                            </a:cubicBez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0" y="1790989"/>
                              <a:pt x="2407787" y="1830865"/>
                              <a:pt x="2386218" y="1869449"/>
                            </a:cubicBezTo>
                            <a:lnTo>
                              <a:pt x="2377659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4"/>
                            </a:lnTo>
                            <a:lnTo>
                              <a:pt x="2141045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899"/>
                            </a:lnTo>
                            <a:lnTo>
                              <a:pt x="2038960" y="2261093"/>
                            </a:lnTo>
                            <a:lnTo>
                              <a:pt x="2036091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1" y="2316730"/>
                            </a:lnTo>
                            <a:lnTo>
                              <a:pt x="1928148" y="2333067"/>
                            </a:lnTo>
                            <a:lnTo>
                              <a:pt x="1920350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9" y="2365908"/>
                            </a:lnTo>
                            <a:lnTo>
                              <a:pt x="1809482" y="2392922"/>
                            </a:lnTo>
                            <a:cubicBezTo>
                              <a:pt x="1768715" y="2410757"/>
                              <a:pt x="1726784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3820" y="1591627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09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2" y="1686218"/>
                            </a:lnTo>
                            <a:lnTo>
                              <a:pt x="2513217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close/>
                            <a:moveTo>
                              <a:pt x="2597632" y="1404937"/>
                            </a:moveTo>
                            <a:lnTo>
                              <a:pt x="2586540" y="1451152"/>
                            </a:lnTo>
                            <a:lnTo>
                              <a:pt x="2586541" y="1451152"/>
                            </a:lnTo>
                            <a:lnTo>
                              <a:pt x="2597633" y="1404938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600490" y="1407795"/>
                            </a:lnTo>
                            <a:lnTo>
                              <a:pt x="2599180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5" y="1369208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6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1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1" y="383323"/>
                            </a:lnTo>
                            <a:lnTo>
                              <a:pt x="456650" y="391477"/>
                            </a:lnTo>
                            <a:lnTo>
                              <a:pt x="454683" y="394339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82" y="590597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3" y="394339"/>
                            </a:lnTo>
                            <a:lnTo>
                              <a:pt x="464431" y="383323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5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49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3" y="364272"/>
                              <a:pt x="504752" y="361295"/>
                            </a:cubicBezTo>
                            <a:lnTo>
                              <a:pt x="512656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close/>
                            <a:moveTo>
                              <a:pt x="1478087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7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2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4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6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2" y="255841"/>
                            </a:lnTo>
                            <a:lnTo>
                              <a:pt x="2002949" y="264417"/>
                            </a:lnTo>
                            <a:cubicBezTo>
                              <a:pt x="2327258" y="483516"/>
                              <a:pt x="2540483" y="854556"/>
                              <a:pt x="2540483" y="1275397"/>
                            </a:cubicBezTo>
                            <a:lnTo>
                              <a:pt x="2540080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8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lnTo>
                              <a:pt x="2514765" y="1824990"/>
                            </a:ln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5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5" y="2155031"/>
                              <a:pt x="2319383" y="2160388"/>
                            </a:cubicBezTo>
                            <a:lnTo>
                              <a:pt x="2303229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4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0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3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59" y="2417870"/>
                            </a:lnTo>
                            <a:lnTo>
                              <a:pt x="1997978" y="2418994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79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5" y="1850938"/>
                            </a:lnTo>
                            <a:lnTo>
                              <a:pt x="237654" y="1833304"/>
                            </a:lnTo>
                            <a:lnTo>
                              <a:pt x="228808" y="1817251"/>
                            </a:lnTo>
                            <a:lnTo>
                              <a:pt x="214410" y="1784873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6" y="1640679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8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7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1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8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4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solidFill>
                        <a:srgbClr val="731F1C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2913C4" id="Freeform: Shape 142" o:spid="_x0000_s1026" alt="decorative element" style="position:absolute;margin-left:384.1pt;margin-top:-421.95pt;width:85.4pt;height:84.45pt;z-index:-2516582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" stroked="f">
              <v:stroke joinstyle="miter"/>
              <v:path arrowok="t" o:connecttype="custom" o:connectlocs="589804,1066491;584734,1069225;585038,1069355;631960,1038731;615568,1042641;590979,1045768;589808,1042641;606981,1041077;631960,1038731;674600,1034639;673600,1034922;674113,1034822;368704,1028762;386072,1033258;393488,1033649;414174,1043814;423541,1045768;424127,1045964;426273,1043814;434469,1046160;442666,1048114;458815,1051876;459058,1051633;477792,1054760;486769,1056324;495746,1057106;514090,1057888;539069,1057497;540153,1057497;542582,1056128;548046,1054369;553608,1054271;557413,1054760;558438,1057497;567170,1057497;564439,1061406;562877,1063361;557803,1065707;548436,1065707;536337,1064925;510187,1064143;490672,1062579;473499,1060233;456326,1057497;430176,1053587;409881,1046941;410115,1046771;398172,1043032;387633,1038341;375534,1034431;363045,1030131;368704,1028762;598453,1020381;592490,1021292;551250,1023378;564829,1025048;568342,1024266;592540,1021530;596522,1020754;635507,1014716;615252,1017813;622203,1018011;632204,1016154;709443,1013812;645916,1030757;678064,1023583;302158,1005892;347042,1025048;363045,1030131;375144,1034431;387243,1038340;397781,1043032;395439,1044986;389195,1043813;366948,1035604;356019,1031303;345091,1026612;330650,1021530;318160,1016057;308403,1010974;302158,1005892;320503,996119;341969,1007065;339237,1008629;314258,996510;320503,996119;241272,969535;267812,984391;273276,990646;260787,984000;251420,978136;241272,969535;287811,959503;287815,959615;289133,961213;289278,960543;857799,933841;856382,933959;832964,950770;809936,963280;793543,973053;784567,976963;775200,980872;763881,986736;755294,991818;742805,996901;729925,1001592;726412,1005110;720948,1007065;707288,1009411;689724,1014884;673722,1019966;656158,1025049;634302,1030522;603468,1035604;602688,1036777;587863,1040489;588247,1040686;604710,1036563;605030,1035604;635863,1030522;657720,1025049;675283,1019966;691286,1014884;708849,1009411;722510,1007065;713262,1012623;713532,1012539;723290,1006674;728754,1004720;729118,1004619;731486,1001983;744366,997292;756856,992210;765442,987127;776761,981263;786128,977354;792551,974557;795886,972271;812278,962498;835305,949988;188515,928435;189997,929708;190502,929966;860418,918229;860285,918321;860285,918433;860905,918522;861065,918321;868850,912393;866546,913988;866139,914412;867719,913399;156647,892702;171387,910085;159699,896038;896485,892690;896450,892703;896192,894474;889947,901511;882531,909721;882978,909617;889947,901902;896192,894865;896485,892690;194795,883887;195568,884829;195607,884700;137062,874927;147210,881573;147708,882161;152333,883186;162822,892910;177263,904638;183508,913239;187020,917540;201852,930050;197558,933568;183746,918195;183118,918321;183118,918321;196189,932869;197558,933568;201852,930050;238930,959370;231515,961716;234246,963671;223318,964061;216293,959370;209658,954288;193265,940605;178044,926922;163993,913239;157358,906593;151113,899556;153455,896429;161261,903466;169847,910111;180385,921449;181281,922219;169847,910111;161651,903466;153845,896429;145258,885873;137062,874927;996889,812767;996691,812852;992428,823100;992791,763790;982448,778755;977374,788138;972300,796738;960201,812767;949663,828796;940296,841697;939514,842175;938875,843124;939905,842479;949272,829578;959811,813549;971910,797521;976984,788920;982058,779537;992596,764290;1023966,762433;1020697,769764;1013672,783838;1020697,769764;1023966,762433;1033187,758427;1028113,773673;1019136,790093;1010159,806903;1001963,817459;1007427,806512;1012111,795566;1015623,789702;1020307,781883;1024600,774064;1033187,758427;1007924,724915;998450,741616;998276,742017;1007817,725196;1013120,687090;1001733,718251;977781,767292;974274,772845;974252,772891;966055,786965;957859,802212;948492,813940;940686,827232;894631,879227;879409,892129;877949,893240;877318,893879;870954,899077;865749,905029;846624,919494;843627,921390;835488,928037;834312,928802;832573,930441;817352,940605;802130,949988;800388,950872;790081,957578;786886,959192;783786,961325;773248,967189;763402,971057;741456,982144;689972,1001378;654094,1010619;683089,1005110;688553,1003937;706117,997682;717045,994164;734609,985172;754514,978135;767267,973126;772858,969926;777931,968362;784957,964453;786803,963167;791592,958589;802130,952334;814119,946447;818522,943732;833744,933568;840379,927313;847795,922622;866919,908157;880580,895256;895801,882355;941857,830359;948195,819567;948492,818631;958640,802993;961762,798302;965914,792534;967226,790093;975422,776019;991425,742788;1007037,707213;1011623,692748;1055824,652481;1054653,653263;1054653,653263;1059510,629312;1059370,630003;1060507,631370;1064020,635280;1066362,633716;1066421,633416;1064801,634498;1060898,630979;1056031,584902;1055759,584917;1055265,584945;1055434,586803;1055043,596577;1053482,602441;1044115,617296;1041773,630198;1039432,634498;1035529,653263;1031235,668119;1026552,682584;1023820,693921;1020697,705649;1023187,701769;1025381,693530;1027332,681802;1032016,667337;1036309,652481;1040212,633716;1042554,629415;1044896,616515;1054263,601659;1048018,631761;1043335,656781;1032796,688839;1030711,692087;1029820,696951;1026942,705258;1016014,729106;1010940,741616;1007817,748262;1003914,755299;993376,774064;982058,792438;967617,817068;951614,841306;941076,854989;929758,868281;925855,873754;921562,879227;914926,884700;904075,896735;904388,897992;893070,909721;880970,918321;871213,926140;861969,932906;863407,932786;873555,925358;883312,917540;895411,908939;906730,897211;906340,895647;917268,883528;923903,878055;928196,872581;932099,867108;943418,853816;953956,840133;969958,815895;984399,791266;995718,772891;1006256,754126;1010159,747089;1013281,740443;1018355,727933;1029284,704085;1033577,688057;1044115,656000;1048799,630980;1055043,600877;1056451,595589;1055434,595404;1055824,585630;1064410,576639;1059865,595607;1059866,595607;1064411,576639;1067923,572729;1065581,577812;1065581,577812;1065045,588464;1064801,598531;1060898,610561;1060898,611935;1065581,598531;1066362,577811;1068182,573862;1051140,555918;1048582,561974;1047628,570775;1046396,566663;1045946,567244;1047238,571556;1046457,577812;1048018,582894;1049228,582826;1048408,580157;1049189,573902;1051140,555918;1083926,545363;1084706,545754;1084316,562173;1084706,573511;1083535,594231;1082364,605959;1078851,623160;1077681,637625;1071826,664209;1066362,687275;1056605,691575;1057385,689230;1058946,672810;1064801,655609;1069484,652872;1069484,652872;1074558,623160;1077290,609086;1079632,594622;1081584,580939;1082364,568038;1082754,557091;1083535,551227;1083926,545363;54970,364097;55164,364194;55183,364140;78518,308062;69931,324090;62906,329955;62889,330329;62210,345295;62229,345259;62906,330345;69931,324481;78518,308453;78810,308648;78957,308355;83201,274050;77737,277959;69541,295161;71416,296663;71477,296399;69931,295161;78127,277959;82966,274498;113254,251766;112761,252162;110668,260221;109351,264276;73444,329955;68370,345983;63686,362403;53538,396805;46903,420262;43781,437855;42220,446846;41049,455838;37536,480076;36365,494932;38317,510570;39231,502049;39097,499232;40659,482813;44171,458574;46957,455225;51003,428107;50806,423389;54662,412318;56956,403021;56271,404624;53929,403842;48074,420653;48465,430036;45732,448019;45342,451147;41439,455838;42610,446846;44171,437855;47293,420262;53929,396805;64076,362403;68760,345983;73834,329955;109741,264276;113254,251766;120280,212672;120279,212672;122231,214236;122231,214236;190608,157013;190533,157073;190306,157330;187118,160677;186312,161851;185786,162447;183508,165759;159700,193907;153064,201726;146430,209935;117103,242403;146820,209545;153455,201335;160090,193516;183898,165368;186312,161851;190306,157330;200516,130055;197147,131230;194642,132162;194046,132920;189752,136829;178824,143866;171409,152076;164383,160286;159700,164586;159540,164387;155114,169717;147600,179051;135501,192343;137453,194688;137490,194656;135891,192734;147990,179442;160090,164586;164773,160286;171799,152076;179214,143866;190143,136830;194436,132920;199120,131161;200598,130701;765832,59423;785737,68415;794324,75452;775200,66069;765832,59423;701043,30884;716655,34402;738512,45349;701043,30884;466084,28294;457887,29320;440324,31666;423151,35575;415735,37921;407149,40267;388359,43964;384901,45349;361094,53559;337676,62941;321283,70369;310355,74670;283424,87180;270544,95390;258055,103599;238149,118455;219415,133311;201485,148978;203023,150903;206828,148289;210067,145871;221757,135657;240491,120801;260396,105945;272886,97735;285766,89525;312696,77015;323234,71542;339627,64114;363045,54731;386853,46522;396854,44554;401685,42901;467442,28691;605664,19889;614006,20720;625325,24629;616739,23456;598785,19938;605664,19889;651085,16810;667087,17983;686602,25802;662403,21502;651085,16810;520530,16713;475451,19156;444227,23456;429395,27365;416515,32057;398562,34402;330650,60596;306061,71542;298645,74278;292011,77797;279521,84443;260006,94607;245175,106336;202242,139957;193270,147771;184492,155799;184678,155985;117157,235346;103496,254112;97252,265449;91007,276004;79298,297897;66561,318000;66418,318617;62125,330345;59002,335819;58222,336600;54758,348133;53929,354975;53148,364748;47684,380777;42610,396805;37146,420262;34023,441764;32072,463265;34804,448410;35057,447184;35585,441373;38707,419871;39685,420198;39769,419835;38707,419480;44171,396024;49245,379995;54684,364040;54319,363966;55100,354193;59393,335819;62515,330345;62620,330060;66809,318617;79688,298288;91397,276395;97642,265840;103887,254503;117548,235738;185069,156377;203023,139957;245955,106336;260787,94608;280302,84443;292791,77797;299426,74279;306842,71542;331431,60596;399343,34403;417296,32057;430176,27366;445007,23456;476231,19156;521311,16859;557544,18077;575367,0;593711,1173;612445,3128;624935,6255;633131,10164;643279,8210;658500,11728;667867,14465;667477,14856;667087,17592;651085,16420;645621,14856;640156,13683;629618,11337;619080,8991;608152,7428;596053,7428;586295,7428;571074,7428;570359,7199;563658,10555;566000,14465;589418,19156;578997,19338;579172,19352;590198,19156;599565,20329;617519,23847;626106,25020;640547,28148;655378,31275;669819,34794;684260,39094;691286,41049;698311,43394;698402,43477;703440,44347;715648,48892;717354,51480;717826,51604;728754,55904;738121,59814;747489,64114;754514,68024;759198,70369;764271,73106;781444,82880;803301,96953;814620,104772;814947,105007;820732,108527;1040993,523470;1040828,526742;1045286,527380;1049579,530507;1051531,541063;1058946,553573;1062069,553857;1062069,550836;1065242,542008;1065191,540281;1068313,529726;1072607,529726;1079242,525425;1080022,542627;1078071,550836;1075729,558655;1074558,571556;1074168,578202;1073387,584849;1071723,585960;1071826,586412;1073420,585347;1074168,578984;1074558,572338;1075729,559437;1078071,551618;1080022,543409;1083145,545754;1082754,551618;1081974,557483;1081583,568429;1080803,581330;1078851,595013;1076510,609478;1073777,623552;1068704,653263;1064020,656000;1058165,673201;1056604,689621;1055824,691966;1049189,709950;1047237,711514;1039041,730669;1047628,711514;1049579,709950;1037089,745525;1030454,749044;1029079,751801;1029284,752171;1030845,749044;1037480,745525;1032796,758817;1024210,774455;1019917,782274;1015233,790093;1011720,795957;1006647,807294;1001182,818240;992596,829969;984009,840915;984367,840177;974642,853425;953566,876491;949416,882885;953566,876882;974642,853816;958640,878054;950394,886704;943775,891578;943418,892129;939280,895317;939125,896429;920781,915194;901266,933177;900363,933833;893850,942169;878238,953897;863647,964858;863595,964922;878238,954288;893850,942560;880970,955461;870481,962302;863225,965372;863016,965626;855210,970708;852269,972073;844868,978087;837647,983218;826719,990255;823206,990646;819302,992384;818695,992845;823597,991037;827109,990646;813059,1001201;804082,1005893;795105,1010193;788764,1011146;787689,1011757;758026,1024658;756514,1025002;747489,1030913;752562,1032476;733828,1040686;735389,1035213;729144,1037559;723290,1039513;711191,1043423;709574,1041479;703775,1042641;696749,1044205;682309,1047723;681832,1047945;695579,1044595;702604,1043032;708458,1041859;710800,1043813;722900,1039904;728754,1037950;734999,1035604;733437,1041077;717045,1048896;716241,1048671;704946,1053196;695579,1055933;681528,1059451;675723,1058963;663580,1061329;663184,1062188;630789,1068443;623373,1066488;617129,1066488;606200,1070007;596443,1070789;586685,1071179;585625,1070725;576733,1072304;566000,1070397;566390,1070007;568342,1067270;559365,1066097;563658,1063752;576538,1063361;589028,1062970;606981,1063361;619470,1062188;642888,1057105;658500,1053587;670209,1053196;671024,1052817;659671,1053196;644059,1056715;620642,1061797;608152,1062970;590198,1062579;577709,1062970;564829,1063361;565219,1061797;567951,1057888;688163,1037950;769735,1007065;791202,995728;803301,989473;815791,982827;839208,968753;857943,954288;893070,926922;902827,919103;912194,910894;926245,897992;932099,888219;940509,880498;940577,880012;932490,887437;926635,897211;912584,910112;903217,918321;893460,926140;858333,953506;839599,967971;816181,982045;803692,988691;791592,994946;770126,1006283;688553,1037168;568342,1057106;559365,1057106;558194,1053978;548827,1053587;540240,1057106;515261,1057497;496917,1056715;487940,1055933;478964,1054369;484371,1048592;483257,1048896;463109,1045159;462181,1045378;423541,1038341;408319,1035213;395049,1032867;379047,1025439;359142,1018012;338456,1009802;341969,1007065;356410,1009802;362655,1015275;384121,1021530;426664,1032476;437201,1034431;448520,1036386;461010,1039123;474773,1042104;475841,1041859;488721,1043814;489111,1043032;507845,1043814;510968,1044205;539850,1044205;560926,1044986;585905,1043032;589027,1043032;590198,1046160;614787,1043032;631179,1039123;640547,1037559;646401,1036777;659281,1033649;669819,1031304;680357,1028567;699687,1025216;702214,1024267;681919,1027785;671380,1030522;660842,1032867;647962,1035995;642108,1036777;632741,1038341;607371,1040686;590198,1042250;587076,1042250;562097,1044205;541021,1043423;512139,1043423;509016,1043032;496917,1037950;490282,1042250;490265,1042284;495746,1038731;507846,1043813;489111,1043032;489259,1042936;477012,1041077;462571,1037950;450081,1035213;438763,1033258;428225,1031304;385682,1020357;364216,1014102;357971,1008629;343530,1005892;322064,994946;315819,995337;293572,984000;289669,976963;290449,976572;304110,984000;317770,991428;321673,989082;305671,978526;292401,972662;274057,962107;258445,951942;233856,941387;224489,933568;226440,932786;235808,935523;216293,915194;205364,906202;195217,897211;182337,886655;163603,865935;162317,861911;158529,858116;145649,844043;144088,837006;139014,829969;138409,829019;132378,824886;120670,808076;114035,792438;113254,792438;104277,775237;95691,758035;86714,738098;78518,717769;86714,731451;94910,748653;97642,758035;98771,759694;97382,752456;93757,745868;87857,732578;80859,720896;72273,697439;64917,673396;62501,666384;51980,624319;47327,593782;47293,594622;47684,600877;49635,615342;51977,630198;48074,617296;45342,600877;42220,600877;40268,586021;37536,576639;35194,567647;28559,560610;26608,560610;24656,550836;23876,538326;25437,520734;26217,514479;27547,510189;26900,500405;27779,485940;29340,483008;29340,481249;26217,487113;23485,483204;18411,476167;17485,470596;17241,471084;15680,486722;14508,502360;13338,514479;13338,539499;13728,552400;14508,565301;10996,577420;10215,577420;7874,553964;7874,529726;9825,510960;13336,514477;10215,510570;9435,496496;10215,474994;10605,469130;11777,459356;16460,441764;18794,430077;18021,427299;15289,442937;10605,460529;9435,470302;9044,476167;8264,497668;9044,511742;7093,530507;7093,554746;9435,578202;10215,578202;15289,600486;18021,618860;23876,637625;33096,677978;33901,685711;35585,685711;44171,706431;47294,716987;41439,707995;35194,693921;34804,697830;31409,687287;28950,687666;26217,678674;16850,657172;10996,638017;10605,621988;7874,603223;5922,584457;1629,570775;4361,498059;7093,479294;4751,469130;9435,440982;10605,434336;13728,411661;21924,395242;19973,417526;21923,413706;23095,404575;23485,394460;26998,381559;32462,362011;39097,342074;39594,341513;42610,325654;46903,314317;51977,304934;62125,285387;70321,267795;82030,245120;90617,235346;97642,221664;103497,213063;109742,209935;111303,207590;117548,195080;129647,181006;129976,186888;129093,189361;141746,176314;147990,168105;156187,160286;156893,161072;156577,160677;166725,150512;176873,141130;187801,129401;203023,118064;219415,105945;229216,99096;235808,93044;247517,86007;260006,79361;261660,78509;265910,74328;272886,69196;280546,65287;285965,64038;286936,63332;393098,20329;397036,19471;407929,15637;415442,14122;419360,14089;420809,13683;509797,1955;535069,1857;562097,2345;562600,2723;575757,1173;587856,3127;599956,5473;606198,6894;599565,5082;587466,2736;575367,782;5753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o:lock v:ext="edit" aspectratio="t"/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A4E32" w14:textId="518F0921" w:rsidR="007D76D9" w:rsidRDefault="00417957" w:rsidP="007D76D9">
    <w:pPr>
      <w:pStyle w:val="Header"/>
    </w:pPr>
    <w:r>
      <w:rPr>
        <w:noProof/>
        <w:lang w:val="en-GB" w:bidi="en-GB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568C00BB" wp14:editId="6E6DC10D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9906000" cy="7767320"/>
              <wp:effectExtent l="0" t="0" r="3175" b="2540"/>
              <wp:wrapNone/>
              <wp:docPr id="51" name="Group 51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906525" cy="7767320"/>
                        <a:chOff x="0" y="0"/>
                        <a:chExt cx="9906525" cy="7767320"/>
                      </a:xfrm>
                    </wpg:grpSpPr>
                    <wps:wsp>
                      <wps:cNvPr id="97" name="Straight Connector 97"/>
                      <wps:cNvCnPr/>
                      <wps:spPr>
                        <a:xfrm flipH="1">
                          <a:off x="3352800" y="348342"/>
                          <a:ext cx="10147" cy="244950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g:grpSp>
                      <wpg:cNvPr id="50" name="Group 50"/>
                      <wpg:cNvGrpSpPr/>
                      <wpg:grpSpPr>
                        <a:xfrm>
                          <a:off x="3135086" y="163285"/>
                          <a:ext cx="447291" cy="388620"/>
                          <a:chOff x="0" y="0"/>
                          <a:chExt cx="447291" cy="388620"/>
                        </a:xfrm>
                      </wpg:grpSpPr>
                      <wps:wsp>
                        <wps:cNvPr id="17" name="Freeform: Shape 10" descr="decorative element"/>
                        <wps:cNvSpPr/>
                        <wps:spPr>
                          <a:xfrm rot="10800000" flipH="1">
                            <a:off x="53340" y="0"/>
                            <a:ext cx="393951" cy="38862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8" descr="decorative element"/>
                        <wps:cNvSpPr>
                          <a:spLocks noChangeAspect="1"/>
                        </wps:cNvSpPr>
                        <wps:spPr>
                          <a:xfrm>
                            <a:off x="53340" y="0"/>
                            <a:ext cx="348822" cy="34420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8" name="Freeform: Shape 142" descr="decorative element"/>
                        <wps:cNvSpPr>
                          <a:spLocks noChangeAspect="1"/>
                        </wps:cNvSpPr>
                        <wps:spPr>
                          <a:xfrm>
                            <a:off x="0" y="57150"/>
                            <a:ext cx="159109" cy="15810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88" name="Rectangle 40"/>
                      <wps:cNvSpPr/>
                      <wps:spPr>
                        <a:xfrm>
                          <a:off x="6498772" y="0"/>
                          <a:ext cx="3407753" cy="7767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9" name="Straight Connector 99"/>
                      <wps:cNvCnPr/>
                      <wps:spPr>
                        <a:xfrm>
                          <a:off x="228600" y="413657"/>
                          <a:ext cx="0" cy="506283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Freeform: Shape 10"/>
                      <wps:cNvSpPr/>
                      <wps:spPr>
                        <a:xfrm rot="10800000" flipH="1">
                          <a:off x="6509657" y="1817914"/>
                          <a:ext cx="3358515" cy="3313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9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5" name="Freeform: Shape 10"/>
                      <wps:cNvSpPr/>
                      <wps:spPr>
                        <a:xfrm rot="10800000" flipH="1" flipV="1">
                          <a:off x="8784772" y="4789714"/>
                          <a:ext cx="939490" cy="92725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reeform: Shape 10"/>
                      <wps:cNvSpPr/>
                      <wps:spPr>
                        <a:xfrm rot="10800000" flipH="1" flipV="1">
                          <a:off x="6585857" y="6237514"/>
                          <a:ext cx="1306285" cy="1289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/>
                      <wps:cNvSpPr/>
                      <wps:spPr>
                        <a:xfrm rot="10800000" flipH="1" flipV="1">
                          <a:off x="8229600" y="5421085"/>
                          <a:ext cx="399996" cy="39474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49" name="Group 49"/>
                      <wpg:cNvGrpSpPr/>
                      <wpg:grpSpPr>
                        <a:xfrm>
                          <a:off x="0" y="163285"/>
                          <a:ext cx="447276" cy="388620"/>
                          <a:chOff x="0" y="0"/>
                          <a:chExt cx="447276" cy="388620"/>
                        </a:xfrm>
                      </wpg:grpSpPr>
                      <wps:wsp>
                        <wps:cNvPr id="20" name="Freeform: Shape 10" descr="decorative element"/>
                        <wps:cNvSpPr/>
                        <wps:spPr>
                          <a:xfrm rot="10800000" flipH="1">
                            <a:off x="53340" y="0"/>
                            <a:ext cx="393936" cy="38862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1" name="Freeform: Shape 21" descr="decorative element"/>
                        <wps:cNvSpPr>
                          <a:spLocks noChangeAspect="1"/>
                        </wps:cNvSpPr>
                        <wps:spPr>
                          <a:xfrm>
                            <a:off x="53340" y="0"/>
                            <a:ext cx="348897" cy="34417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2" name="Freeform: Shape 142" descr="decorative element"/>
                        <wps:cNvSpPr>
                          <a:spLocks noChangeAspect="1"/>
                        </wps:cNvSpPr>
                        <wps:spPr>
                          <a:xfrm>
                            <a:off x="0" y="53340"/>
                            <a:ext cx="159149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7" name="Freeform: Shape 6"/>
                      <wps:cNvSpPr/>
                      <wps:spPr>
                        <a:xfrm rot="10800000" flipH="1" flipV="1">
                          <a:off x="315686" y="5551714"/>
                          <a:ext cx="1994535" cy="19685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9" name="Freeform: Shape 7"/>
                      <wps:cNvSpPr/>
                      <wps:spPr>
                        <a:xfrm rot="10800000" flipH="1" flipV="1">
                          <a:off x="1785257" y="6106885"/>
                          <a:ext cx="1422400" cy="140335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98500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04C6E65F" id="Group 51" o:spid="_x0000_s1026" alt="decorative element" style="position:absolute;margin-left:728.8pt;margin-top:0;width:780pt;height:611.6pt;z-index:251658241;mso-width-percent:985;mso-height-percent:1000;mso-position-horizontal:right;mso-position-horizontal-relative:page;mso-position-vertical:top;mso-position-vertical-relative:page;mso-width-percent:985;mso-height-percent:1000" coordsize="99065,77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">
              <v:line id="Straight Connector 97" o:spid="_x0000_s1027" style="position:absolute;flip:x;visibility:visible;mso-wrap-style:square" from="33528,3483" to="33629,27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" strokecolor="#d8d8d8 [2732]"/>
              <v:group id="Group 50" o:spid="_x0000_s1028" style="position:absolute;left:31350;top:1632;width:4473;height:3887" coordsize="447291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<v:shape id="Freeform: Shape 10" o:spid="_x0000_s1029" alt="decorative element" style="position:absolute;left:53340;width:393951;height:38862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92a9b9 [3205]" o:opacity2="19005f" focusposition="1" focussize="" focus="100%" type="gradientRadial"/>
                  <v:stroke joinstyle="miter"/>
                  <v:path arrowok="t" o:connecttype="custom" o:connectlocs="214180,386512;212339,387503;212449,387551;229489,376452;223536,377869;214607,379002;214182,377869;220418,377302;229489,376452;244973,374969;244609,375072;244796,375035;133890,372839;140197,374468;142890,374610;150402,378294;153804,379002;154017,379073;154796,378294;157772,379144;160749,379852;166613,381216;166701,381128;173505,382261;176764,382828;180024,383111;186686,383395;195756,383253;196150,383253;197032,382757;199016,382119;201036,382084;202418,382261;202790,383253;205961,383253;204969,384670;204402,385378;202560,386228;199158,386228;194764,385945;185268,385662;178182,385095;171945,384245;165709,383253;156213,381836;148843,379427;148928,379366;144591,378011;140764,376310;136371,374894;131835,373335;133890,372839;217321,369802;215156,370132;200180,370888;205111,371493;206386,371210;215174,370218;216620,369937;230777,367749;223422,368871;225945,368943;229577,368270;257626,367421;234557,373562;246231,370962;109725,364551;126024,371493;131835,373335;136229,374893;140623,376310;144449,378010;143599,378719;141331,378294;133253,375319;129284,373760;125316,372060;120072,370218;115536,368234;111993,366392;109725,364551;116387,361009;124182,364976;123190,365543;114119,361150;116387,361009;87615,351374;97253,356758;99237,359025;94702,356616;91300,354491;87615,351374;104515,347739;104517,347779;104995,348358;105048,348115;311499,338438;310985,338481;302481,344573;294119,349107;288166,352649;284906,354066;281504,355483;277394,357608;274276,359450;269741,361292;265064,362992;263788,364267;261804,364976;256843,365826;250465,367809;244654,369651;238276,371493;230339,373477;219142,375319;218859,375744;213475,377089;213615,377161;219593,375666;219709,375319;230906,373477;238843,371493;245221,369651;251032,367809;257410,365826;262371,364976;259013,366990;259111,366959;262654,364834;264638,364126;264771,364089;265630,363134;270308,361434;274843,359592;277961,357750;282071,355625;285473,354208;287806,353194;289016,352366;294969,348824;303331,344290;68457,336479;68995,336940;69179,337034;312451,332780;312402,332814;312402,332854;312627,332886;312685,332814;315513,330665;314676,331243;314528,331397;315102,331030;56884,323529;62237,329829;57993,324738;325548,323525;325535,323529;325441,324171;323174,326721;320481,329697;320643,329659;323174,326863;325441,324313;325548,323525;70737,320334;71018,320676;71032,320629;49773,317087;53458,319495;53639,319708;55318,320080;59127,323604;64371,327855;66639,330972;67914,332530;73300,337064;71741,338339;66725,332768;66497,332814;71244,338086;71741,338339;73300,337064;86765,347690;84072,348540;85064,349249;81095,349391;78544,347690;76135,345848;70182,340890;64654,335931;59552,330972;57143,328563;54875,326013;55725,324879;58560,327430;61678,329838;65505,333947;65830,334226;61678,329838;58702,327430;55867,324879;52749,321054;49773,317087;362008,294559;361936,294590;360388,298304;360520,276809;356764,282233;354922,285633;353079,288750;348685,294559;344859,300368;341457,305044;341174,305217;340941,305561;341315,305327;344717,300652;348544,294843;352937,289034;354780,285917;356622,282516;360449,276990;375189,274865;373347,280391;370087,286342;366827,292434;363851,296259;365835,292292;367536,288325;368811,286200;370512,283366;372071,280533;375189,274865;366015,262720;362575,268773;362512,268918;365977,262822;367902,249012;363767,260305;355069,278078;353796,280091;353788,280108;350811,285208;347835,290734;344433,294984;341599,299802;324874,318645;319347,323321;318816,323724;318588,323956;316276,325839;314386,327996;307441,333239;306353,333926;303397,336335;302971,336612;302339,337206;296811,340890;291284,344290;290651,344611;286909,347041;285748,347626;284623,348399;280796,350524;277220,351926;269251,355944;250555,362915;237527,366264;248056,364267;250040,363842;256418,361575;260386,360300;266764,357041;273993,354491;278624,352676;280654,351516;282496,350949;285048,349532;285718,349067;287457,347407;291284,345140;295637,343007;297237,342023;302764,338339;305174,336072;307867,334372;314811,329130;319772,324454;325300,319779;342024,300935;344326,297024;344433,296684;348118,291017;349252,289317;350760,287226;351237,286342;354213,281241;360024,269198;365693,256305;367359,251062;383410,236469;382985,236752;382985,236752;384748,228072;384698,228323;385110,228818;386386,230235;387237,229668;387258,229560;386670,229952;385252,228676;383485,211977;383386,211983;383207,211993;383268,212666;383126,216208;382559,218334;379158,223718;378308,228393;377457,229952;376040,236752;374481,242136;372780,247379;371788,251488;370654,255738;371558,254332;372355,251346;373063,247095;374764,241853;376323,236469;377741,229668;378591,228110;379441,223434;382843,218050;380575,228960;378874,238028;375048,249646;374291,250823;373967,252586;372922,255596;368953,264239;367111,268773;365977,271182;364559,273732;360733,280533;356622,287192;351378,296118;345567,304902;341741,309861;337630,314678;336213,316662;334654,318645;332245,320629;328304,324991;328418,325446;324308,329697;319914,332814;316371,335647;313014,338099;313536,338056;317221,335364;320764,332530;325158,329413;329268,325163;329126,324596;333095,320204;335504,318220;337063,316237;338481,314253;342591,309436;346418,304477;352229,295693;357473,286767;361583,280108;365410,273307;366827,270756;367961,268348;369804,263814;373772,255171;375331,249362;379158,237744;380859,228677;383126,217767;383638,215851;383268,215783;383410,212241;386528,208983;384877,215857;384878,215857;386528,208983;387803,207566;386953,209408;386758,213268;386670,216917;385252,221277;385252,221775;386953,216917;387237,209408;387897,207976;381709,201473;380780,203668;380433,206857;379986,205367;379823,205578;380292,207141;380008,209408;380575,211250;381015,211225;380717,210258;381000,207991;381709,201473;393615,197648;393898,197790;393756,203740;393898,207849;393473,215358;393048,219609;391772,225843;391347,231085;389221,240720;387237,249079;383693,250637;383977,249787;384544,243837;386670,237603;388370,236611;388370,236611;390213,225843;391205,220742;392055,215500;392764,210541;393048,205866;393189,201898;393473,199773;393615,197648;19962,131954;20032,131989;20039,131970;28513,111646;25395,117455;22843,119581;22837,119716;22591,125140;22598,125127;22843,119722;25395,117597;28513,111788;28619,111859;28672,111753;30213,99320;28229,100737;25253,106971;25934,107515;25956,107420;25395,106971;28371,100737;30128,99482;41127,91244;40948,91387;40188,94308;39710,95778;26670,119581;24828,125390;23127,131340;19442,143808;17032,152309;15899,158685;15332,161944;14906,165203;13631,173987;13206,179371;13914,185038;14246,181950;14198,180929;14765,174979;16040,166194;17052,164981;18521,155152;18450,153443;19850,149430;20683,146061;20434,146642;19584,146359;17458,152451;17599,155851;16607,162369;16465,163502;15048,165203;15473,161944;16040,158685;17174,152309;19584,143808;23269,131340;24969,125390;26812,119581;39851,95778;41127,91244;43678,77076;43678,77076;44387,77642;44387,77642;69217,56904;69190,56926;69107,57019;67950,58232;67657,58657;67466,58873;66639,60074;57993,70275;55584,73109;53174,76084;42520,87856;53316,75942;55725,72967;58135,70133;66780,59932;67657,58657;69107,57019;72815,47134;71592,47560;70682,47898;70465,48172;68906,49589;64938,52139;62245,55115;59694,58090;57993,59649;57935,59576;56328,61508;53599,64891;49206,69708;49914,70558;49928,70546;49347,69850;53741,65032;58135,59649;59835,58090;62387,55115;65079,52139;69048,49589;70607,48172;72308,47535;72845,47368;278103,21536;285331,24794;288449,27345;281504,23944;278103,21536;254575,11193;260245,12468;268182,16435;254575,11193;169253,10254;166276,10626;159898,11476;153662,12893;150969,13743;147851,14593;141028,15933;139772,16435;131127,19411;122623,22811;116670,25503;112702,27061;102922,31595;98245,34571;93710,37546;86481,42930;79678,48314;73167,53992;73725,54690;75107,53742;76283,52866;80528,49164;87332,43780;94560,38396;99095,35421;103772,32445;113552,27912;117379,25928;123331,23236;131835,19835;140481,16860;144113,16147;145867,15548;169746,10398;219940,7208;222969,7509;227079,8926;223961,8501;217442,7226;219940,7208;236434,6092;242245,6517;249331,9351;240544,7792;236434,6092;189024,6057;172654,6942;161316,8501;155930,9918;151253,11618;144733,12468;120072,21961;111142,25928;108450,26920;106040,28195;101505,30603;94418,34287;89032,38538;73442,50722;70184,53555;66996,56464;67064,56532;42544,85293;37583,92094;35316,96203;33048,100028;28796,107962;24171,115248;24119,115472;22560,119722;21426,121706;21143,121989;19885,126169;19584,128648;19300,132190;17316,137999;15473,143808;13489,152309;12355,160102;11647,167894;12639,162510;12731,162066;12922,159960;14056,152168;14411,152286;14442,152154;14056,152026;16040,143525;17883,137716;19858,131934;19725,131907;20009,128365;21568,121706;22702,119722;22740,119619;24261,115472;28938,108104;33190,100170;35458,96345;37725,92236;42686,85435;67206,56673;73725,50723;89316,38538;94702,34287;101788,30604;106324,28195;108733,26920;111426,25928;120355,21961;145017,12468;151536,11618;156213,9918;161599,8501;172938,6942;189308,6110;202466,6551;208938,0;215599,425;222402,1133;226938,2267;229914,3684;233599,2975;239126,4250;242528,5242;242386,5384;242245,6376;236434,5951;234449,5384;232465,4959;228638,4109;224812,3259;220843,2692;216449,2692;212906,2692;207379,2692;207119,2609;204686,3825;205536,5242;214040,6942;210256,7008;210320,7013;214323,6942;217725,7368;224245,8643;227363,9068;232607,10201;237993,11335;243237,12610;248481,14168;251032,14877;253583,15727;253616,15757;255446,16072;259879,17719;260498,18657;260670,18702;264638,20261;268040,21677;271442,23236;273993,24653;275693,25503;277536,26495;283772,30037;291709,35137;295819,37971;295938,38056;298039,39332;378024,189714;377964,190899;379583,191130;381142,192264;381851,196089;384544,200623;385678,200726;385678,199631;386830,196432;386811,195806;387945,191981;389504,191981;391914,190422;392197,196656;391489,199631;390638,202465;390213,207141;390071,209549;389788,211958;389183,212361;389221,212525;389800,212139;390071,209833;390213,207424;390638,202749;391489,199915;392197,196940;393331,197790;393189,199915;392906,202040;392764,206007;392481,210683;391772,215642;390922,220884;389929,225985;388087,236752;386386,237744;384260,243978;383693,249929;383410,250779;381000,257297;380292,257863;377315,264806;380433,257863;381142,257297;376607,270190;374197,271465;373698,272464;373772,272598;374339,271465;376748,270190;375048,275007;371929,280674;370371,283508;368670,286342;367394,288467;365552,292576;363567,296543;360449,300793;357331,304760;357461,304493;353929,309294;346276,317654;344769,319971;346276,317795;353929,309436;348118,318220;345124,321355;342721,323121;342591,323321;341088,324477;341032,324879;334370,331680;327284,338198;326956,338435;324591,341456;318922,345707;313623,349679;313604,349702;318922,345848;324591,341598;319914,346273;316105,348753;313470,349865;313394,349957;310559,351799;309491,352294;306804,354474;304182,356333;300213,358883;298938,359025;297520,359655;297299,359822;299079,359167;300355,359025;295253,362850;291993,364551;288733,366109;286430,366455;286040,366676;275268,371351;274719,371476;271442,373618;273284,374185;266481,377161;267048,375177;264780,376027;262654,376735;258260,378152;257673,377448;255567,377869;253016,378436;247772,379711;247599,379791;252591,378577;255142,378010;257268,377586;258119,378294;262512,376877;264638,376169;266906,375319;266339,377302;260386,380136;260094,380054;255993,381694;252591,382686;247489,383961;245381,383784;240971,384642;240827,384953;229064,387220;226371,386511;224103,386511;220134,387787;216591,388070;213048,388212;212663,388047;209434,388619;205536,387928;205678,387787;206386,386795;203127,386370;204686,385520;209363,385378;213898,385236;220418,385378;224953,384953;233457,383111;239126,381836;243378,381694;243674,381557;239552,381694;233882,382969;225379,384811;220843,385236;214323,385095;209788,385236;205111,385378;205253,384811;206245,383395;249898,376169;279520,364976;287315,360867;291709,358600;296245,356191;304748,351091;311552,345848;324308,335931;327851,333097;331252,330122;336355,325446;338481,321904;341535,319106;341559,318930;338623,321621;336496,325163;331394,329838;327993,332814;324449,335647;311693,345565;304890,350807;296386,355908;291851,358317;287457,360584;279662,364692;250040,375885;206386,383111;203127,383111;202701,381978;199300,381836;196182,383111;187111,383253;180450,382969;177190,382686;173930,382119;175894,380026;175489,380136;168173,378781;167835,378861;153804,376310;148276,375177;143457,374327;137646,371635;130418,368943;122906,365968;124182,364976;129426,365968;131694,367951;139489,370218;154938,374185;158764,374894;162875,375602;167410,376594;172408,377674;172796,377586;177473,378294;177615,378011;184418,378294;185552,378436;196040,378436;203693,378719;212764,378011;213898,378011;214323,379144;223252,378011;229205,376594;232607,376027;234733,375744;239410,374610;243237,373760;247063,372768;254083,371554;255001,371210;247631,372485;243804,373477;239977,374327;235300,375460;233174,375744;229772,376310;220560,377161;214323,377727;213190,377727;204119,378436;196465,378152;185977,378152;184843,378011;180450,376169;178040,377727;178034,377739;180024,376452;184418,378294;177615,378010;177668,377976;173221,377302;167977,376169;163442,375177;159331,374468;155505,373760;140056,369793;132261,367526;129993,365543;124749,364551;116954,360584;114686,360725;106607,356616;105190,354066;105473,353925;110434,356616;115394,359308;116812,358458;111001,354633;106182,352508;99520,348682;93851,344998;84922,341173;81521,338339;82229,338056;85631,339048;78544,331680;74576,328422;70891,325163;66213,321337;59410,313828;58944,312370;57568,310994;52891,305894;52324,303344;50481,300793;50262,300449;48072,298951;43820,292859;41410,287192;41127,287192;37867,280958;34749,274724;31489,267498;28513,260130;31489,265089;34466,271323;35458,274724;35868,275325;35363,272701;34047,270314;31904,265498;29363,261264;26245,252763;23574,244048;22696,241508;18876,226263;17186,215196;17174,215500;17316,217767;18024,223009;18875,228393;17458,223718;16465,217767;15332,217767;14623,212383;13631,208983;12780,205724;10371,203174;9662,203174;8954,199631;8670,195098;9237,188722;9521,186455;10003,184900;9769,181354;10087,176112;10654,175050;10654,174412;9521,176537;8528,175120;6686,172570;6349,170551;6261,170728;5694,176395;5269,182063;4843,186455;4843,195523;4985,200198;5269,204874;3993,209266;3710,209266;2859,200765;2859,191981;3568,185180;4843,186454;3710,185038;3426,179938;3710,172145;3851,170020;4277,166478;5977,160102;6825,155866;6544,154860;5552,160527;3851,166903;3426,170445;3284,172570;3001,180363;3284,185463;2576,192264;2576,201048;3426,209549;3710,209549;5552,217625;6544,224284;8670,231085;12019,245710;12311,248512;12922,248512;16040,256021;17174,259847;15048,256588;12780,251488;12639,252904;11406,249083;10513,249221;9521,245962;6119,238169;3993,231227;3851,225418;2859,218617;2150,211816;591,206857;1584,180504;2576,173704;1725,170020;3426,159819;3851,157410;4985,149192;7962,143242;7253,151318;7961,149933;8387,146624;8528,142958;9804,138283;11788,131198;14198,123973;14378,123770;15473,118022;17032,113913;18875,110513;22560,103429;25536,97053;29788,88835;32906,85293;35458,80334;37584,77217;39851,76084;40418,75234;42686,70700;47080,65599;47199,67731;46879,68627;51473,63899;53741,60924;56717,58090;56974,58375;56859,58232;60544,54548;64229,51148;68198,46897;73725,42788;79678,38396;83237,35914;85631,33720;89883,31170;94418,28762;95019,28453;96562,26937;99095,25078;101877,23661;103845,23208;104198,22953;142749,7367;144179,7056;148134,5667;150863,5118;152286,5106;152812,4959;185127,708;194304,673;204119,850;204301,987;209079,425;213473,1133;217867,1983;220134,2499;217725,1842;213331,992;208938,283;20893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30" alt="decorative element" style="position:absolute;left:53340;width:348822;height:34420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2dde5 [3204]" stroked="f">
                  <v:stroke joinstyle="miter"/>
                  <v:path arrowok="t" o:connecttype="custom" o:connectlocs="189645,342340;188015,343218;188112,343260;203200,333430;197929,334685;190023,335688;189646,334685;195168,334183;203200,333430;216910,332116;216588,332207;216753,332175;118553,330230;124137,331673;126522,331798;133173,335061;136185,335688;136373,335751;137063,335061;139699,335814;142334,336441;147527,337649;147605,337571;153629,338575;156515,339077;159402,339328;165300,339579;173332,339453;173680,339453;174461,339014;176218,338449;178006,338418;179230,338575;179559,339453;182367,339453;181489,340708;180987,341336;179355,342089;176344,342089;172453,341838;164045,341587;157770,341085;152248,340332;146726,339453;138318,338198;131793,336065;131868,336010;128028,334810;124639,333304;120749,332049;116733,330669;118553,330230;192426,327539;190509,327832;177248,328501;181614,329037;182744,328786;190525,327908;191805,327659;204340,325721;197827,326715;200062,326779;203278,326183;228113,325431;207687,330870;218024,328567;97156,322888;111588,329037;116733,330669;120623,332049;124514,333304;127902,334810;127149,335438;125141,335061;117988,332426;114474,331045;110960,329539;106317,327908;102301,326151;99164,324520;97156,322888;103054,319751;109956,323265;109078,323767;101046,319877;103054,319751;77578,311218;86112,315986;87869,317994;83853,315861;80841,313979;77578,311218;92543,307998;92544,308033;92968,308546;93014,308331;275816,299760;275360,299798;267830,305194;260426,309210;255155,312347;252269,313602;249257,314857;245617,316739;242856,318371;238840,320002;234699,321508;233570,322637;231813,323265;227420,324018;221773,325775;216628,327406;210980,329038;203953,330794;194039,332426;193788,332802;189021,333994;189144,334057;194438,332734;194540,332426;204455,330794;211483,329038;217130,327406;222275,325775;227922,324018;232315,323265;229341,325049;229428,325022;232566,323139;234323,322512;234440,322480;235201,321633;239343,320128;243358,318496;246119,316865;249759,314983;252771,313728;254836,312830;255908,312096;261179,308959;268583,304943;60615,298025;61091,298433;61254,298516;276658,294749;276615,294778;276615,294814;276814,294843;276866,294778;279369,292876;278628,293387;278497,293524;279005,293198;50368,286555;55107,292135;51350,287625;288255,286551;288243,286555;288160,287124;286153,289382;283768,292018;283912,291984;286153,289508;288160,287249;288255,286551;62634,283725;62883,284028;62895,283986;44071,280849;47334,282982;47494,283171;48981,283500;52353,286621;56997,290386;59005,293147;60134,294527;64903,298543;63523,299672;59082,294738;58879,294778;58879,294778;63082,299448;63523,299672;64903,298543;76825,307955;74441,308708;75319,309335;71805,309461;69547,307955;67413,306324;62142,301931;57248,297539;52730,293147;50597,291014;48589,288755;49342,287751;51852,290010;54613,292143;58001,295782;58289,296029;54613,292143;51977,290010;49467,287751;46706,284363;44071,280849;320538,260896;320475,260923;319104,264213;319221,245174;315895,249978;314264,252990;312632,255751;308742,260896;305353,266041;302342,270182;302090,270336;301885,270640;302216,270433;305228,266292;308616,261147;312507,256002;314138,253241;315770,250229;319158,245335;329245,244739;328194,247092;325935,251609;328194,247092;329245,244739;332210,243453;330578,248347;327692,253617;324805,259014;322170,262402;323927,258888;325433,255374;326562,253492;328068,250982;329449,248472;332210,243453;324087,232696;321040,238056;320984,238185;324052,232786;325757,220554;322096,230556;314394,246298;313267,248081;313260,248096;310624,252613;307989,257508;304977,261272;302467,265539;287658,282229;282764,286371;282295,286727;282092,286933;280045,288601;278372,290512;272222,295155;271259,295764;268642,297897;268264,298142;267705,298669;262810,301931;257916,304943;257356,305227;254042,307380;253014,307898;252018,308582;248629,310465;245463,311706;238407,315265;221853,321439;210317,324406;219640,322637;221397,322261;227044,320253;230558,319124;236205,316237;242605,313978;246706,312370;248504,311343;250135,310841;252394,309586;252988,309174;254528,307704;257916,305696;261771,303807;263187,302935;268081,299672;270214,297665;272599,296159;278748,291516;283141,287374;288035,283233;302843,266543;304881,263079;304977,262778;308240,257758;309244,256253;310579,254401;311001,253617;313636,249100;318781,238433;323801,227013;325276,222370;339488,209444;339112,209695;339112,209695;340674,202007;340629,202229;340994,202668;342124,203923;342877,203421;342896,203325;342375,203672;341120,202542;339555,187752;339467,187757;339309,187765;339363,188362;339237,191499;338735,193382;335724,198150;334971,202292;334218,203672;332963,209695;331582,214464;330076,219107;329198,222747;328194,226511;328994,225266;329700,222621;330327,218856;331833,214213;333214,209444;334469,203421;335222,202040;335975,197899;338986,193131;336978,202793;335473,210825;332084,221115;331414,222158;331127,223719;330202,226386;326688,234041;325056,238056;324052,240190;322797,242449;319409,248472;315770,254370;311126,262276;305981,270057;302593,274449;298953,278716;297698,280472;296318,282229;294184,283986;290695,287849;290796,288253;287157,292018;283266,294778;280129,297288;277157,299460;277619,299422;280882,297037;284019,294527;287909,291767;291549,288002;291423,287500;294937,283610;297071,281853;298451,280096;299706,278339;303346,274072;306734,269680;311879,261900;316523,253994;320162,248096;323550,242072;324805,239813;325809,237680;327441,233664;330955,226009;332335,220864;335724,210574;337229,202543;339237,192880;339690,191182;339363,191123;339488,187986;342249,185099;340788,191188;340788,191188;342249,185099;343379,183844;342626,185476;342626,185476;342453,188895;342375,192127;341120,195988;341120,196429;342626,192127;342877,185476;343462,184208;337982,178448;337160,180392;336853,183217;336457,181897;336312,182083;336727,183468;336476,185476;336978,187107;337368,187085;337104,186229;337355,184221;337982,178448;348524,175060;348775,175185;348650,180456;348775,184095;348399,190746;348022,194511;346893,200033;346516,204676;344634,213209;342877,220613;339739,221994;339990,221241;340492,215970;342375,210448;343881,209570;343881,209570;345512,200033;346391,195515;347144,190872;347771,186480;348022,182338;348148,178825;348399,176942;348524,175060;17675,116874;17737,116905;17743,116888;25246,98887;22486,104032;20227,105914;20221,106035;20003,110839;20009,110827;20227,106040;22486,104157;25246,99012;25341,99075;25388,98981;26752,87969;24995,89224;22360,94746;22963,95228;22983,95143;22486,94746;25121,89224;26677,88113;36416,80816;36257,80943;35584,83530;35161,84832;23615,105914;21983,111060;20478,116330;17215,127373;15081,134903;14077,140550;13575,143436;13199,146323;12069,154103;11693,158872;12320,163891;12614,161156;12571,160252;13073,154981;14203,147201;15099,146126;16399,137421;16336,135907;17576,132353;18314,129369;18093,129883;17340,129632;15458,135028;15583,138040;14705,143813;14579,144817;13324,146323;13701,143436;14203,140550;15207,134903;17340,127373;20603,116330;22109,111060;23740,105914;35286,84832;36416,80816;38675,68267;38674,68267;39302,68769;39302,68769;61288,50401;61264,50420;61191,50502;60166,51577;59906,51954;59737,52145;59005,53208;51350,62244;49216,64753;47083,67389;37653,77811;47208,67263;49342,64628;51475,62118;59130,53083;59906,51954;61191,50502;64474,41747;63391,42125;62585,42424;62393,42667;61013,43922;57499,46181;55115,48816;52856,51451;51350,52832;51298,52768;49875,54479;47459,57475;43569,61742;44196,62494;44208,62484;43694,61867;47585,57600;51475,52832;52981,51451;55240,48816;57624,46181;61138,43922;62519,42667;64025,42102;64500,41955;246245,19075;252645,21961;255406,24220;249257,21208;246245,19075;225412,9914;230432,11043;237460,14557;225412,9914;149864,9082;147229,9412;141581,10165;136059,11420;133675,12173;130914,12926;124873,14112;123761,14557;116106,17192;108576,20204;103305,22588;99791,23969;91132,27984;86991,30620;82975,33255;76574,38024;70550,42792;64785,47822;65280,48440;66503,47600;67545,46824;71303,43545;77327,38777;83727,34008;87743,31373;91885,28737;100544,24722;103932,22965;109203,20580;116733,17569;124388,14933;127604,14302;129157,13771;150301,9210;194744,6384;197427,6651;201066,7906;198305,7529;192533,6400;194744,6384;209349,5396;214494,5772;220769,8282;212988,6902;209349,5396;167371,5365;152876,6149;142836,7529;138067,8784;133926,10290;128153,11043;106317,19451;98411,22965;96026,23843;93893,24973;89877,27106;83602,30369;78833,34133;65029,44926;62144,47434;59321,50011;59381,50071;37671,75545;33278,81569;31270,85208;29262,88597;25497,95624;21402,102077;21356,102275;19976,106040;18972,107797;18721,108048;17607,111750;17340,113946;17089,117083;15332,122228;13701,127373;11944,134903;10940,141805;10312,148707;11191,143938;11272,143545;11442,141679;12446,134777;12760,134882;12787,134766;12446,134652;14203,127122;15834,121977;17583,116856;17466,116832;17717,113695;19097,107797;20101,106040;20135,105948;21482,102275;25623,95750;29388,88722;31396,85334;33404,81695;37796,75671;59507,50196;65280,44926;79084,34134;83853,30369;90128,27106;94144,24973;96277,23843;98662,22965;106568,19451;128404,11043;134177,10290;138318,8784;143087,7529;153127,6149;167622,5412;179272,5803;185003,0;190901,376;196925,1004;200941,2008;203576,3263;206839,2635;211733,3765;214745,4643;214620,4769;214494,5647;209349,5271;207592,4769;205835,4392;202447,3639;199058,2886;195544,2384;191654,2384;188517,2384;183622,2384;183392,2311;181238,3388;181991,4643;189521,6149;186170,6207;186226,6212;189772,6149;192784,6526;198556,7655;201317,8031;205961,9035;210730,10039;215373,11169;220016,12549;222275,13176;224534,13929;224563,13956;226183,14235;230109,15694;230657,16525;230809,16565;234323,17945;237335,19200;240347,20581;242606,21835;244111,22588;245743,23467;251265,26604;258292,31122;261932,33632;262037,33707;263897,34837;334720,168032;334666,169083;336100,169287;337480,170291;338108,173679;340492,177695;341496,177786;341496,176817;342517,173983;342500,173429;343504,170040;344885,170040;347018,168660;347269,174182;346642,176817;345889,179327;345512,183468;345387,185601;345136,187735;344600,188091;344634,188236;345146,187895;345387,185852;345512,183719;345889,179578;346642,177068;347269,174433;348273,175186;348148,177068;347897,178950;347771,182464;347520,186605;346893,190997;346140,195640;345261,200158;343630,209695;342124,210574;340241,216096;339739,221366;339488,222119;337355,227892;336727,228394;334092,234543;336853,228394;337480,227892;333464,239311;331331,240441;330889,241326;330955,241445;331457,240441;333590,239311;332084,243578;329323,248598;327943,251108;326437,253617;325307,255500;323676,259139;321919,262653;319158,266417;316397,269931;316512,269694;313385,273947;306608,281351;305274,283404;306608,281476;313385,274072;308240,281853;305589,284629;303460,286194;303345,286371;302015,287394;301965,287751;296067,293774;289792,299547;289502,299758;287408,302433;282388,306198;277696,309717;277679,309737;282388,306324;287408,302559;283266,306700;279893,308896;277560,309881;277493,309963;274983,311594;274037,312033;271658,313963;269336,315610;265822,317869;264693,317994;263437,318552;263242,318700;264818,318120;265948,317994;261430,321383;258543,322889;255657,324269;253618,324575;253273,324771;243735,328912;243249,329023;240347,330920;241978,331422;235954,334057;236456,332300;234448,333053;232566,333681;228675,334936;228156,334312;226291,334685;224032,335187;219389,336316;219236,336387;223656,335312;225914,334810;227797,334434;228550,335061;232440,333806;234323,333179;236331,332426;235829,334183;230558,336692;230299,336620;226667,338073;223656,338951;219138,340081;217271,339924;213367,340684;213239,340959;202823,342967;200439,342339;198431,342339;194917,343469;191780,343720;188642,343845;188301,343699;185442,344206;181991,343594;182116,343469;182744,342590;179858,342214;181238,341461;185379,341336;189395,341210;195168,341336;199184,340959;206714,339328;211733,338198;215498,338073;215760,337951;212110,338073;207090,339202;199560,340834;195544,341210;189772,341085;185756,341210;181614,341336;181740,340834;182618,339579;221271,333179;247500,323265;254402,319626;258292,317618;262308,315485;269838,310967;275862,306324;287157,297539;290294,295029;293306,292394;297824,288253;299706,285116;302410,282637;302432,282481;299832,284865;297949,288002;293431,292143;290419,294778;287282,297288;275987,306073;269964,310716;262434,315234;258418,317367;254528,319375;247625,323014;221397,332928;182744,339328;179858,339328;179481,338324;176469,338198;173708,339328;165676,339453;159778,339202;156892,338951;154005,338449;155744,336595;155386,336692;148908,335493;148609,335563;136185,333304;131291,332300;127024,331547;121878,329163;115478,326779;108827,324143;109956,323265;114600,324143;116608,325900;123510,327908;137189,331422;140577,332049;144217,332677;148233,333555;152658,334512;153001,334434;157143,335061;157268,334810;163292,335061;164296,335187;173583,335187;180359,335438;188391,334810;189395,334810;189772,335814;197678,334810;202949,333555;205961,333053;207843,332802;211984,331798;215373,331045;218761,330167;224976,329091;225789,328787;219263,329916;215875,330794;212486,331547;208345,332551;206463,332802;203451,333304;195293,334057;189772,334559;188768,334559;180736,335187;173959,334936;164672,334936;163668,334810;159778,333179;157645,334559;157639,334570;159402,333430;163292,335061;157268,334810;157316,334779;153378,334183;148735,333179;144719,332300;141079,331673;137691,331045;124012,327532;117110,325524;115102,323767;110458,322888;103556,319375;101548,319500;94395,315861;93140,313602;93391,313477;97783,315861;102175,318245;103430,317492;98285,314104;94018,312222;88120,308833;83100,305571;75194,302182;72182,299673;72809,299422;75821,300300;69547,293774;66033,290888;62770,288002;58628,284614;52605,277963;52191,276671;50973,275453;46832,270935;46330,268676;44698,266417;44504,266113;42565,264786;38800,259390;36667,254370;36416,254370;33529,248849;30768,243327;27882,236927;25246,230402;27882,234794;30517,240315;31396,243327;31759,243859;31312,241536;30146,239421;28249,235155;25999,231405;23238,223876;20873,216158;20096,213907;16713,200405;15217,190602;15207,190872;15332,192880;15960,197523;16713,202292;15458,198150;14579,192880;13575,192880;12948,188111;12069,185099;11316,182213;9183,179954;8555,179954;7928,176817;7677,172801;8179,167154;8430,165146;8857,163769;8650,160629;8932,155985;9434,155044;9434,154479;8430,156362;7551,155107;5920,152848;5622,151060;5544,151217;5042,156236;4665,161256;4289,165146;4289,173178;4414,177319;4665,181460;3536,185350;3285,185350;2532,177821;2532,170040;3159,164017;4288,165146;3285,163891;3034,159374;3285,152472;3410,150589;3787,147452;5293,141805;6043,138053;5795,137162;4916,142181;3410,147828;3034,150966;2908,152848;2657,159750;2908,164268;2281,170291;2281,178072;3034,185601;3285,185601;4916,192754;5795,198652;7677,204676;10642,217629;10901,220111;11442,220111;14203,226762;15207,230151;13324,227264;11316,222747;11191,224001;10099,220617;9308,220739;8430,217852;5418,210950;3536,204801;3410,199656;2532,193633;1904,187609;524,183217;1402,159876;2281,153852;1528,150589;3034,141554;3410,139420;4414,132142;7050,126871;6422,134024;7049,132798;7426,129867;7551,126620;8681,122479;10438,116205;12571,109805;12731,109625;13701,104534;15081,100895;16713,97883;19976,91608;22611,85961;26376,78683;29137,75545;31396,71153;33278,68393;35286,67389;35788,66636;37796,62620;41686,58102;41792,59991;41509,60784;45577,56596;47585,53961;50220,51451;50447,51704;50346,51577;53609,48314;56871,45302;60385,41537;65280,37898;70550,34008;73702,31810;75821,29867;79586,27608;83602,25475;84134,25201;85500,23859;87743,22212;90206,20957;91949,20556;92261,20329;126396,6525;127663,6250;131165,5020;133581,4533;134841,4523;135306,4392;163919,627;172045,596;180736,753;180898,874;185128,376;189019,1004;192909,1757;194916,2213;192784,1631;188893,878;185003,251;1850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reeform: Shape 142" o:spid="_x0000_s1031" alt="decorative element" style="position:absolute;top:57150;width:159109;height:15810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2a9b9 [3205]" stroked="f">
                  <v:fill opacity="32896f"/>
                  <v:stroke joinstyle="miter"/>
                  <v:path arrowok="t" o:connecttype="custom" o:connectlocs="86503,157244;85760,157647;85804,157666;92686,153151;90282,153727;86675,154188;86504,153727;89022,153497;92686,153151;98940,152547;98793,152589;98868,152574;54076,151681;56623,152344;57711,152401;60744,153900;62118,154188;62204,154217;62519,153900;63721,154246;64923,154534;67292,155089;67327,155053;70075,155514;71392,155745;72708,155860;75399,155975;79062,155917;79221,155917;79577,155716;80379,155456;81194,155442;81753,155514;81903,155917;83184,155917;82783,156494;82554,156782;81810,157128;80436,157128;78661,157013;74826,156897;71964,156667;69445,156321;66927,155917;63091,155341;60115,154361;60149,154336;58398,153785;56852,153093;55077,152517;53246,151883;54076,151681;87772,150445;86897,150580;80849,150887;82840,151133;83355,151018;86904,150615;87488,150500;93206,149610;90236,150066;91255,150096;92722,149822;104050,149477;94733,151975;99448,150917;44316,148309;50899,151133;53246,151883;55020,152517;56795,153093;58340,153785;57997,154073;57081,153900;53818,152690;52215,152056;50613,151364;48495,150615;46663,149808;45232,149058;44316,148309;47006,146868;50155,148482;49754,148712;46090,146926;47006,146868;35386,142948;39278,145139;40080,146061;38248,145081;36874,144217;35386,142948;42212,141469;42212,141486;42406,141721;42427,141623;125808,137686;125601,137703;122166,140182;118789,142026;116384,143467;115068,144044;113694,144620;112034,145485;110775,146234;108943,146983;107054,147675;106539,148194;105737,148482;103734,148828;101158,149635;98811,150384;96235,151133;93029,151940;88507,152690;88393,152863;86218,153410;86275,153439;88689,152831;88736,152690;93258,151940;96464,151133;99040,150384;101387,149635;103963,148828;105966,148482;104610,149301;104650,149289;106081,148424;106882,148136;106936,148121;107283,147733;109172,147041;111004,146292;112263,145542;113923,144678;115297,144101;116239,143689;116728,143352;119132,141911;122509,140066;27648,136889;27866,137076;27940,137114;126193,135384;126173,135397;126173,135414;126264,135427;126287,135397;127429,134523;127091,134759;127032,134821;127263,134672;22974,131620;25136,134183;23422,132112;131482,131618;131477,131620;131439,131881;130523,132919;129436,134129;129501,134114;130523,132977;131439,131939;131482,131618;28569,130321;28683,130459;28689,130440;20102,128999;21590,129979;21664,130066;22342,130217;23880,131651;25998,133380;26914,134648;27429,135282;29604,137127;28975,137645;26949,135379;26857,135397;26857,135397;28774,137542;28975,137645;29604,137127;35042,141450;33955,141796;34356,142084;32753,142141;31722,141450;30749,140700;28345,138683;26113,136666;24052,134648;23079,133668;22163,132631;22506,132170;23651,133207;24911,134187;26456,135859;26587,135972;24911,134187;23708,133207;22564,132170;21304,130613;20102,128999;146208,119835;146179,119847;145554,121358;145607,112613;144090,114820;143346,116203;142602,117471;140827,119835;139282,122198;137908,124100;137793,124170;137699,124310;137851,124215;139224,122313;140770,119950;142544,117587;143289,116319;144033,114935;145578,112687;150179,112413;149700,113494;148669,115569;149700,113494;150179,112413;151532,111823;150787,114071;149471,116491;148154,118970;146952,120526;147754,118912;148440,117298;148956,116434;149643,115281;150272,114128;151532,111823;147826,106882;146437,109344;146411,109403;147811,106923;148588,101305;146918,105899;143405,113130;142891,113948;142888,113955;141686,116030;140484,118278;139110,120008;137965,121967;131210,129633;128978,131536;128764,131700;128671,131794;127738,132560;126974,133438;124169,135570;123730,135850;122536,136830;122364,136943;122109,137184;119876,138683;117644,140066;117388,140197;115877,141185;115408,141423;114953,141738;113408,142603;111964,143173;108745,144808;101194,147643;95932,149006;100185,148194;100986,148021;103562,147098;105165,146580;107741,145254;110660,144216;112531,143478;113351,143006;114095,142776;115125,142199;115396,142010;116098,141334;117644,140412;119402,139544;120048,139144;122280,137645;123254,136723;124341,136031;127146,133899;129150,131997;131382,130095;138137,122428;139066,120837;139110,120699;140598,118394;141056,117702;141665,116851;141858,116491;143060,114416;145407,109517;147696,104272;148369,102139;154852,96202;154680,96317;154680,96317;155392,92786;155372,92888;155538,93089;156054,93666;156397,93435;156406,93391;156168,93550;155596,93032;154882,86238;154842,86240;154770,86244;154794,86518;154737,87959;154508,88824;153134,91014;152791,92916;152447,93550;151875,96317;151245,98508;150558,100640;150158,102312;149700,104041;150065,103469;150387,102254;150673,100525;151360,98392;151990,96202;152562,93435;152905,92801;153249,90899;154623,88709;153707,93147;153020,96836;151474,101562;151169,102041;151038,102759;150616,103983;149013,107499;148269,109344;147811,110324;147238,111361;145693,114128;144033,116837;141915,120469;139568,124042;138022,126060;136362,128020;135790,128826;135160,129633;134187,130440;132595,132215;132641,132400;130981,134129;129207,135397;127776,136550;126420,137548;126631,137530;128119,136435;129550,135282;131325,134014;132985,132285;132928,132054;134530,130268;135504,129461;136133,128654;136706,127847;138366,125887;139911,123869;142258,120296;144376,116664;146036,113955;147582,111188;148154,110151;148612,109171;149356,107327;150959,103810;151589,101447;153134,96721;153821,93032;154737,88593;154944,87814;154794,87786;154852,86345;156111,85020;155444,87816;155444,87816;156111,85020;156626,84443;156283,85193;156283,85193;156204,86763;156168,88248;155596,90021;155596,90224;156283,88248;156397,85193;156664,84610;154165,81965;153790,82858;153650,84155;153469,83549;153403,83635;153592,84270;153478,85193;153707,85942;153884,85932;153764,85538;153878,84616;154165,81965;158973,80408;159088,80466;159030,82887;159088,84559;158916,87613;158744,89343;158229,91879;158057,94012;157199,97931;156397,101332;154966,101966;155081,101620;155310,99199;156168,96663;156855,96260;156855,96260;157599,91879;158000,89804;158343,87671;158630,85654;158744,83752;158801,82138;158916,81273;158973,80408;8062,53683;8091,53697;8093,53689;11516,45421;10256,47784;9226,48649;9224,48704;9124,50910;9127,50905;9226,48706;10256,47842;11516,45478;11559,45507;11580,45464;12203,40406;11401,40982;10199,43519;10474,43740;10483,43701;10256,43519;11458,40982;12168,40472;16610,37120;16538,37179;16231,38367;16038,38965;10772,48649;10027,51012;9340,53433;7852,58505;6879,61963;6421,64557;6192,65883;6020,67209;5505,70783;5333,72973;5620,75278;5754,74022;5734,73607;5963,71186;6478,67612;6887,67119;7480,63120;7451,62425;8017,60792;8353,59422;8253,59658;7909,59543;7051,62021;7108,63405;6707,66056;6650,66517;6078,67209;6249,65883;6478,64557;6936,61963;7909,58505;9398,53433;10085,51012;10829,48649;16095,38965;16610,37120;17641,31356;17641,31356;17927,31587;17927,31587;27955,23150;27944,23159;27911,23197;27443,23690;27325,23863;27248,23951;26914,24440;23422,28590;22449,29742;21476,30953;17175,35740;21533,30895;22506,29685;23479,28532;26971,24382;27325,23863;27911,23197;29409,19175;28914,19349;28547,19486;28460,19598;27830,20174;26227,21212;25140,22422;24109,23633;23422,24267;23399,24237;22750,25023;21648,26399;19873,28359;20159,28705;20165,28700;19930,28417;21705,26457;23479,24267;24166,23633;25197,22422;26284,21212;27887,20174;28517,19598;29204,19338;29421,19271;112320,8761;115240,10087;116499,11125;113694,9741;112320,8761;102818,4554;105108,5072;108313,6686;102818,4554;68358,4172;67156,4323;64580,4669;62061,5245;60973,5591;59714,5937;56958,6482;56451,6686;52960,7897;49525,9280;47121,10375;45518,11009;41568,12854;39679,14064;37847,15275;34928,17465;32180,19655;29551,21965;29776,22249;30334,21864;30809,21507;32524,20001;35271,17811;38191,15621;40023,14410;41912,13200;45861,11355;47407,10548;49811,9453;53246,8070;56737,6859;58204,6569;58913,6325;68557,4230;88829,2932;90053,3055;91713,3631;90453,3458;87820,2940;88829,2932;95491,2479;97838,2651;100700,3804;97151,3170;95491,2479;76343,2464;69732,2824;65152,3458;62977,4035;61088,4726;58455,5072;48495,8934;44888,10548;43801,10952;42828,11470;40996,12450;38134,13949;35958,15678;29662,20635;28346,21787;27058,22971;27086,22999;17183,34700;15179,37466;14263,39138;13347,40694;11630,43922;9762,46886;9741,46977;9111,48706;8654,49513;8539,49628;8031,51329;7909,52338;7795,53779;6994,56142;6249,58505;5448,61963;4990,65134;4704,68304;5104,66114;5142,65933;5219,65076;5677,61906;5820,61954;5833,61901;5677,61848;6478,58390;7223,56026;8020,53674;7967,53663;8081,52222;8711,49513;9169,48706;9184,48664;9798,46977;11687,43980;13405,40752;14321,39196;15236,37524;17240,34757;27143,23056;29776,20635;36073,15678;38248,13949;41110,12450;42942,11470;43915,10952;45003,10548;48609,8934;58569,5072;61202,4727;63091,4035;65267,3458;69846,2824;76458,2486;81772,2665;84386,0;87076,173;89824,461;91656,922;92858,1499;94346,1210;96578,1729;97952,2133;97895,2190;97838,2594;95491,2421;94689,2190;93888,2017;92342,1672;90797,1326;89194,1095;87420,1095;85989,1095;83756,1095;83651,1061;82668,1556;83012,2133;86446,2824;84918,2851;84944,2853;86561,2824;87935,2997;90568,3516;91827,3689;93945,4150;96121,4611;98239,5130;100357,5764;101387,6052;102417,6398;102431,6410;103169,6539;104960,7209;105210,7590;105279,7609;106882,8243;108256,8819;109630,9453;110660,10029;111347,10375;112091,10779;114610,12220;117816,14295;119476,15448;119524,15482;120372,16001;152676,77181;152652,77663;153306,77757;153936,78218;154222,79774;155310,81619;155768,81661;155768,81215;156233,79914;156225,79659;156683,78103;157313,78103;158286,77469;158401,80005;158114,81215;157771,82368;157599,84270;157542,85250;157428,86230;157183,86394;157199,86461;157432,86304;157542,85366;157599,84386;157771,82484;158114,81331;158401,80120;158859,80466;158801,81331;158687,82195;158630,83809;158515,85711;158229,87729;157885,89861;157485,91937;156741,96317;156054,96721;155195,99257;154966,101678;154852,102024;153878,104675;153592,104906;152390,107730;153650,104906;153936,104675;152104,109920;151131,110439;150929,110846;150959,110900;151188,110439;152161,109920;151474,111880;150215,114186;149585,115339;148898,116491;148383,117356;147639,119028;146838,120642;145578,122371;144319,123985;144371,123876;142945,125829;139854,129230;139245,130173;139854,129288;142945,125887;140598,129460;139389,130736;138418,131454;138366,131536;137759,132006;137736,132170;135046,134936;132183,137588;132051,137685;131096,138914;128806,140643;126666,142259;126658,142268;128806,140700;131096,138971;129207,140873;127668,141882;126604,142335;126574,142372;125429,143121;124997,143323;123912,144209;122853,144966;121250,146003;120735,146061;120162,146317;120073,146385;120792,146119;121307,146061;119247,147617;117930,148309;116613,148943;115684,149083;115526,149174;111175,151076;110954,151126;109630,151998;110374,152229;107626,153439;107855,152632;106939,152978;106081,153266;104306,153842;104069,153556;103219,153727;102188,153958;100070,154477;100000,154509;102017,154015;103047,153785;103906,153612;104249,153900;106024,153324;106882,153035;107798,152690;107569,153497;105165,154649;105047,154616;103390,155283;102017,155687;99956,156206;99104,156134;97323,156483;97265,156609;92514,157531;91427,157243;90511,157243;88908,157762;87477,157877;86046,157935;85890,157868;84586,158101;83012,157820;83069,157762;83355,157358;82039,157186;82668,156840;84558,156782;86389,156724;89022,156782;90854,156609;94289,155860;96578,155341;98296,155283;98415,155228;96750,155283;94460,155802;91026,156552;89194,156724;86561,156667;84729,156724;82840,156782;82897,156552;83298,155975;100929,153035;112893,148482;116041,146810;117816,145888;119647,144908;123082,142833;125830,140700;130981,136666;132412,135513;133786,134302;135847,132400;136706,130959;137939,129821;137949,129749;136763,130844;135904,132285;133844,134187;132470,135397;131039,136550;125887,140585;123139,142718;119705,144793;117873,145773;116098,146695;112950,148367;100986,152920;83355,155860;82039,155860;81867,155399;80493,155341;79234,155860;75570,155917;72880,155802;71563,155687;70247,155456;71040,154605;70876,154649;67922,154098;67785,154131;62118,153093;59886,152632;57940,152286;55593,151191;52673,150096;49639,148885;50155,148482;52273,148885;53188,149692;56337,150615;62576,152229;64122,152517;65782,152805;67614,153208;69632,153648;69789,153612;71678,153900;71735,153785;74483,153900;74941,153958;79177,153958;82268,154073;85931,153785;86389,153785;86561,154246;90167,153785;92571,153208;93945,152978;94804,152863;96693,152401;98239,152056;99784,151652;102619,151158;102990,151018;100013,151537;98467,151940;96922,152286;95033,152747;94174,152863;92800,153093;89080,153439;86561,153670;86103,153670;82440,153958;79348,153842;75112,153842;74654,153785;72880,153035;71907,153670;71904,153675;72708,153151;74483,153900;71735,153785;71757,153771;69961,153497;67843,153035;66011,152632;64351,152344;62805,152056;56566,150442;53417,149519;52502,148712;50384,148309;47235,146695;46319,146753;43056,145081;42484,144044;42599,143986;44602,145081;46606,146176;47178,145830;44831,144274;42885,143410;40194,141853;37905,140355;34298,138798;32925,137645;33211,137530;34585,137934;31722,134936;30120,133611;28631,132285;26742,130729;23995,127674;23806,127080;23250,126521;21361,124446;21133,123408;20388,122371;20300,122231;19415,121621;17698,119143;16725,116837;16610,116837;15294,114301;14034,111765;12718,108825;11516,105828;12718,107845;13920,110382;14321,111765;14486,112009;14282,110942;13751,109971;12885,108012;11859,106289;10600,102831;9521,99286;9167,98252;7624,92050;6941,87547;6936,87671;6994,88593;7280,90726;7623,92916;7051,91014;6650,88593;6192,88593;5906,86403;5505,85020;5162,83694;4189,82656;3902,82656;3616,81215;3502,79371;3731,76777;3845,75855;4040,75222;3945,73780;4074,71647;4303,71215;4303,70955;3845,71820;3444,71244;2700,70206;2564,69385;2529,69457;2300,71762;2128,74068;1956,75855;1956,79544;2013,81446;2128,83348;1613,85135;1498,85135;1155,81677;1155,78103;1441,75336;1956,75855;1498,75278;1384,73203;1498,70033;1555,69169;1727,67728;2414,65134;2756,63411;2643,63001;2242,65307;1555,67900;1384,69341;1326,70206;1212,73376;1326,75451;1040,78218;1040,81792;1384,85250;1498,85250;2242,88536;2643,91245;3502,94012;4854,99961;4972,101101;5219,101101;6478,104156;6936,105713;6078,104387;5162,102312;5105,102888;4607,101334;4246,101390;3845,100064;2471,96894;1613,94069;1555,91706;1155,88939;869,86173;239,84155;640,73434;1040,70667;697,69169;1384,65018;1555,64039;2013,60695;3216,58275;2929,61560;3215,60997;3387,59651;3444,58159;3960,56257;4761,53375;5734,50435;5807,50353;6249,48014;6879,46343;7623,44960;9112,42077;10314,39484;12031,36141;13290,34700;14321,32682;15179,31414;16095,30953;16324,30607;17240,28763;19015,26688;19063,27555;18933,27919;20789,25996;21705,24785;22907,23633;23011,23748;22964,23690;24453,22192;25941,20808;27544,19079;29776,17407;32180,15621;33618,14611;34585,13718;36302,12681;38134,11701;38376,11575;38999,10959;40023,10202;41146,9626;41941,9442;42083,9338;57653,2997;58231,2871;59829,2306;60931,2082;61505,2077;61718,2017;74769,288;78475,274;82440,346;82513,402;84443,173;86218,461;87992,807;88908,1016;87935,749;86160,403;84386,115;843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0" o:spid="_x0000_s1032" style="position:absolute;left:64987;width:34078;height:77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" fillcolor="#c2dde5 [3204]" stroked="f"/>
              <v:line id="Straight Connector 99" o:spid="_x0000_s1033" style="position:absolute;visibility:visible;mso-wrap-style:square" from="2286,4136" to="2286,54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" strokecolor="#d8d8d8 [2732]"/>
              <v:shape id="Freeform: Shape 10" o:spid="_x0000_s1034" style="position:absolute;left:65096;top:18179;width:33585;height:3313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2a9b9 [3205]" o:opacity2="19005f" focusposition="1" focussize="" focus="100%" type="gradientRadial"/>
                <v:stroke joinstyle="miter"/>
                <v:path arrowok="t" o:connecttype="custom" o:connectlocs="1825932,3295460;1810236,3303909;1811176,3304313;1956441,3209684;1905692,3221764;1829569,3231429;1825945,3221764;1879110,3216932;1956441,3209684;2088447,3197039;2085347,3197914;2086936,3197604;1141444,3178880;1195213,3192772;1218171,3193980;1282210,3225389;1311209,3231429;1313023,3232034;1319668,3225389;1345042,3232637;1370417,3238677;1420414,3250301;1421165,3249549;1479163,3259213;1506953,3264045;1534745,3266462;1591534,3268878;1668865,3267669;1672221,3267669;1679740,3263441;1696656,3258005;1713874,3257703;1725655,3259212;1728827,3267669;1755862,3267669;1747405,3279749;1742572,3285790;1726863,3293038;1697864,3293038;1660407,3290622;1579451,3288206;1519036,3283374;1465871,3276126;1412706,3267669;1331751,3255589;1268920,3235053;1269647,3234526;1232671,3222973;1200046,3208477;1162590,3196397;1123924,3183108;1141444,3178880;1852710,3152981;1834249,3155798;1706574,3162243;1748612,3167403;1759488,3164987;1834402,3156532;1846730,3154135;1967420,3135478;1904715,3145045;1926232,3145659;1957195,3139922;2196314,3132684;1999647,3185045;2099170,3162874;935430,3108211;1074383,3167403;1123924,3183108;1161381,3196396;1198839,3208476;1231462,3222972;1224212,3229013;1204879,3225388;1136007,3200020;1102175,3186732;1068343,3172235;1023635,3156532;984970,3139620;954763,3123915;935430,3108211;992221,3078012;1058676,3111836;1050219,3116668;972888,3079219;992221,3078012;746936,2995867;829100,3041771;846016,3061100;807351,3040563;778352,3022443;746936,2995867;891014,2964870;891026,2965213;895107,2970152;895556,2968082;2655598,2885572;2651210,2885937;2578712,2937883;2507422,2976539;2456674,3006739;2428883,3018819;2399884,3030899;2364843,3049020;2338261,3064723;2299595,3080428;2259722,3094924;2248847,3105795;2231931,3111836;2189641,3119084;2135267,3135996;2085728,3151700;2031354,3167405;1963689,3184317;1868234,3200020;1865818,3203645;1819923,3215116;1821111,3215725;1872079,3202985;1873067,3200020;1968523,3184317;2036188,3167405;2090561,3151700;2140101,3135996;2194474,3119084;2236765,3111836;2208136,3129010;2208974,3128748;2239182,3110627;2256098,3104588;2257224,3104276;2264555,3096131;2304430,3081635;2343095,3065932;2369678,3050227;2404718,3032107;2433717,3020027;2453602,3011384;2463925,3004323;2514673,2974123;2585962,2935467;583610,2868867;588197,2872801;589764,2873599;2663708,2837332;2663293,2837617;2663293,2837962;2665213,2838236;2665709,2837617;2689812,2819300;2682678,2824227;2681417,2825537;2686308,2822407;484951,2758453;530586,2812171;494402,2768760;2775363,2758417;2775255,2758455;2774456,2763929;2755123,2785673;2732165,2811041;2733549,2810722;2755123,2786881;2774456,2765136;2775363,2758417;603052,2731214;605444,2734128;605565,2733728;424322,2703527;455737,2724064;457280,2725880;471596,2729047;504068,2759096;548776,2795336;568108,2821912;578982,2835201;624897,2873857;611607,2884729;568847,2837228;566901,2837617;607366,2882568;611607,2884729;624899,2873857;739686,2964458;716729,2971706;725187,2977746;691354,2978954;669605,2964458;649065,2948754;598316,2906473;551192,2864193;507693,2821912;487153,2801377;467820,2779632;475070,2769968;499236,2791713;525819,2812248;558442,2847281;561215,2849659;525819,2812248;500444,2791713;476278,2769968;449695,2737351;424322,2703527;3086196,2511454;3085584,2511717;3072387,2543382;3073511,2360115;3041490,2406356;3025781,2435349;3010074,2461925;2972616,2511454;2939993,2560982;2910994,2600847;2908576,2602324;2906597,2605255;2909785,2603263;2938784,2563399;2971409,2513870;3008865,2464342;3024574,2437766;3040281,2408774;3072906,2361661;3198568,2343541;3182860,2390653;3155070,2441389;3127278,2493335;3101905,2525950;3118821,2492126;3133320,2458302;3144194,2440182;3158694,2416022;3171986,2391862;3198568,2343541;3120358,2239991;3091029,2291596;3090490,2292836;3120029,2240860;3136444,2123110;3101193,2219398;3027041,2370934;3016185,2388095;3016115,2388237;2990740,2431725;2965367,2478838;2936368,2515079;2912202,2556151;2769623,2716816;2722499,2756681;2717978,2760118;2716028,2762091;2696322,2778151;2680209,2796545;2621002,2841242;2611725,2847101;2586526,2867638;2582888,2870001;2577503,2875066;2530380,2906474;2483256,2935467;2477862,2938200;2445956,2958919;2436065,2963907;2426467,2970498;2393842,2988619;2363360,3000571;2295423,3034830;2136033,3094263;2024964,3122815;2114727,3105795;2131643,3102171;2186015,3082843;2219848,3071971;2274222,3044186;2335844,3022442;2375325,3006963;2392635,2997074;2408341,2992244;2430091,2980162;2435806,2976191;2450633,2962043;2483256,2942715;2520371,2924525;2534005,2916137;2581129,2884729;2601669,2865401;2624627,2850904;2683833,2806209;2726124,2766344;2773247,2726480;2915826,2565814;2935448,2532465;2936368,2529574;2967783,2481253;2977450,2466757;2990303,2448934;2994366,2441389;3019739,2397901;3069280,2295219;3117612,2185291;3131810,2140594;3268648,2016170;3265024,2018586;3265024,2018586;3280061,1944575;3279628,1946712;3283148,1950937;3294023,1963017;3301273,1958185;3301456,1957258;3296440,1960601;3284357,1949728;3269291,1807349;3268448,1807396;3266919,1807481;3267441,1813224;3266233,1843425;3261400,1861544;3232401,1907449;3225151,1947314;3217901,1960601;3205818,2018586;3192526,2064490;3178027,2109187;3169569,2144219;3159903,2180459;3167612,2168472;3174402,2143010;3180443,2106770;3194943,2062074;3208235,2016170;3220318,1958185;3227567,1944896;3234817,1905033;3263816,1859128;3244484,1952144;3229984,2029457;3197359,2128514;3190906,2138551;3188147,2153581;3179236,2179252;3145403,2252940;3129695,2291596;3120029,2312133;3107946,2333877;3075322,2391862;3040281,2448637;2995575,2524743;2946034,2599639;2913411,2641919;2878369,2682992;2866286,2699904;2852996,2716816;2832454,2733728;2798859,2770916;2799830,2774800;2764790,2811041;2727332,2837617;2697125,2861777;2668509,2882684;2672959,2882314;2704375,2859361;2734583,2835201;2772039,2808625;2807081,2772384;2805872,2767552;2839704,2730105;2860246,2713193;2873536,2696280;2885619,2679368;2920660,2638296;2953284,2596015;3002824,2521118;3047531,2445014;3082572,2388237;3115195,2330252;3127278,2308508;3136945,2287973;3152653,2249316;3186485,2175627;3199776,2126099;3232401,2027042;3246900,1949730;3266233,1856712;3270592,1840373;3267441,1839800;3268648,1809600;3295231,1781815;3281161,1840428;3281163,1840428;3295232,1781817;3306106,1769735;3298856,1785440;3297196,1818358;3296440,1849464;3284357,1886635;3284357,1890881;3298856,1849464;3301273,1785439;3306907,1773237;3254149,1717790;3246232,1736501;3243275,1763696;3239463,1750992;3238069,1752785;3242067,1766112;3239650,1785440;3244484,1801144;3248230,1800936;3245691,1792687;3248108,1773359;3254149,1717790;3355647,1685175;3358063,1686382;3356854,1737118;3358063,1772151;3354438,1836175;3350814,1872416;3339938,1925568;3336314,1970265;3318189,2052410;3301273,2123682;3271066,2136971;3273483,2129723;3278316,2078986;3296440,2025834;3310939,2017378;3310939,2017377;3326648,1925568;3335105,1882080;3342355,1837384;3348397,1795103;3350814,1755239;3352021,1721415;3354438,1703294;3355647,1685175;170177,1125061;170779,1125361;170836,1125193;243077,951913;216495,1001440;194746,1019561;194694,1020718;192590,1066963;192651,1066853;194746,1020769;216495,1002648;243077,953120;243983,953724;244436,952818;257576,846815;240659,858895;215286,912048;221091,916691;221280,915875;216495,912048;241868,858895;256847,848199;350615,777959;349089,779180;342610,804083;338532,816615;227369,1019561;211660,1069089;197161,1119825;165745,1226130;145205,1298611;135538,1352972;130705,1380756;127080,1408541;116206,1483437;112580,1529342;118622,1577662;121454,1551333;121039,1542629;125872,1491893;136746,1416996;145371,1406648;157895,1322852;157288,1308275;169225,1274062;176327,1245337;174204,1250291;166954,1247875;148829,1299820;150038,1328812;141579,1384381;140372,1394045;128289,1408541;131913,1380756;136746,1352972;146412,1298611;166954,1226130;198370,1119825;212869,1069089;228577,1019561;339740,816615;350615,777959;372366,657158;372364,657158;378405,661990;378405,661989;590091,485170;589859,485355;589154,486153;579285,496492;576790,500120;575160,501962;568108,512197;494403,599173;473861,623334;453321,648701;362491,749069;454528,647494;475069,622125;495611,597965;569316,510988;576790,500120;589154,486153;620763,401870;610335,405502;602579,408381;600733,410722;587441,422803;553609,444547;530652,469916;508902,495283;494403,508572;493911,507956;480205,524428;456945,553269;419489,594341;425529,601588;425645,601487;420696,595549;458153,554476;495611,508572;510110,495284;531859,469916;554816,444548;588649,422804;601941,410724;616440,405288;621017,403868;2370885,183618;2432508,211401;2459090,233145;2399884,204153;2370885,183618;2170308,95432;2218640,106304;2286305,140128;2170308,95432;1442916,87430;1417541,90600;1363167,97848;1310002,109928;1287045,117176;1260462,124424;1202294,135849;1191589,140129;1117883,165497;1045386,194489;994637,217442;960805,230729;877432,269386;837559,294755;798893,320122;737270,366027;679271,411931;623763,460343;628523,466292;640304,458213;650332,450741;686521,419179;744519,373275;806142,327370;844807,302001;884682,276634;968053,237978;1000678,221065;1051426,198113;1123924,169120;1197630,143753;1228591,137673;1243547,132563;1447119,88656;1875031,61457;1900858,64024;1935899,76104;1909316,72481;1853735,61608;1875031,61457;2015646,51944;2065186,55567;2125601,79727;2050686,66440;2015646,51944;1611472,51642;1471913,59192;1375250,72479;1329334,84559;1289460,99056;1233878,106304;1023635,187241;947513,221065;924555,229521;904014,240394;865349,260929;804934,292337;759019,328578;626106,432467;598330,456614;571157,481420;571732,481996;362698,727221;320407,785206;301074,820239;281742,852854;245493,920503;206062,982623;205620,984528;192328,1020769;182661,1037681;180245,1040097;169522,1075733;166954,1096874;164538,1127074;147621,1176603;131913,1226130;114997,1298611;105330,1365052;99290,1431492;107747,1385588;108531,1381800;110164,1363844;119830,1297404;122857,1298413;123119,1297291;119831,1296195;136747,1223714;152455,1174185;169293,1124885;168163,1124658;170580,1094458;183870,1037681;193537,1020769;193861,1019886;206828,984528;246702,921712;282950,854063;302283,821447;321616,786414;363907,728430;572941,483204;628523,432468;761436,328579;807351,292339;867766,260930;906431,240394;926973,229522;949930,221065;1026053,187241;1236296,106305;1291878,99057;1331751,84561;1377666,72481;1474330,59192;1613888,52095;1726061,55858;1781237,0;1838026,3623;1896024,9664;1934690,19328;1960065,31408;1991480,25368;2038603,36240;2067602,44696;2066395,45904;2065186,54360;2015646,50736;1998730,45904;1981814,42280;1949189,35032;1916566,27784;1882734,22952;1845277,22952;1815069,22952;1767946,22952;1765733,22245;1744988,32616;1752238,44696;1824736,59192;1792474,59755;1793018,59797;1827152,59192;1856151,62817;1911733,73688;1938315,77313;1983023,86977;2028938,96641;2073645,107512;2118352,120801;2140101,126841;2161851,134089;2162131,134345;2177728,137033;2215524,151076;2220804,159073;2222266,159457;2256098,172745;2285097,184825;2314096,198114;2335845,210194;2350345,217442;2366052,225897;2419217,256098;2486882,299587;2521923,323747;2522938,324471;2540845,335348;3222734,1617526;3222224,1627635;3236025,1629606;3249316,1639270;3255358,1671886;3278315,1710542;3287982,1711421;3287982,1702087;3297805,1674808;3297647,1669471;3307314,1636854;3320606,1636854;3341146,1623567;3343563,1676719;3337522,1702087;3330272,1726247;3326646,1766112;3325439,1786648;3323022,1807184;3317871,1810619;3318189,1812015;3323125,1808725;3325439,1789064;3326646,1768528;3330272,1728663;3337522,1704503;3343563,1679135;3353229,1686383;3352021,1704503;3349605,1722624;3348396,1756448;3345979,1796312;3339938,1838593;3332689,1883288;3324230,1926777;3308523,2018586;3294023,2027042;3275898,2080195;3271065,2130931;3268648,2138179;3248108,2193748;3242066,2198580;3216692,2257772;3243275,2198580;3249316,2193748;3210650,2303676;3190110,2314549;3185850,2323068;3186485,2324212;3191319,2314548;3211859,2303676;3197359,2344749;3170777,2393069;3157486,2417229;3142987,2441389;3132111,2459509;3116404,2494542;3099488,2528366;3072906,2564607;3046323,2598431;3047431,2596151;3017323,2637087;2952075,2708360;2939229,2728120;2952075,2709568;3017323,2638295;2967783,2713191;2942257,2739920;2921767,2754979;2920659,2756681;2907848,2766534;2907369,2769968;2850578,2827953;2790163,2883521;2787370,2885548;2767206,2911305;2718874,2947545;2673703,2981417;2673540,2981613;2718874,2948754;2767206,2912514;2727332,2952377;2694859,2973518;2672396,2983003;2671750,2983787;2647584,2999490;2638479,3003710;2615566,3022292;2593212,3038147;2559379,3059891;2548505,3061100;2536419,3066471;2534540,3067898;2549713,3062307;2560588,3061100;2517090,3093715;2489298,3108213;2461508,3121500;2441878,3124444;2438550,3126332;2346719,3166196;2342037,3167260;2314096,3185524;2329803,3190356;2271805,3215725;2276638,3198813;2257305,3206061;2239182,3212100;2201724,3224181;2196719,3218175;2178766,3221764;2157016,3226597;2112310,3237469;2110836,3238154;2153392,3227804;2175141,3222972;2193265,3219348;2200515,3225388;2237973,3213308;2256097,3207268;2275429,3200020;2270596,3216932;2219848,3241093;2217360,3240396;2182391,3254380;2153392,3262837;2109893,3273708;2091921,3272199;2054328,3279512;2053103,3282165;1952815,3301493;1929857,3295453;1910524,3295453;1876692,3306325;1846485,3308741;1816277,3309949;1812995,3308543;1785466,3313422;1752238,3307533;1753447,3306325;1759488,3297869;1731698,3294245;1744988,3286997;1784863,3285788;1823528,3284581;1879108,3285788;1917774,3282165;1990272,3266460;2038603,3255589;2074852,3254380;2077374,3253210;2042229,3254381;1993897,3265253;1921399,3280958;1882734,3284581;1827152,3283374;1788487,3284581;1748612,3285790;1749821,3280958;1758279,3268878;2130434,3207268;2382968,3111836;2449424,3076803;2486882,3057475;2525547,3036939;2598045,2993451;2656043,2948754;2764790,2864193;2794996,2840033;2823995,2814665;2867494,2774800;2885619,2744601;2911654,2720741;2911863,2719242;2886828,2742185;2868703,2772384;2825204,2812249;2796205,2837617;2765999,2861777;2657252,2946338;2599254,2991035;2526756,3034523;2488091,3055059;2450633,3074387;2384177,3109420;2131643,3204852;1759488,3266462;1731698,3266462;1728072,3256797;1699073,3255589;1672490,3266462;1595159,3267669;1538370,3265253;1510579,3262837;1482789,3258005;1499530,3240153;1496079,3241093;1433707,3229545;1430831,3230221;1311211,3208477;1264087,3198813;1223004,3191565;1173465,3168612;1111841,3145660;1047802,3120292;1058676,3111836;1103384,3120292;1122717,3137204;1189172,3156532;1320877,3190356;1353500,3196397;1388542,3202436;1427207,3210893;1469816,3220104;1473121,3219348;1512995,3225389;1514203,3222973;1572201,3225389;1581868,3226597;1671281,3226597;1736529,3229013;1813860,3222973;1823527,3222973;1827152,3232637;1903274,3222973;1954023,3210893;1983022,3206061;2001147,3203645;2041020,3193981;2073645,3186733;2106268,3178276;2166109,3167922;2173934,3164989;2111102,3175860;2078478,3184317;2045854,3191565;2005980,3201229;1987856,3203645;1958857,3208477;1880317,3215725;1827152,3220557;1817486,3220557;1740155,3226597;1674907,3224181;1585493,3224181;1575827,3222973;1538370,3207268;1517829,3220557;1517777,3220661;1534745,3209684;1572203,3225388;1514204,3222972;1514661,3222676;1476747,3216932;1432040,3207268;1393375,3198813;1358334,3192772;1325710,3186733;1194005,3152908;1127550,3133580;1108217,3116668;1063509,3108211;997054,3074387;977721,3075596;908848,3040563;896765,3018819;899181,3017611;941472,3040563;983762,3063516;995845,3056268;946305,3023651;905223,3005531;848433,2972914;800101,2941506;723979,2908890;694980,2884730;701021,2882314;730020,2890769;669605,2827953;635773,2800169;604357,2772384;564484,2739769;506486,2675744;502506,2663310;490777,2651583;450904,2608095;446071,2586351;430363,2564607;428491,2561673;409821,2548902;373572,2496958;353032,2448637;350615,2448637;322825,2395485;296242,2342333;268451,2280725;243077,2217908;268451,2260188;293826,2313340;302283,2342333;305779,2347458;301476,2325092;290256,2304733;271991,2263672;250326,2227571;223743,2155090;200969,2080790;193491,2059130;160920,1929150;146515,1834790;146412,1837384;147621,1856712;153662,1901409;160912,1947314;148829,1907449;140372,1856712;130705,1856712;124663,1810808;116206,1781815;108956,1754032;88414,1732288;82373,1732288;76331,1702087;73915,1663430;78748,1609071;81164,1589742;85280,1576485;83279,1546254;85998,1501557;90831,1492498;90831,1487061;81164,1505182;72707,1493101;56999,1471357;54129,1454143;53374,1455653;48541,1503973;44916,1552293;41291,1589742;41291,1667054;42499,1706919;44916,1746783;34042,1784231;31625,1784231;24375,1711751;24375,1636854;30416,1578870;41286,1589736;31625,1577662;29208,1534174;31625,1467733;32833,1449613;36458,1419412;50958,1365052;58182,1328940;55791,1320355;47332,1368676;32833,1423037;29208,1453236;27999,1471357;25583,1537797;27999,1581286;21959,1639270;21959,1714167;29208,1786648;31625,1786648;47332,1855505;55791,1912281;73915,1970265;102461,2094955;104952,2118851;110165,2118851;136747,2182875;146414,2215492;128289,2187707;108956,2144219;107748,2156299;97236,2123720;89623,2124891;81164,2097107;52165,2030666;34042,1971474;32833,1921945;24375,1863960;18333,1805976;5042,1763696;13500,1539006;21959,1481021;14709,1449613;29208,1362636;32833,1342099;42499,1272035;67874,1221298;61832,1290156;67871,1278353;71498,1250140;72707,1218882;83581,1179017;100497,1118617;121039,1057009;122578,1055278;131914,1006272;145205,971240;160913,942247;192329,881847;217703,827487;253951,757422;280534,727221;302283,684942;320408,658365;339741,648701;344574,641453;363907,602797;401363,559308;402383,577485;399651,585125;438820,544812;458153,519445;483528,495284;485715,497713;484736,496492;516152,465084;547568,436091;581400,399851;628523,364818;679271,327370;709614,306207;730020,287505;766269,265761;804934,245226;810053,242594;823210,229673;844809,213817;868522,201737;885297,197877;888306,195697;1216962,62815;1229157,60165;1262878,48319;1286138,43638;1298266,43535;1302752,42280;1578243,6039;1656480,5738;1740155,7247;1741713,8415;1782446,3623;1819902,9663;1857360,16911;1876685,21303;1856151,15704;1818694,8455;1781237,2416;178123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87847;top:47897;width:9395;height:927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2a9b9 [3205]" stroked="f">
                <v:fill opacity="31354f"/>
                <v:stroke joinstyle="miter"/>
                <v:path arrowok="t" o:connecttype="custom" o:connectlocs="510775,922221;506384,924586;506647,924699;547282,898217;533086,901598;511792,904302;510778,901598;525650,900246;547282,898217;584209,894678;583342,894923;583787,894837;319300,889597;334341,893484;340764,893822;358677,902612;366790,904302;367297,904472;369156,902612;376254,904640;383352,906331;397338,909584;397548,909373;413772,912078;421546,913430;429320,914106;445206,914782;466838,914444;467777,914444;469880,913261;474612,911739;479429,911655;482724,912077;483611,914444;491174,914444;488808,917825;487456,919515;483062,921543;474950,921543;464472,920867;441826,920191;424926,918839;410054,916811;395182,914444;372536,911063;354960,905317;355163,905169;344820,901936;335693,897879;325216,894499;314400,890780;319300,889597;518265,882349;513101,883137;477386,884941;489146,886385;492188,885709;513144,883343;516593,882672;550354,877451;532813,880128;538832,880300;547494,878694;614383,876669;559369,891322;587209,885118;261671,869820;300541,886385;314400,890780;324877,894498;335356,897879;344481,901936;342453,903626;337045,902612;317780,895513;308316,891794;298851,887737;286345,883343;275529,878610;267079,874215;261671,869820;277558,861369;296147,870835;293782,872187;272150,861707;277558,861369;208943,838381;231927,851227;236659,856636;225843,850889;217731,845819;208943,838381;249247,829707;249250,829803;250392,831185;250517,830606;742860,807516;741633,807618;721353,822155;701411,832972;687215,841424;679441,844804;671329,848185;661526,853256;654090,857650;643274,862045;632121,866102;629078,869144;624346,870835;612516,872863;597306,877596;583448,881990;568238,886385;549310,891118;522608,895513;521932,896527;509094,899737;509426,899908;523684,896343;523960,895513;550662,891118;569591,886385;584800,881990;598659,877596;613868,872863;625699,870835;617690,875641;617924,875568;626375,870497;631107,868806;631422,868719;633473,866440;644627,862383;655443,857989;662879,853594;672681,848523;680793,845142;686355,842724;689243,840748;703439,832296;723381,821478;163255,802841;164539,803942;164977,804165;745129,794016;745013,794096;745013,794192;745550,794269;745689,794096;752431,788970;750435,790348;750083,790715;751451,789839;135657,771942;148423,786975;138301,774826;776363,771932;776333,771943;776109,773474;770701,779559;764279,786658;764666,786569;770701,779897;776109,773812;776363,771932;168694,764319;169363,765135;169397,765023;118697,756571;127485,762318;127917,762827;131921,763713;141005,772122;153511,782263;158919,789701;161961,793420;174805,804237;171087,807280;159126,793987;158581,794096;169901,806675;171087,807280;174805,804237;206915,829591;200493,831620;202859,833310;193395,833648;187311,829591;181565,825197;167369,813365;154187,801533;142019,789701;136273,783954;130865,777869;132893,775164;139653,781249;147089,786996;156215,796800;156991,797466;147089,786996;139991,781249;133231,775164;125795,766037;118697,756571;863313,702820;863142,702894;859450,711755;859765,660469;850807,673409;846413,681523;842019,688960;831541,702820;822415,716680;814303,727836;813627,728250;813073,729070;813965,728513;822077,717357;831203,703496;841681,689636;846075,682199;850469,674086;859595,660901;894748,655831;890353,669015;882579,683213;874805,697750;867707,706877;872439,697411;876495,687946;879537,682875;883593,676114;887312,669353;894748,655831;872870,626852;864665,641294;864514,641641;872777,627096;877369,594144;867508,621090;846766,663496;843729,668299;843709,668338;836611,680509;829513,693693;821401,703835;814641,715329;774757,760290;761575,771446;760310,772408;759765,772960;754252,777454;749745,782602;733183,795110;730588,796750;723539,802497;722521,803158;721015,804576;707833,813365;694651,821478;693142,822243;684216,828042;681450,829437;678765,831282;669638,836353;661112,839698;642107,849285;597521,865917;566451,873907;591560,869144;596292,868130;611502,862721;620966,859679;636177,851903;653414,845818;664459,841486;669301,838719;673694,837367;679779,833986;681377,832875;685525,828916;694651,823507;705033,818417;708847,816069;722029,807280;727775,801871;734197,797814;750759,785306;762589,774150;775771,762994;815655,718033;821144,708700;821401,707891;830189,694369;832893,690312;836489,685324;837625,683213;844723,671043;858581,642308;872101,611545;876073,599037;914351,564217;913337,564893;913337,564893;917544,544182;917423,544780;918407,545962;921449,549342;923477,547990;923529,547731;922125,548666;918745,545624;914531,505779;914295,505793;913868,505816;914013,507423;913676,515875;912324,520946;904212,533792;902184,544948;900156,548666;896776,564893;893057,577739;889001,590247;886636,600051;883931,610193;886088,606838;887988,599713;889677,589571;893733,577063;897452,564217;900832,547990;902860,544271;904888,533116;913000,520270;907592,546300;903536,567935;894409,595656;892604,598465;891832,602671;889340,609855;879875,630476;875481,641294;872777,647041;869397,653126;860271,669353;850469,685241;837963,706539;824105,727499;814979,739330;805177,750824;801797,755557;798079,760290;792333,765023;782935,775430;783207,776517;773405,786658;762927,794096;754477,800857;746472,806708;747717,806604;756505,800181;764955,793420;775433,785982;785235,775841;784897,774488;794361,764009;800107,759276;803825,754543;807205,749810;817007,738316;826133,726484;839991,705525;852497,684227;862299,668338;871425,652112;874805,646027;877509,640280;881903,629462;891368,608840;895085,594980;904212,567260;908268,545624;913676,519593;914895,515021;914013,514861;914351,506409;921787,498634;917852,515036;917852,515036;921788,498634;924829,495253;922801,499648;922337,508860;922125,517565;918745,527967;918745,529156;922801,517565;923477,499648;925053,496233;910295,480717;908081,485953;907253,493563;906187,490008;905797,490510;906916,494239;906240,499648;907592,504043;908639,503985;907929,501676;908605,496267;910295,480717;938688,471589;939364,471927;939025,486126;939364,495929;938349,513846;937336,523988;934293,538862;933280,551371;928209,574359;923477,594304;915028,598023;915704,595994;917056,581796;922125,566921;926181,564555;926181,564555;930576,538862;932941,526692;934969,514184;936660,502352;937336,491197;937673,481731;938349,476660;938688,471589;47604,314844;47773,314928;47789,314881;67997,266389;60561,280249;54477,285320;54462,285644;53874,298585;53891,298555;54477,285658;60561,280587;67997,266727;68250,266896;68377,266642;72053,236978;67321,240358;60223,255233;61847,256532;61899,256304;60561,255233;67659,240358;71849,237365;98079,217709;97652,218050;95840,225019;94699,228527;63603,285320;59209,299180;55153,313379;46365,343128;40619,363411;37915,378624;36563,386399;35548,394174;32507,415134;31492,427980;33183,441502;33975,434134;33859,431699;35211,417500;38252,396541;40665,393645;44169,370195;43999,366116;47338,356541;49325,348502;48731,349889;46703,349213;41633,363749;41971,371863;39604,387413;39267,390118;35887,394174;36900,386399;38252,378624;40957,363411;46703,343128;55491,313379;59547,299180;63941,285320;95037,228527;98079,217709;104163,183903;104163,183903;105853,185255;105853,185255;165068,135773;165003,135825;164806,136048;162046,138941;161348,139957;160892,140472;158919,143336;138301,167676;132555,174437;126809,181536;101401,209624;127147,181199;132893,174099;138639,167338;159257,142998;161348,139957;164806,136048;173648,112462;170731,113478;168562,114284;168045,114939;164327,118320;154863,124405;148441,131504;142357,138603;138301,142322;138163,142149;134330,146759;127823,154830;117345,166324;119035,168352;119067,168324;117683,166662;128161,155168;138639,142322;142695,138603;148779,131504;155201,124405;164665,118320;168383,114939;172439,113418;173719,113021;663217,51385;680455,59160;687891,65245;671329,57131;663217,51385;607108,26706;620628,29749;639557,39214;607108,26706;403632,24467;396534,25354;381324,27382;366452,30763;360030,32791;352594,34820;336322,38017;333328,39215;312710,46314;292430,54427;278234,60850;268770,64569;245447,75387;234293,82486;223477,89585;206239,102431;190015,115277;174488,128825;175819,130490;179115,128229;181920,126138;192043,117306;208267,104459;225505,91613;236321,84514;247475,77415;270797,66597;279923,61864;294119,55441;314400,47328;335017,40229;343678,38527;347862,37097;404808,24810;524510,17198;531734,17917;541536,21297;534100,20283;518552,17241;524510,17198;563844,14536;577702,15550;594602,22311;573646,18593;563844,14536;450783,14452;411744,16565;384704,20283;371860,23664;360706,27720;345157,29749;286345,52399;265051,61864;258629,64230;252883,67273;242067,73020;225167,81809;212323,91951;175143,121024;167373,127782;159772,134723;159933,134885;101459,203510;89629,219737;84221,229541;78813,238668;68673,257599;57643,274983;57519,275516;53801,285658;51097,290391;50421,291067;47421,301040;46703,306956;46027,315407;41295,329267;36900,343128;32168,363411;29464,382004;27775,400597;30140,387751;30360,386691;30816,381666;33520,363073;34367,363356;34441,363042;33521,362735;38253,342452;42647,328591;47357,314794;47041,314731;47717,306280;51435,290391;54139,285658;54230,285411;57857,275516;69011,257937;79151,239006;84559,229879;89967,220075;101797,203848;160271,135223;175819,121024;212999,91951;225843,81810;242743,73020;253559,67273;259306,64231;265727,61864;287022,52399;345834,29749;361382,27721;372536,23664;385380,20283;412420,16565;451459,14579;482838,15632;498272,0;514158,1014;530382,2704;541198,5409;548296,8789;557084,7099;570266,10142;578378,12508;578040,12846;577702,15212;563844,14198;559112,12846;554380,11832;545254,9803;536128,7775;526664,6423;516186,6423;507736,6423;494554,6423;493935,6225;488132,9127;490160,12508;510440,16565;501415,16722;501568,16734;511116,16565;519228,17579;534776,20621;542212,21636;554718,24340;567563,27045;580068,30087;592575,33806;598659,35496;604743,37524;604821,37596;609184,38348;619757,42278;621234,44516;621643,44624;631107,48342;639219,51723;647331,55441;653415,58822;657471,60850;661865,63216;676737,71668;695665,83838;705467,90599;705751,90802;710760,93846;901508,452658;901365,455487;905225,456039;908943,458743;910633,467870;917055,478688;919760,478934;919760,476322;922507,468688;922463,467195;925167,458067;928885,458067;934631,454349;935307,469223;933617,476322;931589,483083;930575,494239;930237,499986;929561,505733;928120,506694;928209,507085;929590,506164;930237,500662;930575,494915;931589,483759;933617,476998;935307,469899;938011,471928;937673,476998;936997,482069;936659,491535;935983,502691;934293,514523;932265,527031;929899,539201;925505,564893;921449,567260;916379,582134;915027,596333;914351,598361;908605,613911;906915,615264;899817,631828;907253,615264;908943,613911;898127,644674;892381,647717;891190,650101;891368,650421;892720,647717;898465,644674;894409,656168;886973,669691;883255,676452;879199,683213;876157,688284;871763,698087;867031,707553;859595,717695;852159,727160;852469,726522;844047,737978;825795,757924;822202,763453;825795,758262;844047,738316;830189,759276;823049,766755;817317,770970;817007,771446;813423,774203;813289,775164;797403,791391;780503,806942;779721,807509;774081,814717;760561,824859;747925,834337;747879,834392;760561,825197;774081,815055;762927,826211;753843,832127;747559,834781;747379,835001;740619,839395;738072,840576;731662,845776;725409,850213;715945,856298;712903,856636;709522,858139;708996,858539;713241,856974;716283,856636;704115,865764;696341,869821;688567,873539;683076,874363;682145,874891;656457,886047;655147,886345;647331,891456;651725,892808;635501,899908;636853,895175;631445,897203;626375,898893;615896,902274;614497,900593;609474,901598;603390,902950;590884,905993;590472,906184;602376,903288;608460,901936;613530,900922;615558,902612;626037,899231;631106,897541;636514,895513;635162,900246;620966,907007;620270,906812;610488,910725;602376,913092;590208,916134;585181,915712;574665,917758;574322,918501;546268,923910;539846,922219;534438,922219;524974,925262;516524,925938;508074,926276;507156,925883;499455,927248;490160,925600;490498,925262;492188,922895;484414,921881;488132,919853;499286,919515;510102,919177;525650,919515;536466,918501;556746,914106;570266,911063;580406,910725;581112,910398;571280,910725;557760,913768;537480,918163;526664,919177;511116,918839;500300,919177;489146,919515;489484,918163;491850,914782;595954,897541;666597,870835;685187,861031;695665,855622;706481,849875;726761,837705;742985,825197;773405,801533;781855,794772;789967,787673;802135,776517;807205,768065;814488,761388;814546,760969;807543,767389;802473,775841;790305,786997;782193,794096;773743,800857;743323,824521;727099,837029;706819,849199;696003,854946;685525,860355;666935,870159;596292,896865;492188,914106;484414,914106;483400,911402;475288,911063;467852,914106;446220,914444;430334,913768;422560,913092;414786,911739;419469,906744;418504,907007;401056,903775;400252,903964;366790,897879;353608,895175;342116,893147;328258,886723;311020,880300;293106,873201;296147,870835;308654,873201;314062,877934;332652,883343;369494,892808;378620,894499;388422,896189;399238,898555;411157,901133;412082,900922;423236,902612;423574,901936;439798,902612;442502,902950;467514,902950;485766,903626;507398,901936;510102,901936;511116,904640;532410,901936;546606,898555;554718,897203;559788,896527;570942,893823;580068,891794;589194,889428;605934,886530;608123,885709;590547,888752;581420,891118;572295,893147;561140,895851;556070,896527;547958,897879;525988,899908;511116,901260;508412,901260;486780,902950;468528,902274;443516,902274;440812,901936;430334,897541;424588,901260;424573,901289;429320,898217;439798,902612;423574,901936;423702,901853;413096,900246;400590,897541;389774,895175;379972,893484;370846,891794;334004,882329;315414,876920;310006,872187;297499,869820;278910,860355;273502,860693;254235,850889;250855,844804;251531,844466;263362,850889;275191,857312;278571,855284;264714,846156;253222,841086;237335,831958;223815,823169;202521,814041;194409,807280;196099,806604;204211,808970;187311,791391;177847,783616;169059,775841;157905,766713;141681,748796;140568,745316;137287,742035;126133,729865;124781,723780;120387,717695;119864,716874;114641,713300;104501,698764;98755,685241;98079,685241;90305,670367;82869,655492;75095,638252;67997,620673;75095,632504;82193,647379;84559,655492;85537,656927;84333,650668;81194,644970;76085,633479;70025,623377;62589,603093;56218,582301;54126,576239;45015,539865;40985,513459;40957,514184;41295,519593;42985,532102;45013,544948;41633,533792;39267,519593;36563,519593;34872,506747;32507,498634;30479,490859;24732,484774;23043,484774;21352,476322;20676,465504;22028,450292;22704,444883;23856,441173;23296,432713;24056,420205;25408,417669;25408,416148;22704,421219;20339,417838;15944,411753;15142,406936;14931,407358;13579,420881;12564,434403;11551,444883;11551,466518;11888,477674;12564,488830;9523,499310;8847,499310;6819,479027;6819,458067;8508,441840;11549,444881;8847,441502;8171,429332;8847,410739;9184,405668;10199,397217;14255,382004;16276,371899;15607,369496;13240,383018;9184,398231;8171,406682;7832,411753;7156,430346;7832,442516;6143,458743;6143,479703;8171,499986;8847,499986;13240,519256;15607,535144;20676,551371;28662,586265;29359,592952;30817,592952;38253,610869;40957,619996;35887,612221;30479,600051;30141,603432;27200,594314;25071,594642;22704,586867;14592,568274;9523,551709;9184,537848;6819,521622;5128,505395;1411,493563;3776,430685;6143,414458;4115,405668;8171,381328;9184,375581;11888,355974;18987,341775;17296,361045;18986,357742;20000,349847;20339,341099;23380,329943;28112,313040;33859,295800;34289,295315;36901,281601;40619,271797;45013,263684;53801,246781;60899,231569;71039,211962;78475,203510;84559,191678;89629,184241;95037,181536;96389,179508;101797,168690;112275,156520;112560,161607;111796,163745;122753,152464;128161,145364;135259,138603;135871,139283;135597,138941;144385,130152;153173,122038;162637,111897;175819,102093;190015,91613;198503,85691;204211,80457;214351,74372;225167,68625;226599,67889;230280,64273;236321,59836;242955,56455;247647,55375;248489,54765;340425,17579;343837,16837;353269,13522;359776,12212;363169,12183;364424,11832;441488,1690;463373,1606;486780,2028;487216,2355;498610,1014;509088,2704;519566,4732;524972,5962;519228,4395;508750,2366;498272,676;4982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65858;top:62375;width:13063;height:1289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2a9b9 [3205]" stroked="f">
                <v:fill opacity="31354f"/>
                <v:stroke joinstyle="miter"/>
                <v:path arrowok="t" o:connecttype="custom" o:connectlocs="710191,1282437;704086,1285725;704452,1285882;760952,1249057;741214,1253758;711606,1257519;710196,1253758;730874,1251878;760952,1249057;812296,1244136;811090,1244477;811708,1244356;443962,1237069;464875,1242476;473804,1242946;498712,1255169;509991,1257519;510697,1257754;513281,1255169;523150,1257989;533020,1260340;552466,1264863;552758,1264571;575316,1268331;586125,1270212;596935,1271152;619023,1272092;649100,1271622;650406,1271622;653330,1269976;659910,1267861;666607,1267744;671189,1268331;672422,1271622;682938,1271622;679648,1276323;677768,1278674;671659,1281494;660379,1281494;645811,1280554;614323,1279614;590825,1277734;570147,1274913;549468,1271622;517981,1266921;493543,1258929;493825,1258724;479444,1254228;466755,1248587;452186,1243886;437147,1238715;443962,1237069;720606,1226991;713426,1228087;663767,1230595;680118,1232603;684348,1231663;713486,1228373;718280,1227440;765222,1220179;740834,1223903;749203,1224142;761246,1221909;854250,1219092;777757,1239469;816466,1230841;363833,1209569;417878,1232603;437147,1238715;451716,1243886;466285,1248587;478974,1254228;476154,1256579;468634,1255168;441847,1245296;428688,1240125;415529,1234484;398140,1228373;383101,1221791;371352,1215680;363833,1209569;385921,1197816;411769,1210979;408480,1212860;378402,1198286;385921,1197816;290519,1165850;322476,1183713;329056,1191235;314017,1183243;302738,1176192;290519,1165850;346558,1153787;346562,1153921;348149,1155842;348324,1155037;1032887,1122928;1031181,1123070;1002983,1143285;975255,1158328;955516,1170080;944707,1174781;933428,1179482;919799,1186534;909460,1192645;894421,1198757;878913,1204398;874683,1208628;868103,1210979;851655,1213800;830506,1220381;811238,1226492;790089,1232604;763771,1239185;726644,1245296;725705,1246707;707854,1251171;708316,1251408;728140,1246450;728524,1245296;765652,1239185;791970,1232604;813118,1226492;832386,1220381;853535,1213800;869984,1210979;858848,1217662;859174,1217561;870923,1210509;877503,1208159;877941,1208037;880792,1204868;896301,1199226;911340,1193115;921679,1187004;935308,1179953;946587,1175252;954322,1171888;958337,1169140;978075,1157388;1005803,1142345;226993,1116427;228778,1117958;229387,1118268;1036042,1104155;1035880,1104266;1035880,1104400;1036627,1104507;1036820,1104266;1046195,1097138;1043420,1099055;1042929,1099565;1044832,1098347;188620,1073459;206370,1094364;192296,1077470;1079470,1073445;1079428,1073460;1079117,1075590;1071597,1084052;1062668,1093924;1063206,1093800;1071597,1084522;1079117,1076060;1079470,1073445;234555,1062859;235486,1063993;235533,1063837;165039,1052085;177258,1060077;177858,1060783;183426,1062016;196056,1073709;213445,1087812;220964,1098155;225194,1103326;243052,1118369;237883,1122600;221251,1104115;220494,1104266;236233,1121759;237883,1122600;243053,1118369;287699,1153626;278770,1156447;282059,1158798;268900,1159268;260441,1153626;252452,1147515;232713,1131062;214385,1114608;197466,1098155;189477,1090163;181957,1081701;184777,1077940;194176,1086402;204516,1094394;217204,1108027;218283,1108952;204516,1094394;194646,1086402;185247,1077940;174908,1065248;165039,1052085;1200367,977339;1200129,977441;1194996,989764;1195433,918445;1182979,936440;1176869,947722;1170760,958065;1156191,977339;1143502,996613;1132223,1012126;1131283,1012701;1130513,1013842;1131753,1013067;1143032,997554;1155721,978279;1170290,959005;1176400,948663;1182509,937381;1195198,919046;1244074,911995;1237964,930329;1227156,950073;1216346,970288;1206477,982980;1213057,969817;1218696,956655;1222926,949603;1228565,940201;1233735,930799;1244074,911995;1213655,871698;1202247,891781;1202038,892263;1213526,872036;1219911,826214;1206200,863685;1177359,922655;1173137,929333;1173110,929389;1163240,946312;1153371,964646;1142092,978750;1132693,994733;1077237,1057256;1058908,1072770;1057150,1074107;1056391,1074875;1048727,1081125;1042460,1088283;1019431,1105677;1015823,1107957;1006022,1115949;1004607,1116868;1002513,1118839;984184,1131062;965856,1142345;963758,1143408;951348,1151471;947501,1153412;943767,1155977;931078,1163029;919222,1167680;892798,1181012;830804,1204141;787604,1215252;822517,1208628;829096,1207218;850245,1199696;863404,1195466;884552,1184653;908520,1176191;923876,1170168;930609,1166319;936717,1164439;945177,1159738;947400,1158193;953167,1152687;965856,1145165;980291,1138087;985594,1134822;1003923,1122600;1011912,1115078;1020841,1109437;1043869,1092044;1060318,1076530;1078647,1061017;1134102,998493;1141734,985515;1142092,984390;1154311,965586;1158071,959945;1163070,953009;1164650,950073;1174519,933149;1193788,893191;1212586,850412;1218109,833018;1271332,784598;1269922,785538;1269922,785538;1275771,756737;1275602,757568;1276971,759212;1281201,763913;1284021,762033;1284092,761672;1282141,762973;1277441,758742;1271582,703335;1271254,703353;1270659,703386;1270862,705621;1270392,717374;1268512,724425;1257233,742289;1254413,757802;1251594,762973;1246894,785538;1241724,803402;1236085,820796;1232795,834428;1229035,848531;1232034,843866;1234675,833958;1237025,819855;1242664,802462;1247834,784598;1252534,762033;1255353,756862;1258173,741348;1269452,723485;1261933,759682;1256293,789769;1243604,828317;1241094,832223;1240021,838072;1236555,848062;1223396,876737;1217286,891781;1213526,899773;1208827,908234;1196138,930799;1182509,952894;1165120,982510;1145852,1011657;1133163,1028110;1119534,1044093;1114834,1050675;1109665,1057256;1101675,1063837;1088608,1078309;1088986,1079821;1075357,1093924;1060788,1104266;1049039,1113668;1037909,1121804;1039640,1121660;1051859,1112728;1063608,1103326;1078177,1092984;1091806,1078881;1091336,1077000;1104495,1062427;1112485,1055846;1117654,1049265;1122353,1042683;1135983,1026700;1148671,1010246;1167940,981100;1185329,951484;1198958,929389;1211647,906824;1216346,898362;1220106,890371;1226216,875327;1239375,846651;1244544,827377;1257233,788829;1262873,758742;1270392,722544;1272087,716186;1270862,715963;1271332,704211;1281671,693398;1276198,716207;1276199,716207;1281671,693399;1285901,688697;1283081,694809;1282435,707619;1282141,719724;1277441,734189;1277441,735841;1283081,719724;1284021,694808;1286212,690060;1265692,668483;1262613,675764;1261463,686347;1259980,681403;1259438,682101;1260993,687287;1260053,694809;1261933,700920;1263390,700839;1262403,697629;1263342,690107;1265692,668483;1305169,655790;1306109,656260;1305639,676004;1306109,689637;1304699,714552;1303290,728655;1299060,749340;1297650,766734;1290600,798701;1284021,826436;1272272,831608;1273212,828787;1275092,809043;1282141,788359;1287781,785068;1287781,785068;1293890,749340;1297180,732416;1300000,715023;1302350,698569;1303290,683056;1303759,669893;1304699,662841;1305169,655790;66190,437820;66424,437937;66446,437872;94544,370439;84205,389713;75746,396765;75726,397215;74907,415212;74931,415169;75746,397235;84205,390183;94544,370909;94897,371144;95073,370792;100183,329540;93604,334241;83735,354926;85993,356733;86066,356415;84205,354926;94074,334241;99900,330079;136371,302745;135777,303220;133257,312911;131671,317788;88434,396765;82325,416039;76685,435783;64466,477152;56477,505358;52717,526513;50837,537325;49427,548137;45198,577284;43788,595147;46138,613951;47239,603705;47078,600318;48958,580574;53187,551428;56542,547401;61413,514792;61177,509119;65820,495804;68582,484626;67756,486554;64936,485614;57887,505828;58357,517111;55067,538735;54597,542496;49898,548137;51307,537325;53187,526513;56947,505358;64936,477152;77155,435783;82795,416039;88904,396765;132141,317788;136371,302745;144831,255735;144830,255735;147180,257615;147180,257615;229514,188805;229424,188877;229150,189188;225311,193211;224341,194623;223707,195340;220964,199323;192297,233170;184307,242572;176318,252444;140990,291502;176788,251974;184777,242102;192766,232700;221434,198852;224341,194623;229150,189188;241444,156389;237388,157802;234371,158923;233653,159834;228484,164535;215325,172997;206395,182869;197936,192741;192297,197912;192105,197672;186774,204082;177727,215306;163159,231290;165508,234110;165553,234070;163629,231759;178197,215776;192766,197912;198406,192741;206865,182869;215794,172997;228953,164535;234123,159834;239763,157719;241543,157166;922149,71455;946117,82267;956456,90729;933428,79447;922149,71455;844135,37138;862934,41368;889252,54531;844135,37138;561218,34023;551348,35257;530200,38078;509522,42779;500592,45600;490253,48420;467629,52866;463465,54532;434798,64404;406600,75686;386861,84618;373702,89789;341275,104832;325766,114705;310727,124576;286759,142440;264201,160304;242611,179144;244462,181459;249044,178315;252945,175407;267021,163125;289579,145261;313547,127397;328585,117525;344094,107653;376522,92610;389211,86028;408949,77096;437147,65814;465815,55942;477857,53576;483674,51587;562853,34501;729288,23916;739333,24915;752962,29616;742623,28206;721005,23975;729288,23916;783980,20214;803248,21624;826746,31026;797609,25855;783980,20214;626777,20097;572497,23035;534900,28206;517041,32907;501532,38548;479914,41368;398140,72865;368533,86028;359603,89319;351614,93550;336575,101541;313077,113764;295218,127867;243522,168296;232719,177693;222150,187346;222374,187570;141070,283000;124621,305565;117102,319198;109583,331891;95484,358216;80147,382390;79975,383132;74805,397235;71046,403816;70106,404756;65935,418624;64936,426851;63996,438604;57417,457878;51307,477152;44728,505358;40968,531214;38618,557069;41908,539205;42213,537731;42848,530743;46608,504888;47785,505281;47887,504844;46608,504418;53187,476212;59297,456937;65846,437752;65407,437663;66346,425911;71516,403816;75276,397235;75402,396891;80445,383132;95954,358687;110053,332361;117572,319668;125092,306035;141541,283470;222844,188040;244462,168296;296158,127867;314017,113764;337515,101542;352554,93550;360543,89319;369472,86028;399080,72865;480854,41369;502472,38548;517981,32907;535839,28206;573436,23035;627717,20273;671347,21737;692807,0;714895,1410;737453,3761;752492,7522;762362,12223;774581,9872;792909,14103;804188,17393;803718,17864;803248,21154;783980,19744;777401,17864;770821,16453;758132,13633;745443,10812;732284,8932;717715,8932;705966,8932;687638,8932;686777,8657;678708,12692;681528,17393;709726,23035;697178,23254;697389,23270;710666,23035;721945,24445;743563,28676;753902,30086;771291,33847;789150,37608;806538,41839;823927,47010;832386,49360;840846,52181;840955,52281;847021,53327;861722,58791;863776,61904;864344,62053;877503,67224;888782,71925;900061,77097;908520,81798;914160,84618;920269,87909;940948,99661;967266,116585;980895,125987;981290,126269;988254,130501;1253473,629464;1253275,633399;1258643,634165;1263812,637926;1266162,650619;1275091,665662;1278851,666004;1278851,662372;1282672,651756;1282611,649679;1286370,636986;1291540,636986;1299529,631815;1300469,652500;1298120,662372;1295300,671774;1293890,687287;1293420,695279;1292480,703271;1290476,704607;1290600,705150;1292520,703870;1293420,696219;1293890,688227;1295300,672714;1298120,663312;1300469,653440;1304229,656260;1303759,663312;1302819,670363;1302349,683526;1301409,699039;1299060,715493;1296240,732887;1292950,749810;1286841,785538;1281201,788829;1274151,809513;1272272,829258;1271332,832078;1263342,853703;1260992,855583;1251123,878618;1261463,855583;1263812,853703;1248773,896482;1240784,900713;1239127,904028;1239375,904473;1241254,900712;1249244,896482;1243604,912465;1233265,931269;1228095,940671;1222456,950073;1218226,957124;1212117,970758;1205537,983920;1195198,998023;1184859,1011186;1185290,1010299;1173579,1026229;1148201,1053966;1143205,1061655;1148201,1054435;1173579,1026699;1154311,1055846;1144383,1066247;1136413,1072107;1135982,1072770;1130999,1076604;1130813,1077940;1108724,1100505;1085226,1122130;1084140,1122919;1076297,1132942;1057499,1147045;1039929,1160226;1039866,1160303;1057499,1147515;1076297,1133412;1060788,1148925;1048158,1157152;1039421,1160844;1039170,1161149;1029771,1167260;1026229,1168902;1017317,1176133;1008622,1182303;995463,1190765;991234,1191235;986533,1193325;985802,1193880;991704,1191705;995934,1191235;979015,1203927;968206,1209569;957397,1214740;949762,1215886;948467,1216620;912750,1232133;910929,1232548;900061,1239655;906170,1241536;883612,1251408;885492,1244826;877973,1247647;870923,1249997;856354,1254698;854408,1252361;847425,1253758;838965,1255639;821577,1259870;821004,1260136;837556,1256108;846015,1254228;853064,1252818;855884,1255168;870453,1250467;877502,1248117;885022,1245296;883142,1251878;863404,1261280;862436,1261009;848835,1266451;837556,1269742;820637,1273972;813647,1273385;799025,1276231;798549,1277263;759542,1284785;750612,1282434;743093,1282434;729934,1286665;718185,1287605;706436,1288075;705159,1287528;694452,1289427;681528,1287135;681998,1286665;684348,1283374;673539,1281964;678708,1279144;694217,1278673;709256,1278203;730874,1278673;745913,1277263;774111,1271152;792909,1266921;807008,1266451;807989,1265995;794319,1266451;775521,1270682;747323,1276793;732284,1278203;710666,1277734;695627,1278203;680118,1278674;680588,1276793;683878,1272092;828626,1248117;926849,1210979;952697,1197346;967266,1189824;982304,1181833;1010502,1164909;1033060,1147515;1075357,1114608;1087106,1105206;1098385,1095334;1115304,1079821;1122353,1068069;1132480,1058784;1132561,1058200;1122824,1067128;1115774,1078881;1098855,1094394;1087576,1104266;1075827,1113668;1033531,1146575;1010972,1163969;982775,1180893;967736,1188884;953167,1196406;927319,1210039;829096,1247177;684348,1271152;673539,1271152;672129,1267391;660850,1266921;650510,1271152;620433,1271622;598345,1270682;587535,1269742;576726,1267861;583238,1260914;581896,1261280;557636,1256786;556518,1257049;509992,1248587;491663,1244826;475684,1242006;456416,1233074;432448,1224142;407540,1214270;411769,1210979;429158,1214270;436677,1220851;462525,1228373;513751,1241536;526440,1243886;540069,1246237;555108,1249527;571681,1253112;572966,1252818;588475,1255169;588945,1254228;611503,1255169;615263,1255639;650040,1255639;675418,1256579;705496,1254228;709256,1254228;710666,1257989;740273,1254228;760012,1249527;771291,1247647;778340,1246707;793849,1242946;806538,1240125;819227,1236835;842502,1232805;845545,1231664;821107,1235894;808418,1239185;795729,1242006;780220,1245767;773171,1246707;761892,1248587;731344,1251408;710666,1253288;706906,1253288;676828,1255639;651450,1254698;616673,1254698;612913,1254228;598345,1248117;590355,1253288;590335,1253329;596935,1249057;611504,1255168;588946,1254228;589123,1254113;574376,1251878;556988,1248117;541949,1244826;528320,1242476;515631,1240125;464405,1226963;438557,1219441;431038,1212860;413649,1209569;387801,1196406;380282,1196876;353494,1183243;348794,1174781;349734,1174311;366183,1183243;382631,1192175;387331,1189355;368063,1176662;352084,1169610;329996,1156917;311197,1144695;281590,1132002;270310,1122600;272660,1121660;283939,1124951;260441,1100505;247282,1089693;235063,1078881;219554,1066188;196996,1041273;195448,1036434;190886,1031871;175378,1014947;173498,1006485;167388,998023;166661,996882;159399,991912;145300,971698;137311,952894;136371,952894;125562,932209;115223,911525;104413,887550;94544,863105;104413,879558;114283,900242;117572,911525;118932,913519;117258,904816;112894,896893;105790,880914;97364,866865;87024,838659;78166,809745;75258,801316;62589,750734;56987,714014;56947,715023;57417,722544;59766,739938;62586,757802;57887,742289;54597,722544;50837,722544;48487,704681;45198,693398;42378,682586;34388,674124;32039,674124;29689,662372;28749,647328;30629,626174;31569,618652;33169,613493;32391,601729;33449,584335;35328,580809;35328,578694;31569,585745;28279,581044;22169,572583;21053,565884;20760,566471;18880,585275;17470,604079;16060,618652;16060,648738;16530,664252;17470,679765;13240,694338;12300,694338;9481,666132;9481,636986;11830,614421;16058,618650;12300,613951;11361,597028;12300,571172;12770,564121;14180,552368;19820,531214;22630,517161;21700,513820;18410,532624;12770,553779;11361,565531;10890,572583;9950,598438;10890,615361;8541,637926;8541,667073;11361,695279;12300,695279;18410,722075;21700,744169;28749,766734;39852,815257;40821,824556;42848,824556;53187,849472;56947,862165;49898,851352;42378,834428;41908,839129;37820,826451;34859,826907;31569,816095;20290,790239;13240,767204;12770,747930;9481,725365;7131,702800;1961,686347;5251,598908;8541,576343;5721,564121;11361,530274;12770,522282;16530,495016;26399,475271;24049,502067;26398,497475;27809,486495;28279,474331;32509,458818;39088,435313;47078,411338;47676,410664;51308,391594;56477,377960;62587,366678;74806,343173;84675,322019;98774,294753;109113,283000;117572,266547;124622,256205;132141,252444;134021,249623;141541,234580;156109,217656;156506,224730;155443,227703;170678,212015;178197,202143;188067,192741;188917,193686;188537,193211;200756,180988;212975,169706;226134,155603;244462,141970;264201,127397;276002,119161;283939,111883;298038,103422;313077,95430;315068,94406;320185,89378;328586,83208;337809,78507;344334,77004;345504,76156;473334,24445;478077,23413;491193,18804;500240,16982;504957,16942;506702,16453;613853,2350;644283,2233;676828,2820;677434,3275;693277,1410;707846,3760;722415,6581;729932,8290;721945,6111;707376,3290;692807,940;6928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7" style="position:absolute;left:82296;top:54210;width:3999;height:394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2a9b9 [3205]" stroked="f">
                <v:fill opacity="31354f"/>
                <v:stroke joinstyle="miter"/>
                <v:path arrowok="t" o:connecttype="custom" o:connectlocs="217467,392605;215597,393612;215709,393660;233010,382386;226966,383825;217900,384977;217468,383825;223800,383250;233010,382386;248732,380880;248363,380984;248552,380947;135945,378716;142349,380371;145083,380515;152710,384257;156164,384977;156380,385049;157171,384257;160193,385121;163215,385840;169170,387225;169259,387136;176167,388287;179477,388863;182787,389150;189550,389438;198760,389294;199160,389294;200055,388790;202070,388143;204121,388107;205524,388287;205902,389294;209122,389294;208114,390733;207539,391453;205668,392317;202214,392317;197753,392029;188111,391741;180916,391165;174584,390302;168252,389294;158610,387855;151127,385409;151214,385346;146810,383969;142924,382242;138463,380803;133858,379220;135945,378716;220656,375631;218457,375966;203251,376734;208258,377349;209553,377061;218476,376054;219944,375768;234318,373546;226850,374685;229412,374759;233100,374075;261579,373213;238156,379451;250009,376810;111409,370297;127958,377349;133858,379220;138319,380803;142781,382242;146666,383969;145803,384689;143500,384257;135297,381235;131268,379652;127239,377925;121914,376054;117309,374039;113711,372168;111409,370297;118173,366699;126087,370729;125080,371305;115870,366843;118173,366699;88959,356913;98745,362382;100760,364685;96155,362238;92701,360079;88959,356913;106119,353220;106120,353261;106606,353850;106660,353603;316279,343773;315757,343817;307122,350005;298632,354610;292588,358208;289278,359647;285824,361087;281651,363245;278485,365116;273880,366987;269131,368714;267836,370009;265821,370729;260784,371593;254308,373607;248408,375478;241932,377349;233874,379364;222505,381235;222217,381667;216751,383033;216893,383106;222963,381588;223081,381235;234449,379364;242508,377349;248984,375478;254884,373607;261360,371593;266397,370729;262987,372775;263087,372744;266684,370585;268699,369866;268833,369828;269706,368858;274455,367131;279060,365260;282226,363389;286400,361231;289853,359791;292222,358762;293451,357920;299495,354323;307986,349717;69507,341783;70054,342252;70240,342347;317245,338026;317196,338060;317196,338101;317424,338134;317483,338060;320354,335878;319504,336465;319354,336621;319937,336248;57757,328629;63192,335028;58883,329857;330543,328624;330530,328629;330435,329281;328133,331872;325398,334894;325563,334856;328133,332015;330435,329425;330543,328624;71823,325384;72108,325731;72122,325683;50536,322085;54278,324532;54462,324748;56167,325125;60034,328705;65359,333023;67661,336189;68956,337772;74425,342377;72842,343673;67749,338014;67517,338060;72337,343415;72842,343673;74425,342377;88096,353171;85362,354035;86369,354754;82340,354898;79749,353171;77303,351300;71259,346263;65646,341226;60466,336189;58019,333742;55717,331152;56580,330001;59459,332591;62624,335038;66510,339211;66840,339495;62624,335038;59602,332591;56724,330001;53558,326115;50536,322085;367563,299202;367490,299234;365918,303006;366052,281173;362239,286682;360368,290136;358497,293302;354036,299202;350150,305103;346697,309852;346409,310028;346173,310377;346553,310140;350006,305391;353892,299490;358353,293590;360224,290424;362095,286970;365980,281357;380947,279198;379076,284811;375766,290855;372456,297044;369434,300929;371449,296900;373176,292870;374471,290711;376198,287833;377781,284955;380947,279198;371632,266862;368139,273010;368075,273157;371592,266965;373548,252937;369349,264408;360518,282462;359225,284506;359216,284523;356194,289704;353172,295317;349719,299634;346841,304527;329859,323668;324247,328418;323709,328827;323476,329062;321129,330975;319210,333167;312159,338492;311054,339190;308053,341636;307620,341918;306978,342521;301366,346263;295753,349717;295111,350043;291311,352511;290133,353106;288990,353891;285104,356050;281474,357473;273383,361555;254400,368636;241171,372037;251862,370009;253877,369578;260352,367275;264382,365980;270858,362670;278197,360079;282899,358235;284961,357057;286831,356481;289422,355042;290102,354569;291868,352883;295753,350581;300174,348414;301798,347414;307410,343673;309856,341370;312591,339643;319642,334318;324679,329569;330291,324820;347272,305679;349609,301706;349719,301361;353460,295604;354611,293877;356142,291754;356626,290855;359648,285674;365548,273441;371305,260345;372996,255020;389293,240197;388861,240485;388861,240485;390652,231667;390601,231922;391020,232425;392315,233864;393179,233289;393200,233178;392603,233577;391164,232281;389370,215319;389269,215324;389087,215335;389149,216019;389005,219617;388430,221775;384976,227244;384112,231994;383249,233577;381810,240485;380227,245953;378500,251278;377493,255452;376341,259769;377260,258341;378068,255308;378788,250990;380515,245666;382098,240197;383537,233289;384400,231706;385264,226956;388717,221488;386415,232569;384688,241780;380803,253581;380034,254777;379705,256567;378644,259625;374615,268404;372744,273010;371592,275456;370153,278047;366268,284955;362095,291719;356770,300786;350870,309708;346984,314745;342811,319639;341372,321653;339789,323668;337343,325683;333342,330113;333457,330576;329284,334894;324823,338060;321225,340938;317817,343429;318347,343385;322089,340650;325686,337772;330147,334606;334321,330288;334177,329713;338206,325251;340653,323237;342235,321222;343675,319207;347848,314314;351733,309277;357634,300354;362958,291287;367131,284523;371017,277615;372456,275024;373607,272578;375478,267973;379507,259194;381090,253293;384976,241492;386703,232281;389005,221200;389524,219253;389149,219185;389293,215587;392459,212277;390783,219260;390783,219260;392459,212277;393754,210838;392891,212709;392693,216630;392603,220336;391164,224765;391164,225270;392891,220336;393179,212709;393849,211255;387566,204649;386623,206878;386271,210118;385817,208605;385651,208818;386127,210406;385839,212709;386415,214580;386861,214555;386559,213572;386847,211269;387566,204649;399654,200764;399942,200907;399798,206952;399942,211126;399510,218753;399079,223071;397784,229403;397352,234728;395193,244514;393179,253005;389581,254588;389869,253725;390444,247680;392603,241348;394330,240341;394330,240341;396201,229403;397208,224222;398071,218897;398791,213860;399079,209111;399223,205081;399510,202922;399654,200764;20268,134034;20340,134070;20346,134050;28950,113406;25784,119307;23194,121466;23188,121603;22937,127113;22945,127100;23194,121609;25784,119451;28950,113550;29058,113622;29112,113514;30677,100885;28662,102325;25640,108657;26332,109210;26354,109113;25784,108657;28806,102325;30590,101050;41758,92682;41576,92828;40805,95794;40319,97288;27079,121466;25209,127366;23482,133411;19740,146075;17294,154710;16142,161187;15567,164497;15135,167807;13840,176730;13408,182198;14128,187955;14465,184818;14416,183781;14991,177737;16286,168814;17314,167581;18805,157598;18733,155862;20155,151786;21000,148363;20748,148954;19884,148666;17725,154854;17869,158308;16862,164928;16718,166080;15279,167807;15711,164497;16286,161187;17438,154710;19884,146075;23626,133411;25353,127366;27223,121466;40463,97288;41758,92682;44348,78291;44348,78291;45068,78866;45068,78866;70279,57801;70252,57823;70168,57918;68992,59150;68695,59582;68501,59801;67661,61021;58883,71383;56436,74261;53990,77283;43172,89241;54134,77139;56580,74117;59027,71239;67805,60877;68695,59582;70168,57918;73932,47877;72690,48310;71767,48653;71547,48931;69964,50371;65934,52961;63200,55983;60610,59006;58883,60589;58824,60515;57192,62478;54422,65914;49961,70807;50680,71670;50694,71658;50105,70951;54566,66058;59027,60589;60754,59006;63344,55983;66078,52961;70108,50371;71691,48932;73417,48284;73963,48115;282370,21875;289709,25185;292875,27776;285824,24322;282370,21875;258482,11369;264238,12665;272297,16694;258482,11369;171850,10416;168828,10794;162352,11657;156020,13096;153286,13960;150120,14823;143192,16184;141917,16694;133139,19716;124504,23170;118460,25905;114431,27488;104501,32093;99752,35116;95147,38138;87808,43607;80901,49075;74290,54843;74857,55552;76260,54589;77454,53699;81764,49939;88672,44470;96011,39001;100616,35979;105365,32957;115294,28351;119180,26337;125224,23602;133858,20148;142637,17126;146324,16402;148105,15793;172351,10562;223314,7322;226390,7628;230564,9067;227398,8635;220778,7340;223314,7322;240062,6188;245962,6620;253157,9498;244235,7915;240062,6188;191925,6152;175304,7052;163791,8635;158322,10074;153573,11801;146954,12665;121914,22307;112848,26337;110114,27344;107667,28639;103062,31086;95867,34828;90398,39145;74569,51522;71261,54399;68024,57354;68093,57423;43197,86638;38160,93546;35858,97719;33555,101605;29238,109664;24542,117065;24489,117292;22906,121609;21755,123624;21467,123912;20190,128158;19884,130676;19596,134274;17582,140175;15711,146075;13696,154710;12545,162626;11825,170541;12833,165072;12926,164621;13120,162482;14272,154566;14632,154687;14663,154553;14272,154422;16286,145787;18157,139887;20163,134013;20028,133986;20316,130388;21899,123624;23050,121609;23089,121504;24633,117292;29382,109808;33699,101749;36002,97863;38304,93690;43341,86782;68237,57567;74857,51522;90686,39145;96155,34828;103350,31086;107955,28639;110402,27344;113136,26337;122202,22307;147242,12665;153861,11801;158610,10074;164079,8635;175591,7052;192213,6206;205572,6655;212144,0;218907,432;225815,1151;230420,2303;233442,3742;237183,3022;242796,4317;246250,5325;246106,5469;245962,6476;240062,6044;238047,5469;236032,5037;232147,4174;228261,3310;224232,2734;219771,2734;216173,2734;210561,2734;210297,2650;207826,3886;208690,5325;217324,7052;213482,7119;213547,7124;217612,7052;221066,7484;227686,8779;230852,9211;236176,10362;241645,11513;246969,12808;252294,14392;254884,15111;257474,15975;257508,16005;259365,16326;263867,17998;264496,18951;264670,18997;268699,20580;272153,22019;275607,23602;278197,25041;279924,25905;281795,26912;288126,30510;296185,35691;300359,38570;300480,38656;302612,39952;383825,192704;383764,193909;385408,194143;386990,195295;387710,199180;390444,203786;391596,203890;391596,202778;392765,199529;392747,198893;393898,195007;395481,195007;397927,193424;398215,199756;397496,202778;396632,205657;396200,210406;396057,212853;395769,215299;395155,215708;395193,215875;395781,215483;396057,213140;396200,210694;396632,205945;397496,203066;398215,200044;399366,200908;399223,203066;398935,205225;398791,209255;398503,214004;397784,219041;396920,224366;395913,229547;394042,240485;392315,241492;390156,247824;389581,253869;389293,254732;386847,261352;386127,261928;383105,268980;386271,261928;386990,261352;382385,274449;379939,275744;379432,276759;379507,276895;380083,275744;382529,274449;380803,279342;377637,285099;376054,287977;374327,290855;373032,293014;371161,297188;369146,301217;365980,305535;362814,309564;362946,309293;359360,314170;351589,322661;350059,325015;351589,322805;359360,314314;353460,323236;350420,326421;347980,328215;347848,328418;346322,329591;346265,330001;339501,336909;332306,343529;331973,343770;329572,346839;323815,351156;318435,355192;318416,355215;323815,351300;329572,346983;324823,351732;320955,354251;318280,355381;318203,355474;315325,357345;314240,357847;311511,360061;308849,361950;304820,364541;303525,364685;302085,365324;301861,365494;303668,364828;304964,364685;299783,368570;296473,370297;293163,371880;290825,372231;290429,372456;279492,377205;278934,377332;275607,379508;277477,380084;270570,383106;271145,381091;268843,381955;266684,382674;262223,384113;261627,383398;259489,383825;256899,384401;251574,385696;251399,385778;256467,384545;259057,383969;261216,383538;262079,384257;266540,382818;268699,382098;271002,381235;270426,383250;264382,386128;264086,386045;259921,387711;256467,388719;251286,390014;249146,389834;244669,390705;244523,391021;232578,393324;229844,392604;227542,392604;223512,393900;219915,394187;216317,394331;215926,394164;212647,394745;208690,394043;208834,393900;209553,392892;206244,392460;207826,391597;212575,391453;217180,391309;223800,391453;228405,391021;237039,389150;242796,387855;247113,387711;247413,387572;243228,387711;237471,389006;228837,390877;224232,391309;217612,391165;213007,391309;208258,391453;208402,390877;209409,389438;253733,382098;283809,370729;291724,366555;296185,364253;300790,361806;309425,356625;316332,351300;329284,341226;332881,338348;336335,335326;341516,330576;343675,326978;346775,324136;346800,323957;343819,326691;341660,330288;336479,335038;333025,338060;329428,340938;316476,351012;309569,356337;300934,361518;296329,363965;291868,366268;283953,370441;253877,381811;209553,389150;206244,389150;205812,387999;202358,387855;199192,389150;189982,389294;183218,389006;179909,388719;176599,388143;178593,386016;178182,386128;170753,384752;170411,384833;156164,382242;150552,381091;145659,380228;139759,377493;132419,374759;124792,371736;126087,370729;131412,371736;133714,373751;141629,376054;157315,380084;161201,380803;165374,381523;169979,382530;175054,383628;175447,383538;180196,384257;180340,383969;187248,384257;188399,384401;199048,384401;206819,384689;216029,383969;217180,383969;217612,385121;226678,383969;232722,382530;236176,381955;238335,381667;243084,380515;246969,379652;250855,378644;257982,377411;258913,377061;251430,378357;247545,379364;243659,380228;238910,381379;236752,381667;233298,382242;223944,383106;217612,383682;216461,383682;207251,384401;199480,384113;188831,384113;187679,383969;183218,382098;180772,383682;180766,383694;182787,382386;187248,384257;180340,383969;180395,383934;175879,383250;170555,382098;165950,381091;161776,380371;157891,379652;142205,375622;134290,373320;131988,371305;126663,370297;118748,366268;116446,366412;108243,362238;106804,359647;107092,359504;112128,362238;117165,364972;118604,364109;112704,360223;107811,358064;101048,354179;95291,350437;86225,346551;82771,343673;83491,343385;86945,344392;79749,336909;75720,333599;71978,330288;67230,326403;60322,318775;59848,317294;58451,315897;53702,310716;53127,308125;51256,305535;51033,305185;48809,303664;44492,297475;42046,291719;41758,291719;38448,285386;35282,279054;31972,271714;28950,264231;31972,269268;34994,275600;36002,279054;36418,279665;35906,277000;34569,274575;32394,269683;29814,265382;26648,256747;23935,247895;23045,245315;19165,229830;17450,218588;17438,218897;17582,221200;18301,226525;19164,231994;17725,227244;16718,221200;15567,221200;14847,215731;13840,212277;12977,208967;10530,206376;9811,206376;9091,202778;8803,198173;9379,191697;9667,189394;10157,187815;9918,184213;10242,178888;10818,177809;10818,177161;9667,179320;8659,177881;6788,175290;6447,173240;6357,173419;5781,179176;5349,184933;4918,189394;4918,198605;5062,203354;5349,208103;4054,212565;3767,212565;2903,203930;2903,195007;3623,188099;4917,189393;3767,187955;3479,182774;3767,174859;3910,172700;4342,169102;6069,162626;6929,158323;6645,157301;5637,163057;3910,169534;3479,173132;3335,175290;3047,183206;3335,188387;2615,195295;2615,204218;3479,212853;3767,212853;5637,221056;6645,227820;8803,234728;12203,249583;12500,252430;13121,252430;16286,260057;17438,263943;15279,260633;12977,255452;12833,256891;11581,253010;10674,253149;9667,249839;6213,241924;4054,234872;3910,228971;2903,222063;2183,215155;601,210118;1608,183350;2615,176442;1752,172700;3479,162338;3910,159891;5062,151544;8084,145500;7364,153703;8083,152297;8515,148936;8659,145212;9954,140462;11969,133267;14416,125927;14599,125721;15711,119882;17294,115709;19165,112255;22906,105059;25928,98583;30245,90236;33411,86638;36002,81601;38160,78434;40463,77283;41038,76420;43341,71814;47802,66633;47923,68799;47598,69709;52263,64906;54566,61884;57588,59006;57848,59295;57732,59150;61473,55408;65215,51954;69244,47636;74857,43463;80901,39001;84514,36480;86945,34252;91262,31661;95867,29215;96477,28901;98044,27362;100616,25473;103440,24034;105438,23574;105796,23314;144939,7484;146391,7168;150408,5757;153178,5199;154622,5187;155157,5037;187967,720;197285,684;207251,863;207436,1003;212288,432;216749,1151;221210,2015;223511,2538;221066,1871;216605,1007;212144,288;21214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group id="Group 49" o:spid="_x0000_s1038" style="position:absolute;top:1632;width:4472;height:3887" coordsize="447276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<v:shape id="Freeform: Shape 10" o:spid="_x0000_s1039" alt="decorative element" style="position:absolute;left:53340;width:393936;height:38862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92a9b9 [3205]" o:opacity2="19005f" focusposition="1" focussize="" focus="100%" type="gradientRadial"/>
                  <v:stroke joinstyle="miter"/>
                  <v:path arrowok="t" o:connecttype="custom" o:connectlocs="214172,386512;212331,387503;212441,387551;229480,376452;223528,377869;214599,379002;214174,377869;220410,377302;229480,376452;244964,374969;244600,375072;244787,375035;133885,372839;140192,374468;142885,374610;150396,378294;153798,379002;154011,379073;154790,378294;157766,379144;160743,379852;166607,381216;166695,381128;173498,382261;176758,382828;180017,383111;186678,383395;195749,383253;196143,383253;197025,382757;199009,382119;201028,382084;202410,382261;202782,383253;205953,383253;204961,384670;204394,385378;202552,386228;199150,386228;194757,385945;185261,385662;178175,385095;171939,384245;165703,383253;156207,381836;148838,379427;148923,379366;144586,378011;140759,376310;136366,374894;131830,373335;133885,372839;217313,369802;215148,370132;200172,370888;205103,371493;206379,371210;215166,370218;216612,369937;230768,367749;223413,368871;225937,368943;229569,368270;257616,367421;234548,373562;246222,370962;109721,364551;126019,371493;131830,373335;136224,374893;140617,376310;144444,378010;143594,378719;141326,378294;133248,375319;129279,373760;125311,372060;120067,370218;115532,368234;111989,366392;109721,364551;116382,361009;124177,364976;123185,365543;114115,361150;116382,361009;87612,351374;97249,356758;99233,359025;94698,356616;91297,354491;87612,351374;104511,347739;104513,347779;104991,348358;105044,348115;311488,338438;310973,338481;302469,344573;294107,349107;288155,352649;284895,354066;281494,355483;277384,357608;274266,359450;269730,361292;265053,362992;263778,364267;261794,364976;256833,365826;250455,367809;244645,369651;238267,371493;230330,373477;219134,375319;218851,375744;213467,377089;213607,377161;219585,375666;219701,375319;230897,373477;238834,371493;245212,369651;251023,367809;257400,365826;262361,364976;259003,366990;259101,366959;262644,364834;264628,364126;264760,364089;265620,363134;270297,361434;274833,359592;277951,357750;282061,355625;285462,354208;287795,353194;289005,352366;294958,348824;303320,344290;68454,336479;68992,336940;69176,337034;312439,332780;312390,332814;312390,332854;312615,332886;312674,332814;315501,330665;314664,331243;314516,331397;315090,331030;56882,323529;62235,329829;57991,324738;325535,323525;325523,323529;325429,324171;323161,326721;320468,329697;320631,329659;323161,326863;325429,324313;325535,323525;70735,320334;71015,320676;71030,320629;49771,317087;53456,319495;53637,319708;55316,320080;59124,323604;64368,327855;66636,330972;67912,332530;73297,337064;71738,338339;66723,332768;66494,332814;71241,338086;71738,338339;73297,337064;86761,347690;84069,348540;85061,349249;81092,349391;78541,347690;76132,345848;70179,340890;64652,335931;59550,330972;57140,328563;54873,326013;55723,324879;58558,327430;61676,329838;65502,333947;65828,334226;61676,329838;58699,327430;55865,324879;52747,321054;49771,317087;361994,294559;361923,294590;360375,298304;360507,276809;356751,282233;354908,285633;353066,288750;348672,294559;344846,300368;341444,305044;341161,305217;340928,305561;341302,305327;344704,300652;348530,294843;352924,289034;354766,285917;356609,282516;360436,276990;375175,274865;373333,280391;370073,286342;366813,292434;363837,296259;365821,292292;367522,288325;368797,286200;370498,283366;372057,280533;375175,274865;366001,262720;362561,268773;362498,268918;365963,262822;367888,249012;363754,260305;355056,278078;353782,280091;353774,280108;350798,285208;347822,290734;344420,294984;341586,299802;324862,318645;319335,323321;318804,323724;318576,323956;316264,325839;314374,327996;307430,333239;306341,333926;303386,336335;302959,336612;302327,337206;296800,340890;291273,344290;290640,344611;286898,347041;285737,347626;284612,348399;280785,350524;277210,351926;269241,355944;250545,362915;237518,366264;248046,364267;250030,363842;256408,361575;260376,360300;266754,357041;273982,354491;278613,352676;280643,351516;282486,350949;285037,349532;285707,349067;287446,347407;291273,345140;295626,343007;297225,342023;302753,338339;305162,336072;307855,334372;314799,329130;319760,324454;325287,319779;342011,300935;344312,297024;344420,296684;348105,291017;349239,289317;350747,287226;351223,286342;354199,281241;360010,269198;365679,256305;367345,251062;383395,236469;382970,236752;382970,236752;384734,228072;384683,228323;385096,228818;386371,230235;387222,229668;387243,229560;386655,229952;385238,228676;383471,211977;383372,211983;383192,211993;383253,212666;383112,216208;382545,218334;379143,223718;378293,228393;377443,229952;376025,236752;374466,242136;372766,247379;371774,251488;370640,255738;371544,254332;372341,251346;373049,247095;374750,241853;376309,236469;377726,229668;378577,228110;379427,223434;382828,218050;380561,228960;378860,238028;375033,249646;374276,250823;373953,252586;372907,255596;368939,264239;367097,268773;365963,271182;364546,273732;360719,280533;356609,287192;351365,296118;345554,304902;341728,309861;337617,314678;336200,316662;334641,318645;332232,320629;328291,324991;328405,325446;324295,329697;319902,332814;316358,335647;313002,338099;313524,338056;317209,335364;320752,332530;325146,329413;329256,325163;329114,324596;333082,320204;335492,318220;337051,316237;338468,314253;342578,309436;346405,304477;352215,295693;357459,286767;361569,280108;365396,273307;366813,270756;367947,268348;369789,263814;373758,255171;375317,249362;379143,237744;380844,228677;383112,217767;383623,215851;383253,215783;383395,212241;386513,208983;384863,215857;384863,215857;386513,208983;387789,207566;386938,209408;386744,213268;386655,216917;385238,221277;385238,221775;386938,216917;387222,209408;387883,207976;381694,201473;380766,203668;380419,206857;379972,205367;379808,205578;380277,207141;379994,209408;380561,211250;381000,211225;380702,210258;380986,207991;381694,201473;393600,197648;393883,197790;393741,203740;393883,207849;393458,215358;393033,219609;391757,225843;391332,231085;389206,240720;387222,249079;383679,250637;383962,249787;384529,243837;386655,237603;388356,236611;388356,236611;390198,225843;391190,220742;392041,215500;392749,210541;393033,205866;393174,201898;393458,199773;393600,197648;19961,131954;20031,131989;20038,131970;28512,111646;25394,117455;22843,119581;22837,119716;22590,125140;22597,125127;22843,119722;25394,117597;28512,111788;28618,111859;28671,111753;30212,99320;28228,100737;25252,106971;25933,107515;25955,107420;25394,106971;28370,100737;30127,99482;41125,91244;40946,91387;40186,94308;39708,95778;26669,119581;24827,125390;23126,131340;19441,143808;17032,152309;15898,158685;15331,161944;14906,165203;13630,173987;13205,179371;13914,185038;14246,181950;14197,180929;14764,174979;16040,166194;17051,164981;18520,155152;18449,153443;19849,149430;20682,146061;20433,146642;19583,146359;17457,152451;17599,155851;16606,162369;16465,163502;15048,165203;15473,161944;16040,158685;17173,152309;19583,143808;23268,131340;24968,125390;26811,119581;39850,95778;41125,91244;43677,77076;43676,77076;44385,77642;44385,77642;69215,56904;69187,56926;69105,57019;67947,58232;67654,58657;67463,58873;66636,60074;57991,70275;55581,73109;53172,76084;42518,87856;53314,75942;55723,72967;58132,70133;66778,59932;67654,58657;69105,57019;72812,47134;71589,47560;70679,47898;70463,48172;68904,49589;64935,52139;62243,55115;59692,58090;57991,59649;57933,59576;56326,61508;53597,64891;49204,69708;49912,70558;49926,70546;49345,69850;53739,65032;58132,59649;59833,58090;62384,55115;65077,52139;69045,49589;70604,48172;72305,47535;72842,47368;278092,21536;285320,24794;288438,27345;281494,23944;278092,21536;254566,11193;260235,12468;268171,16435;254566,11193;169246,10254;166270,10626;159892,11476;153656,12893;150964,13743;147846,14593;141023,15933;139767,16435;131122,19411;122618,22811;116666,25503;112697,27061;102918,31595;98241,34571;93706,37546;86478,42930;79675,48314;73164,53992;73722,54690;75104,53742;76280,52866;80525,49164;87328,43780;94556,38396;99091,35421;103768,32445;113548,27912;117374,25928;123327,23236;131830,19835;140476,16860;144107,16147;145862,15548;169739,10398;219931,7208;222961,7509;227071,8926;223953,8501;217433,7226;219931,7208;236425,6092;242235,6517;249322,9351;240535,7792;236425,6092;189017,6057;172648,6942;161309,8501;155924,9918;151247,11618;144727,12468;120067,21961;111138,25928;108445,26920;106036,28195;101501,30603;94415,34287;89029,38538;73439,50722;70181,53555;66994,56464;67061,56532;42543,85293;37582,92094;35314,96203;33047,100028;28795,107962;24170,115248;24118,115472;22559,119722;21425,121706;21142,121989;19884,126169;19583,128648;19299,132190;17315,137999;15473,143808;13489,152309;12355,160102;11646,167894;12638,162510;12730,162066;12922,159960;14055,152168;14410,152286;14441,152154;14056,152026;16040,143525;17882,137716;19857,131934;19725,131907;20008,128365;21567,121706;22701,119722;22739,119619;24260,115472;28937,108104;33189,100170;35456,96345;37724,92236;42684,85435;67203,56673;73722,50723;89312,38538;94698,34287;101784,30604;106320,28195;108729,26920;111422,25928;120351,21961;145011,12468;151530,11618;156207,9918;161593,8501;172931,6942;189301,6110;202458,6551;208930,0;215591,425;222394,1133;226929,2267;229905,3684;233590,2975;239117,4250;242519,5242;242377,5384;242235,6376;236425,5951;234440,5384;232456,4959;228630,4109;224803,3259;220835,2692;216441,2692;212898,2692;207371,2692;207111,2609;204678,3825;205528,5242;214032,6942;210248,7008;210312,7013;214315,6942;217717,7368;224236,8643;227354,9068;232598,10201;237984,11335;243228,12610;248471,14168;251023,14877;253574,15727;253607,15757;255436,16072;259869,17719;260489,18657;260660,18702;264628,20261;268030,21677;271431,23236;273982,24653;275683,25503;277525,26495;283761,30037;291698,35137;295808,37971;295927,38056;298028,39332;378010,189714;377950,190899;379569,191130;381127,192264;381836,196089;384529,200623;385663,200726;385663,199631;386815,196432;386797,195806;387930,191981;389489,191981;391899,190422;392182,196656;391474,199631;390623,202465;390198,207141;390056,209549;389773,211958;389169,212361;389206,212525;389785,212139;390056,209833;390198,207424;390623,202749;391474,199915;392182,196940;393316,197790;393174,199915;392891,202040;392749,206007;392466,210683;391757,215642;390907,220884;389915,225985;388072,236752;386371,237744;384245,243978;383679,249929;383395,250779;380986,257297;380277,257863;377301,264806;380419,257863;381127,257297;376592,270190;374183,271465;373683,272464;373758,272598;374325,271465;376734,270190;375033,275007;371915,280674;370356,283508;368656,286342;367380,288467;365538,292576;363554,296543;360436,300793;357318,304760;357447,304493;353916,309294;346263,317654;344756,319971;346263,317795;353916,309436;348105,318220;345111,321355;342708,323121;342578,323321;341075,324477;341019,324879;334358,331680;327271,338198;326944,338435;324579,341456;318910,345707;313611,349679;313592,349702;318910,345848;324579,341598;319902,346273;316093,348753;313458,349865;313382,349957;310548,351799;309480,352294;306792,354474;304170,356333;300202,358883;298926,359025;297508,359655;297288,359822;299068,359167;300343,359025;295241,362850;291981,364551;288722,366109;286419,366455;286029,366676;275258,371351;274709,371476;271431,373618;273274,374185;266471,377161;267038,375177;264770,376027;262644,376735;258251,378152;257664,377448;255558,377869;253007,378436;247763,379711;247590,379791;252581,378577;255133,378010;257258,377586;258109,378294;262502,376877;264628,376169;266896,375319;266329,377302;260376,380136;260085,380054;255983,381694;252581,382686;247479,383961;245371,383784;240962,384642;240818,384953;229055,387220;226362,386511;224094,386511;220126,387787;216583,388070;213040,388212;212655,388047;209426,388619;205528,387928;205670,387787;206379,386795;203119,386370;204678,385520;209355,385378;213890,385236;220409,385378;224945,384953;233448,383111;239117,381836;243369,381694;243665,381557;239543,381694;233874,382969;225370,384811;220835,385236;214315,385095;209780,385236;205103,385378;205245,384811;206237,383395;249889,376169;279510,364976;287304,360867;291698,358600;296233,356191;304737,351091;311540,345848;324295,335931;327838,333097;331240,330122;336342,325446;338468,321904;341522,319106;341546,318930;338610,321621;336484,325163;331381,329838;327980,332814;324437,335647;311682,345565;304879,350807;296375,355908;291840,358317;287446,360584;279651,364692;250030,375885;206379,383111;203119,383111;202694,381978;199292,381836;196174,383111;187104,383253;180443,382969;177183,382686;173923,382119;175887,380026;175482,380136;168166,378781;167829,378861;153798,376310;148271,375177;143452,374327;137641,371635;130413,368943;122902,365968;124177,364976;129421,365968;131689,367951;139484,370218;154932,374185;158758,374894;162869,375602;167404,376594;172402,377674;172789,377586;177466,378294;177608,378011;184411,378294;185545,378436;196032,378436;203686,378719;212756,378011;213890,378011;214315,379144;223244,378011;229196,376594;232598,376027;234724,375744;239401,374610;243228,373760;247054,372768;254073,371554;254991,371210;247621,372485;243794,373477;239968,374327;235291,375460;233165,375744;229764,376310;220551,377161;214315,377727;213181,377727;204111,378436;196458,378152;185970,378152;184836,378011;180443,376169;178033,377727;178027,377739;180017,376452;184411,378294;177608,378010;177662,377976;173215,377302;167971,376169;163435,375177;159325,374468;155499,373760;140050,369793;132256,367526;129988,365543;124744,364551;116949,360584;114681,360725;106603,356616;105186,354066;105469,353925;110430,356616;115390,359308;116807,358458;110997,354633;106178,352508;99517,348682;93848,344998;84919,341173;81517,338339;82226,338056;85627,339048;78541,331680;74573,328422;70888,325163;66211,321337;59408,313828;58941,312370;57566,310994;52889,305894;52322,303344;50479,300793;50260,300449;48070,298951;43818,292859;41409,287192;41125,287192;37866,280958;34748,274724;31488,267498;28512,260130;31488,265089;34464,271323;35456,274724;35866,275325;35362,272701;34045,270314;31903,265498;29362,261264;26244,252763;23573,244048;22695,241508;18875,226263;17185,215196;17173,215500;17315,217767;18024,223009;18874,228393;17457,223718;16465,217767;15331,217767;14622,212383;13630,208983;12780,205724;10371,203174;9662,203174;8953,199631;8670,195098;9237,188722;9520,186455;10003,184900;9768,181354;10087,176112;10654,175050;10654,174412;9520,176537;8528,175120;6686,172570;6349,170551;6261,170728;5694,176395;5268,182063;4843,186455;4843,195523;4985,200198;5268,204874;3993,209266;3709,209266;2859,200765;2859,191981;3568,185180;4843,186454;3709,185038;3426,179938;3709,172145;3851,170020;4276,166478;5977,160102;6824,155866;6544,154860;5552,160527;3851,166903;3426,170445;3284,172570;3001,180363;3284,185463;2576,192264;2576,201048;3426,209549;3709,209549;5552,217625;6544,224284;8670,231085;12018,245710;12310,248512;12922,248512;16040,256021;17174,259847;15048,256588;12780,251488;12638,252904;11405,249083;10512,249221;9520,245962;6119,238169;3993,231227;3851,225418;2859,218617;2150,211816;591,206857;1583,180504;2576,173704;1725,170020;3426,159819;3851,157410;4985,149192;7961,143242;7253,151318;7961,149933;8386,146624;8528,142958;9804,138283;11788,131198;14197,123973;14378,123770;15473,118022;17032,113913;18874,110513;22559,103429;25535,97053;29787,88835;32905,85293;35456,80334;37582,77217;39850,76084;40417,75234;42684,70700;47078,65599;47197,67731;46877,68627;51471,63899;53739,60924;56715,58090;56972,58375;56857,58232;60542,54548;64227,51148;68195,46897;73722,42788;79675,38396;83234,35914;85627,33720;89879,31170;94415,28762;95015,28453;96558,26937;99092,25078;101873,23661;103841,23208;104194,22953;142743,7367;144174,7056;148129,5667;150857,5118;152280,5106;152806,4959;185120,708;194296,673;204111,850;204294,987;209071,425;213465,1133;217859,1983;220125,2499;217717,1842;213323,992;208930,283;2089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21" o:spid="_x0000_s1040" alt="decorative element" style="position:absolute;left:53340;width:348897;height:34417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2dde5 [3204]" stroked="f">
                  <v:stroke joinstyle="miter"/>
                  <v:path arrowok="t" o:connecttype="custom" o:connectlocs="189686,342303;188055,343181;188153,343223;203243,333394;197972,334649;190063,335652;189687,334649;195210,334147;203243,333394;216957,332080;216635,332171;216800,332139;118578,330194;124164,331637;126549,331763;133202,335025;136214,335652;136403,335715;137093,335025;139729,335778;142365,336405;147559,337613;147637,337535;153662,338538;156549,339040;159436,339291;165335,339542;173369,339417;173718,339417;174499,338978;176256,338413;178045,338382;179269,338538;179598,339417;182407,339417;181528,340672;181026,341299;179394,342052;176381,342052;172490,341801;164080,341550;157804,341048;152281,340295;146758,339417;138348,338162;131821,336029;131896,335974;128055,334774;124666,333268;120775,332014;116758,330633;118578,330194;192467,327504;190550,327797;177286,328466;181653,329002;182783,328751;190566,327873;191846,327624;204384,325686;197870,326680;200105,326743;203322,326147;228163,325396;207732,330834;218071,328532;97177,322854;111612,329002;116758,330633;120649,332013;124541,333268;127930,334774;127176,335401;125168,335025;118013,332390;114499,331010;110984,329504;106340,327873;102323,326116;99185,324485;97177,322854;103076,319717;109980,323230;109101,323732;101068,319842;103076,319717;77595,311184;86130,315953;87888,317960;83871,315827;80859,313945;77595,311184;92562,307965;92564,308000;92988,308513;93034,308298;275875,299728;275419,299766;267888,305161;260482,309177;255210,312314;252323,313568;249310,314823;245670,316705;242909,318337;238892,319968;234750,321474;233620,322603;231863,323230;227469,323983;221821,325740;216674,327371;211026,329002;203996,330759;194080,332390;193829,332766;189061,333958;189185,334021;194480,332698;194582,332390;204499,330759;211528,329002;217176,327371;222323,325740;227971,323983;232365,323230;229391,325014;229478,324987;232616,323105;234373,322477;234490,322445;235252,321599;239394,320093;243411,318462;246172,316831;249812,314949;252825,313694;254891,312796;255963,312063;261235,308926;268641,304910;60628,297993;61104,298401;61267,298484;276717,294717;276674,294747;276674,294783;276874,294811;276925,294747;279429,292844;278688,293356;278557,293492;279065,293167;50379,286524;55119,292103;51361,287594;288317,286520;288305,286524;288222,287093;286214,289351;283829,291986;283973,291953;286214,289477;288222,287218;288317,286520;62648,283695;62896,283997;62909,283956;44080,280819;47344,282952;47504,283140;48991,283469;52365,286591;57009,290355;59018,293115;60147,294496;64917,298511;63536,299640;59094,294706;58892,294747;58892,294747;63096,299416;63536,299640;64917,298511;76842,307922;74457,308675;75336,309302;71821,309428;69561,307922;67428,306291;62156,301899;57260,297507;52741,293115;50608,290982;48599,288724;49352,287720;51863,289979;54624,292112;58013,295751;58301,295998;54624,292112;51988,289979;49478,287720;46716,284332;44080,280819;320607,260868;320544,260895;319173,264184;319290,245148;315963,249951;314331,252963;312699,255723;308808,260868;305419,266012;302407,270153;302155,270307;301950,270611;302281,270404;305294,266263;308683,261119;312574,255974;314206,253214;315837,250202;319227,245309;329316,244712;328264,247065;326005,251582;328264,247065;329316,244712;332281,243426;330649,248320;327762,253590;324875,258986;322239,262374;323997,258860;325503,255347;326632,253465;328139,250955;329520,248446;332281,243426;324156,232671;321109,238031;321053,238160;324122,232761;325827,220530;322165,230532;314462,246272;313334,248054;313327,248069;310691,252586;308055,257480;305043,261244;302532,265511;287720,282199;282825,286340;282355,286697;282153,286902;280106,288570;278432,290480;272281,295123;271317,295732;268699,297865;268321,298110;267762,298637;262867,301899;257971,304910;257411,305194;254096,307347;253069,307865;252072,308549;248683,310431;245516,311673;238458,315232;221900,321405;210362,324371;219687,322603;221444,322226;227093,320219;230607,319089;236256,316203;242658,313945;246759,312337;248557,311310;250189,310808;252448,309553;253042,309141;254582,307671;257971,305663;261827,303774;263243,302903;268139,299640;270273,297633;272658,296127;278808,291484;283202,287343;288097,283203;302909,266514;304947,263050;305043,262750;308306,257731;309310,256225;310646,254374;311068,253590;313704,249073;318850,238407;323871,226989;325346,222346;339561,209422;339185,209673;339185,209673;340747,201985;340702,202207;341068,202646;342197,203901;342950,203399;342969,203303;342448,203650;341193,202521;339628,187732;339540,187736;339382,187745;339436,188342;339310,191479;338808,193361;335796,198129;335043,202270;334289,203650;333034,209673;331653,214441;330147,219084;329269,222723;328264,226487;329065,225242;329771,222597;330398,218833;331904,214190;333285,209422;334540,203399;335294,202019;336047,197878;339059,193110;337051,202772;335545,210802;332155,221091;331485,222134;331198,223695;330273,226362;326758,234016;325126,238031;324122,240164;322867,242423;319478,248446;315837,254343;311193,262248;306047,270028;302658,274419;299017,278686;297762,280442;296381,282199;294248,283956;290758,287818;290858,288222;287218,291986;283327,294747;280189,297256;277216,299428;277679,299389;280942,297005;284080,294496;287971,291735;291612,287971;291486,287469;295001,283579;297135,281823;298515,280066;299771,278309;303411,274043;306800,269651;311946,261872;316591,253967;320231,248069;323620,242046;324875,239788;325879,237655;327511,233639;331026,225985;332407,220841;335796,210551;337302,202521;339310,192859;339763,191162;339436,191102;339561,187965;342323,185079;340861,191167;340861,191167;342323,185079;343453,183825;342699,185456;342699,185456;342527,188875;342448,192106;341193,195967;341193,196408;342699,192106;342950,185456;343536,184188;338055,178429;337232,180373;336925,183197;336529,181878;336385,182064;336800,183448;336549,185456;337051,187087;337440,187065;337176,186209;337427,184201;338055,178429;348599,175041;348850,175167;348724,180437;348850,184076;348473,190726;348097,194490;346967,200011;346591,204654;344708,213186;342950,220589;339812,221970;340063,221217;340566,215947;342448,210426;343955,209548;343955,209547;345586,200011;346465,195494;347218,190851;347846,186460;348097,182319;348222,178805;348473,176923;348599,175041;17679,116861;17741,116893;17747,116875;25252,98876;22490,104021;20231,105903;20226,106023;20007,110827;20013,110815;20231,106028;22490,104146;25252,99002;25346,99064;25393,98970;26758,87960;25001,89214;22365,94735;22968,95218;22988,95133;22490,94735;25126,89214;26682,88103;36423,80808;36265,80934;35592,83521;35168,84823;23620,105903;21988,111048;20482,116318;17218,127360;15084,134888;14080,140535;13578,143421;13202,146307;12072,154086;11695,158855;12323,163874;12617,161139;12574,160235;13076,154965;14206,147185;15102,146110;16403,137406;16340,135892;17580,132338;18318,129355;18097,129869;17344,129618;15461,135014;15587,138025;14708,143797;14582,144801;13327,146307;13704,143421;14206,140535;15210,134888;17344,127360;20608,116318;22114,111048;23746,105903;35294,84823;36423,80808;38683,68260;38683,68260;39310,68762;39310,68762;61301,50395;61277,50414;61204,50497;60179,51571;59919,51948;59750,52139;59018,53202;51361,62237;49227,64746;47093,67381;37661,77802;47218,67256;49352,64621;51486,62111;59143,53077;59919,51948;61204,50497;64488,41743;63404,42120;62598,42419;62407,42662;61026,43917;57511,46176;55126,48811;52867,51446;51361,52826;51309,52762;49886,54473;47469,57469;43578,61735;44206,62488;44218,62477;43704,61860;47595,57594;51486,52826;52992,51446;55252,48811;57637,46176;61151,43917;62532,42662;64038,42098;64514,41950;246298,19073;252699,21959;255461,24217;249310,21206;246298,19073;225461,9913;230482,11042;237511,14555;225461,9913;149896,9081;147260,9411;141612,10164;136089,11418;133704,12171;130942,12924;124899,14111;123787,14555;116131,17190;108599,20202;103327,22586;99813,23966;91151,27981;87009,30617;82992,33251;76591,38020;70566,42788;64799,47816;65294,48434;66518,47595;67559,46819;71319,43541;77344,38773;83745,34004;87762,31369;91905,28734;100566,24719;103955,22962;109227,20578;116758,17567;124415,14932;127631,14300;129185,13769;150333,9209;194786,6384;197469,6650;201110,7905;198348,7529;192574,6399;194786,6384;209394,5395;214540,5772;220817,8281;213034,6901;209394,5395;167407,5364;152909,6148;142867,7529;138097,8783;133955,10289;128181,11042;106340,19449;98432,22962;96047,23841;93913,24970;89896,27103;83620,30365;78850,34130;65043,44921;62157,47429;59334,50006;59394,50065;37679,75537;33285,81560;31277,85199;29269,88587;25503,95614;21407,102066;21361,102264;19980,106028;18976,107785;18725,108036;17611,111738;17344,113934;17093,117070;15336,122215;13704,127360;11946,134888;10942,141790;10315,148691;11193,143923;11275,143529;11444,141664;12448,134763;12763,134868;12790,134751;12449,134637;14206,127109;15838,121964;17587,116843;17469,116820;17721,113683;19101,107785;20105,106028;20139,105937;21486,102264;25628,95739;29394,88713;31402,85325;33411,81686;37804,75663;59520,50191;65294,44921;79101,34130;83871,30366;90147,27103;94164,24970;96298,23841;98683,22962;106591,19449;128432,11042;134206,10289;138348,8783;143118,7529;153160,6148;167658,5411;179311,5802;185043,0;190942,376;196967,1004;200984,2008;203620,3262;206884,2635;211779,3764;214791,4643;214666,4768;214540,5646;209394,5270;207637,4768;205879,4392;202490,3639;199101,2886;195586,2384;191695,2384;188557,2384;183662,2384;183432,2311;181277,3388;182030,4643;189561,6148;186210,6207;186266,6211;189812,6148;192825,6525;198599,7654;201361,8031;206005,9034;210775,10038;215419,11167;220064,12548;222323,13175;224582,13928;224611,13955;226232,14234;230158,15692;230707,16523;230859,16563;234373,17943;237386,19198;240398,20578;242658,21833;244164,22586;245796,23464;251319,26601;258348,31118;261988,33628;262093,33703;263954,34833;334792,168014;334738,169064;336172,169269;337553,170273;338181,173661;340565,177676;341570,177767;341570,176798;342590,173964;342574,173410;343578,170022;344959,170022;347093,168642;347344,174163;346716,176798;345963,179307;345586,183448;345461,185581;345210,187714;344675,188071;344708,188216;345221,187874;345461,185832;345586,183699;345963,179558;346716,177049;347344,174414;348348,175167;348222,177049;347971,178931;347846,182444;347595,186585;346967,190977;346214,195619;345335,200137;343704,209673;342197,210551;340314,216072;339812,221342;339561,222095;337427,227867;336800,228369;334164,234517;336925,228369;337553,227867;333536,239286;331402,240415;330960,241300;331026,241419;331528,240415;333662,239286;332155,243552;329394,248571;328013,251081;326507,253590;325377,255472;323745,259111;321988,262624;319227,266389;316465,269902;316580,269665;313452,273917;306674,281321;305340,283373;306674,281446;313452,274043;308306,281822;305654,284599;303526,286163;303411,286340;302080,287363;302030,287720;296130,293743;289854,299515;289564,299725;287469,302401;282448,306165;277756,309683;277739,309704;282448,306291;287469,302526;283327,306667;279954,308863;277620,309848;277553,309930;275042,311561;274096,311999;271716,313929;269394,315576;265879,317835;264750,317960;263494,318518;263299,318666;264875,318086;266005,317960;261486,321348;258599,322854;255712,324234;253673,324540;253327,324736;243787,328877;243301,328987;240398,330884;242030,331386;236005,334021;236507,332265;234499,333017;232616,333645;228725,334900;228205,334276;226340,334649;224080,335151;219436,336280;219283,336351;223704,335276;225963,334774;227846,334398;228599,335025;232490,333770;234373,333143;236381,332390;235879,334147;230607,336656;230349,336584;226716,338036;223704,338915;219185,340044;217318,339887;213412,340647;213285,340922;202867,342930;200482,342303;198473,342303;194959,343432;191821,343683;188683,343808;188342,343662;185482,344169;182030,343557;182156,343432;182783,342554;179896,342177;181277,341424;185419,341299;189436,341173;195210,341299;199227,340922;206758,339291;211779,338162;215545,338036;215807,337915;212156,338037;207135,339166;199603,340797;195586,341173;189812,341048;185796,341173;181653,341299;181779,340797;182658,339542;221319,333143;247553,323230;254457,319591;258348,317584;262365,315451;269896,310933;275921,306291;287218,297507;290356,294998;293369,292363;297888,288222;299771,285085;302475,282607;302497,282451;299896,284834;298013,287971;293494,292112;290482,294747;287344,297256;276047,306040;270022,310682;262490,315200;258474,317333;254582,319340;247679,322979;221444,332892;182783,339291;179896,339291;179520,338288;176507,338162;173746,339291;165712,339417;159813,339166;156925,338915;154038,338413;155777,336559;155419,336656;148940,335457;148641,335527;136214,333268;131319,332265;127051,331512;121905,329128;115503,326744;108850,324108;109980,323230;114624,324108;116633,325865;123536,327873;137218,331386;140607,332014;144248,332641;148264,333519;152691,334476;153034,334398;157176,335025;157302,334774;163327,335025;164331,335151;173620,335151;180398,335401;188432,334774;189436,334774;189812,335778;197720,334774;202992,333519;206005,333017;207888,332766;212030,331763;215419,331010;218808,330131;225025,329056;225838,328751;219310,329880;215921,330759;212532,331512;208390,332516;206507,332766;203495,333268;195335,334021;189812,334523;188808,334523;180775,335151;173997,334900;164708,334900;163704,334774;159813,333143;157679,334523;157673,334534;159436,333394;163327,335025;157302,334774;157350,334743;153411,334147;148767,333143;144750,332265;141110,331637;137720,331010;124038,327496;117135,325489;115126,323732;110482,322854;103578,319340;101570,319466;94415,315827;93160,313568;93411,313443;97804,315827;102197,318211;103453,317458;98306,314070;94038,312188;88139,308800;83118,305538;75210,302150;72198,299640;72825,299389;75838,300268;69561,293743;66047,290857;62783,287971;58641,284583;52616,277933;52203,276641;50984,275423;46842,270906;46340,268647;44708,266389;44514,266084;42574,264758;38808,259362;36674,254343;36423,254343;33536,248822;30775,243301;27888,236902;25252,230377;27888,234768;30524,240289;31402,243301;31766,243833;31319,241510;30153,239396;28256,235130;26005,231380;23243,223852;20878,216135;20101,213884;16717,200383;15221,190582;15210,190851;15336,192859;15963,197502;16716,202270;15461,198129;14582,192859;13578,192859;12951,188091;12072,185079;11319,182193;9185,179935;8557,179935;7930,176798;7679,172783;8181,167136;8432,165128;8859,163751;8651,160611;8934,155969;9436,155028;9436,154463;8432,156345;7553,155090;5921,152832;5623,151044;5545,151200;5043,156219;4666,161239;4290,165128;4290,173159;4415,177300;4666,181440;3536,185330;3285,185330;2532,177802;2532,170022;3160,163999;4289,165128;3285,163874;3034,159357;3285,152455;3411,150573;3787,147436;5294,141790;6044,138039;5796,137147;4917,142166;3411,147813;3034,150949;2909,152832;2658,159733;2909,164250;2281,170273;2281,178053;3034,185581;3285,185581;4917,192734;5796,198631;7679,204654;10644,217605;10903,220088;11444,220088;14206,226738;15210,230126;13327,227240;11319,222723;11193,223977;10101,220593;9310,220715;8432,217829;5419,210928;3536,204779;3411,199635;2532,193612;1905,187589;524,183197;1402,159858;2281,153835;1528,150573;3034,141539;3411,139406;4415,132128;7051,126858;6423,134010;7051,132784;7428,129854;7553,126607;8683,122466;10440,116192;12574,109793;12734,109613;13704,104523;15084,100884;16716,97872;19980,91598;22616,85952;26382,78674;29143,75537;31402,71146;33285,68385;35294,67381;35796,66629;37804,62613;41695,58096;41801,59984;41517,60778;45587,56590;47595,53955;50231,51446;50458,51698;50357,51571;53620,48309;56884,45297;60398,41533;65294,37894;70566,34004;73718,31806;75838,29864;79603,27605;83620,25472;84152,25199;85519,23856;87762,22209;90226,20955;91968,20554;92281,20327;126423,6525;127690,6249;131193,5019;133610,4533;134869,4522;135335,4392;163955,627;172082,596;180775,753;180937,874;185168,376;189059,1004;192951,1757;194958,2213;192825,1631;188934,878;185043,251;1850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reeform: Shape 142" o:spid="_x0000_s1041" alt="decorative element" style="position:absolute;top:53340;width:159149;height:15821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2a9b9 [3205]" stroked="f">
                  <v:fill opacity="32896f"/>
                  <v:stroke joinstyle="miter"/>
                  <v:path arrowok="t" o:connecttype="custom" o:connectlocs="86525,157353;85781,157756;85826,157776;92709,153257;90304,153834;86697,154296;86526,153834;89045,153603;92709,153257;98965,152653;98818,152695;98893,152681;54089,151786;56637,152450;57725,152507;60760,154007;62134,154296;62220,154324;62535,154007;63737,154353;64940,154642;67309,155197;67344,155161;70093,155622;71410,155853;72727,155968;75418,156084;79082,156026;79241,156026;79597,155824;80399,155565;81215,155550;81773,155622;81923,156026;83205,156026;82804,156603;82575,156891;81830,157237;80456,157237;78681,157122;74845,157007;71982,156776;69463,156430;66944,156026;63107,155449;60130,154469;60164,154443;58412,153892;56866,153200;55091,152623;53259,151988;54089,151786;87794,150550;86919,150684;80869,150992;82861,151238;83376,151123;86926,150719;87510,150605;93230,149714;90258,150171;91278,150200;92745,149926;104076,149581;94757,152081;99473,151022;44327,148412;50912,151238;53259,151988;55034,152623;56809,153200;58355,153892;58011,154180;57095,154007;53832,152796;52228,152161;50625,151469;48507,150719;46674,149912;45243,149162;44327,148412;47018,146970;50167,148585;49766,148816;46102,147028;47018,146970;35395,143048;39288,145240;40090,146163;38258,145182;36884,144317;35395,143048;42222,141568;42223,141584;42416,141820;42437,141721;125840,137781;125632,137799;122197,140279;118818,142125;116414,143567;115097,144144;113723,144721;112062,145586;110802,146336;108970,147086;107081,147778;106565,148297;105764,148585;103760,148931;101183,149739;98836,150489;96259,151239;93053,152046;88529,152796;88415,152969;86240,153517;86296,153546;88712,152937;88759,152796;93282,152046;96488,151239;99065,150489;101412,149739;103989,148931;105993,148585;104636,149405;104676,149393;106107,148528;106909,148239;106962,148224;107310,147835;109199,147143;111032,146393;112291,145643;113952,144778;115326,144201;116268,143789;116757,143452;119162,142010;122540,140164;27655,136984;27873,137172;27947,137210;126224,135478;126205,135492;126205,135508;126296,135521;126319,135492;127461,134617;127123,134852;127064,134915;127295,134765;22980,131712;25143,134276;23428,132204;131515,131710;131510,131712;131472,131973;130556,133011;129468,134223;129534,134207;130556,133069;131472,132031;131515,131710;28577,130411;28690,130550;28696,130531;20107,129089;21596,130070;21669,130156;22347,130308;23886,131742;26005,133473;26921,134742;27436,135376;29612,137222;28982,137741;26956,135473;26864,135492;26864,135492;28781,137638;28982,137741;29612,137222;35051,141548;33963,141894;34364,142183;32761,142240;31730,141548;30757,140798;28352,138779;26119,136761;24058,134742;23085,133761;22168,132723;22512,132262;23657,133300;24917,134280;26463,135953;26594,136067;24917,134280;23714,133300;22569,132262;21310,130704;20107,129089;146245,119918;146216,119930;145590,121442;145644,112692;144126,114900;143382,116284;142638,117553;140863,119918;139317,122283;137942,124186;137828,124257;137734,124397;137885,124302;139259,122398;140805,120033;142580,117668;143325,116399;144069,115015;145615,112766;150217,112492;149737,113573;148707,115650;149737,113573;150217,112492;151570,111900;150825,114150;149508,116572;148191,119053;146989,120610;147791,118995;148478,117380;148993,116515;149680,115361;150310,114208;151570,111900;147864,106956;146474,109420;146448,109479;147848,106997;148626,101375;146955,105973;143442,113208;142927,114028;142924,114035;141721,116111;140519,118361;139145,120091;138000,122052;131243,129724;129010,131627;128796,131791;128704,131885;127770,132652;127006,133531;124201,135665;123761,135944;122567,136925;122395,137038;122139,137280;119906,138780;117673,140164;117418,140294;115906,141284;115437,141522;114982,141837;113436,142702;111992,143272;108772,144908;101220,147746;95956,149109;100210,148297;101012,148124;103588,147201;105191,146682;107768,145355;110688,144317;112559,143578;113379,143106;114123,142875;115154,142298;115425,142108;116127,141433;117673,140510;119432,139641;120078,139241;122311,137741;123285,136818;124372,136126;127178,133992;129182,132089;131415,130185;138171,122514;139101,120921;139145,120783;140634,118476;141092,117784;141701,116933;141893,116572;143096,114496;145443,109593;147733,104344;148406,102210;154891,96269;154719,96384;154719,96384;155431,92850;155411,92952;155578,93154;156093,93731;156436,93500;156445,93456;156207,93616;155635,93096;154921,86298;154881,86300;154809,86304;154833,86579;154776,88021;154547,88886;153173,91078;152829,92981;152486,93616;151913,96384;151283,98576;150596,100710;150195,102383;149737,104113;150103,103541;150425,102325;150711,100595;151398,98461;152028,96269;152600,93500;152944,92866;153287,90962;154662,88770;153745,93212;153058,96903;151512,101633;151207,102112;151076,102830;150654,104056;149050,107574;148306,109420;147848,110401;147275,111439;145729,114208;144069,116919;141950,120552;139603,124129;138057,126147;136396,128109;135824,128916;135194,129724;134221,130531;132629,132307;132675,132492;131014,134223;129239,135492;127808,136645;126452,137644;126663,137626;128151,136530;129583,135376;131358,134107;133018,132377;132961,132146;134564,130358;135538,129551;136167,128743;136740,127936;138401,125974;139946,123956;142294,120379;144412,116746;146073,114035;147619,111266;148191,110228;148650,109247;149394,107401;150997,103883;151627,101518;153173,96788;153860,93096;154776,88655;154983,87875;154833,87848;154891,86406;156150,85079;155483,87877;155483,87877;156150,85079;156666,84502;156322,85252;156322,85252;156243,86824;156207,88309;155635,90084;155635,90287;156322,88309;156436,85252;156703,84669;154203,82022;153828,82915;153688,84214;153508,83607;153441,83693;153631,84329;153516,85252;153745,86002;153923,85992;153803,85598;153917,84675;154203,82022;159013,80464;159128,80522;159070,82945;159128,84617;158956,87674;158784,89405;158269,91943;158097,94077;157238,97999;156436,101402;155005,102037;155120,101691;155349,99268;156207,96730;156895,96327;156895,96327;157639,91943;158040,89866;158383,87732;158670,85713;158784,83810;158841,82195;158956,81330;159013,80464;8064,53720;8093,53734;8095,53726;11519,45452;10259,47817;9228,48682;9226,48738;9126,50946;9129,50941;9228,48740;10259,47875;11519,45510;11562,45539;11583,45496;12206,40434;11404,41011;10202,43549;10477,43771;10486,43732;10259,43549;11461,41011;12171,40500;16614,37146;16542,37205;16235,38394;16042,38992;10774,48682;10030,51047;9343,53470;7854,58546;6881,62007;6423,64602;6194,65929;6022,67256;5507,70832;5335,73024;5621,75331;5755,74074;5736,73658;5965,71236;6480,67659;6889,67165;7482,63164;7453,62468;8019,60834;8356,59463;8255,59699;7911,59584;7053,62064;7110,63449;6709,66102;6652,66563;6079,67256;6251,65929;6480,64602;6938,62007;7911,58546;9400,53470;10087,51047;10831,48682;16099,38992;16614,37146;17645,31378;17645,31378;17931,31609;17931,31609;27962,23166;27951,23175;27918,23213;27450,23707;27332,23880;27255,23968;26921,24457;23428,28610;22455,29763;21481,30974;17179,35765;21539,30917;22512,29705;23485,28552;26978,24399;27332,23880;27918,23213;29416,19189;28922,19362;28554,19500;28467,19611;27837,20188;26234,21226;25146,22438;24115,23649;23428,24284;23405,24254;22755,25041;21653,26418;19878,28379;20164,28725;20170,28720;19935,28437;21710,26475;23485,24284;24172,23649;25203,22438;26291,21226;27894,20188;28524,19611;29211,19352;29428,19284;112348,8767;115269,10094;116528,11132;113723,9748;112348,8767;102844,4557;105134,5076;108340,6691;102844,4557;68375,4175;67173,4326;64596,4672;62077,5249;60989,5595;59729,5941;56973,6487;56465,6691;52973,7902;49537,9287;47133,10383;45529,11017;41579,12863;39689,14074;37857,15285;34937,17477;32188,19669;29558,21981;29784,22265;30342,21879;30817,21522;32532,20015;35280,17823;38200,15631;40033,14420;41922,13209;45873,11363;47419,10556;49824,9460;53259,8075;56752,6864;58219,6574;58928,6330;68574,4233;88852,2934;90075,3057;91736,3634;90476,3461;87842,2942;88852,2934;95515,2480;97862,2653;100725,3807;97175,3172;95515,2480;76362,2466;69749,2826;65169,3461;62993,4038;61103,4730;58469,5076;48507,8940;44900,10556;43812,10959;42838,11478;41006,12459;38143,13959;35967,15689;29669,20650;28353,21803;27065,22987;27093,23015;17187,34724;15183,37492;14267,39165;13351,40722;11633,43953;9765,46919;9744,47010;9114,48740;8656,49548;8541,49663;8033,51365;7911,52374;7797,53816;6995,56181;6251,58546;5449,62007;4991,65179;4705,68351;5106,66160;5143,65979;5220,65121;5678,61949;5822,61997;5834,61944;5678,61891;6480,58430;7224,56065;8022,53711;7969,53701;8083,52259;8713,49548;9171,48740;9186,48698;9801,47010;11690,44010;13408,40780;14324,39223;15240,37550;17244,34781;27150,23072;29784,20650;36082,15689;38258,13959;41121,12459;42953,11478;43926,10959;45014,10556;48621,8940;58584,5076;61218,4730;63107,4038;65283,3461;69864,2826;76477,2487;81792,2667;84407,0;87098,173;89846,461;91679,923;92881,1500;94370,1211;96603,1730;97977,2134;97920,2192;97862,2596;95515,2423;94713,2192;93912,2019;92366,1673;90820,1327;89217,1096;87442,1096;86010,1096;83777,1096;83672,1062;82689,1557;83033,2134;86468,2826;84939,2853;84965,2855;86583,2826;87957,2999;90591,3518;91850,3692;93969,4153;96145,4614;98263,5134;100382,5768;101412,6056;102443,6403;102456,6415;103195,6543;104986,7214;105237,7595;105306,7614;106909,8248;108283,8825;109657,9460;110688,10036;111375,10383;112119,10786;114639,12228;117845,14305;119506,15458;119554,15493;120402,16012;152715,77234;152691,77717;153345,77811;153974,78273;154261,79830;155349,81676;155807,81718;155807,81272;156272,79969;156265,79715;156723,78157;157353,78157;158326,77523;158440,80061;158154,81272;157811,82426;157639,84329;157582,85310;157467,86290;157223,86454;157238,86521;157472,86364;157582,85425;157639,84444;157811,82541;158154,81387;158440,80176;158899,80522;158841,81387;158727,82253;158669,83868;158555,85771;158269,87790;157925,89924;157524,92001;156780,96384;156093,96788;155234,99326;155005,101749;154891,102095;153917,104748;153631,104979;152428,107805;153688,104979;153974,104748;152142,109997;151169,110516;150967,110923;150997,110977;151226,110516;152199,109997;151512,111958;150253,114265;149623,115419;148936,116572;148420,117438;147676,119110;146875,120725;145615,122456;144355,124071;144408,123962;142981,125917;139889,129320;139280,130263;139889,129378;142981,125974;140634,129551;139424,130827;138453,131546;138400,131627;137793,132098;137771,132262;135080,135030;132217,137684;132084,137780;131129,139010;128839,140741;126698,142358;126690,142367;128839,140798;131129,139068;129239,140971;127701,141981;126636,142434;126605,142471;125460,143221;125029,143422;123943,144310;122884,145067;121281,146105;120765,146163;120192,146419;120103,146487;120823,146220;121338,146163;119277,147720;117960,148412;116643,149047;115713,149187;115555,149277;111203,151181;110981,151232;109657,152104;110402,152334;107653,153546;107882,152738;106966,153084;106107,153373;104332,153949;104095,153663;103245,153834;102214,154065;100095,154584;100026,154617;102042,154122;103073,153892;103932,153719;104275,154007;106050,153430;106909,153142;107825,152796;107596,153603;105191,154757;105073,154724;103416,155391;102042,155795;99981,156314;99129,156242;97348,156591;97290,156718;92537,157641;91450,157353;90533,157353;88930,157872;87499,157987;86067,158045;85912,157978;84607,158211;83033,157929;83090,157872;83376,157468;82059,157295;82689,156949;84579,156891;86411,156834;89045,156891;90877,156718;94312,155968;96603,155449;98320,155391;98440,155336;96775,155392;94484,155911;91049,156660;89217,156834;86583,156776;84751,156834;82861,156891;82918,156660;83319,156084;100954,153142;112921,148585;116070,146912;117845,145990;119677,145009;123113,142933;125861,140798;131014,136761;132446,135607;133820,134396;135881,132492;136740,131050;137974,129911;137984,129839;136797,130935;135938,132377;133877,134280;132503,135492;131072,136645;125918,140683;123170,142817;119735,144894;117902,145874;116127,146797;112978,148470;101012,153027;83376,155968;82059,155968;81888,155507;80513,155449;79254,155968;75589,156026;72898,155911;71581,155795;70264,155565;71058,154712;70894,154757;67939,154206;67802,154238;62134,153200;59901,152738;57954,152392;55607,151296;52687,150200;49652,148989;50167,148585;52286,148989;53202,149796;56351,150719;62592,152334;64138,152623;65798,152911;67631,153315;69650,153755;69806,153719;71696,154007;71753,153892;74501,154007;74960,154065;79197,154065;82288,154180;85953,153892;86411,153892;86583,154353;90190,153892;92595,153315;93969,153084;94828,152969;96717,152507;98263,152161;99809,151758;102645,151263;103016,151123;100038,151642;98492,152046;96946,152392;95057,152854;94198,152969;92824,153200;89102,153546;86583,153776;86125,153776;82460,154065;79368,153949;75131,153949;74673,153892;72898,153142;71925,153776;71922,153781;72727,153257;74502,154007;71753,153892;71775,153878;69978,153603;67860,153142;66027,152738;64367,152450;62821,152161;56580,150546;53431,149623;52515,148816;50396,148412;47247,146797;46331,146855;43067,145182;42495,144144;42609,144086;44613,145182;46617,146278;47190,145932;44842,144375;42896,143509;40204,141952;37914,140452;34307,138895;32933,137741;33219,137626;34593,138030;31730,135030;30127,133704;28638,132377;26749,130820;24001,127762;23812,127169;23256,126609;21367,124532;21138,123494;20393,122456;20305,122316;19420,121706;17702,119226;16729,116919;16614,116919;15298,114381;14038,111843;12721,108901;11519,105902;12721,107920;13923,110458;14324,111843;14490,112087;14286,111019;13754,110047;12889,108087;11862,106363;10602,102902;9523,99355;9169,98320;7625,92114;6943,87608;6938,87732;6995,88655;7282,90789;7625,92981;7053,91078;6652,88655;6194,88655;5907,86463;5507,85079;5163,83752;4190,82714;3903,82714;3617,81272;3503,79426;3732,76831;3846,75908;4041,75275;3946,73831;4075,71697;4304,71264;4304,71005;3846,71870;3445,71293;2701,70255;2565,69433;2529,69505;2300,71812;2128,74120;1957,75908;1957,79599;2014,81503;2128,83406;1613,85194;1499,85194;1155,81733;1155,78157;1441,75389;1956,75907;1499,75331;1384,73254;1499,70082;1556,69217;1728,67775;2415,65179;2757,63455;2644,63045;2243,65352;1556,67948;1384,69390;1327,70255;1212,73427;1327,75504;1041,78273;1041,81849;1384,85310;1499,85310;2243,88597;2644,91308;3503,94077;4855,100031;4973,101172;5220,101172;6480,104229;6938,105786;6079,104460;5163,102383;5106,102960;4608,101404;4247,101460;3846,100134;2472,96961;1613,94135;1556,91770;1155,89001;869,86232;239,84214;640,73485;1041,70716;697,69217;1384,65064;1556,64083;2014,60738;3216,58315;2930,61603;3216,61039;3388,59692;3445,58200;3961,56296;4762,53412;5736,50470;5809,50388;6251,48048;6881,46375;7625,44991;9114,42107;10316,39511;12034,36166;13294,34724;14324,32705;15183,31436;16099,30974;16328,30628;17244,28783;19019,26706;19068,27574;18938,27939;20794,26014;21710,24803;22913,23649;23016,23765;22970,23707;24459,22207;25947,20823;27551,19092;29784,17419;32188,15631;33626,14621;34593,13728;36311,12690;38143,11709;38386,11583;39009,10967;40033,10209;41156,9633;41951,9448;42094,9344;57668,2999;58246,2873;59844,2307;60946,2084;61521,2079;61733,2019;74788,288;78495,274;82460,346;82534,402;84464,173;86239,461;88014,807;88930,1017;87957,750;86182,404;84407,115;844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shape id="Freeform: Shape 6" o:spid="_x0000_s1042" style="position:absolute;left:3156;top:55517;width:19946;height:196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2a9b9 [3205]" stroked="f">
                <v:fill opacity="39321f"/>
                <v:stroke joinstyle="miter"/>
                <v:path arrowok="t" o:connecttype="custom" o:connectlocs="1084374,1957824;1075052,1962844;1075611,1963083;1161879,1906865;1131741,1914042;1086534,1919783;1084381,1914042;1115954,1911171;1161879,1906865;1240275,1899352;1238433,1899872;1239377,1899688;677874,1888564;709806,1896818;723440,1897535;761471,1916195;778693,1919783;779771,1920143;783717,1916195;798785,1920501;813855,1924089;843547,1930995;843993,1930549;878437,1936290;894940,1939161;911445,1940596;945171,1942032;991096,1941313;993089,1941313;997554,1938801;1007600,1935572;1017826,1935393;1024822,1936289;1026705,1941313;1042761,1941313;1037738,1948490;1034868,1952079;1025539,1956385;1008317,1956385;986073,1954950;937995,1953514;902116,1950644;870543,1946338;838970,1941313;790892,1934137;753579,1921937;754010,1921623;732051,1914760;712676,1906148;690432,1898971;667469,1891076;677874,1888564;1100276,1873178;1089313,1874851;1013490,1878680;1038456,1881746;1044914,1880311;1089404,1875287;1096725,1873863;1168400,1862779;1131161,1868463;1143940,1868828;1162328,1865419;1304334,1861119;1187539,1892227;1246643,1879055;555528,1846580;638048,1881746;667469,1891076;689714,1898970;711959,1906147;731333,1914759;727028,1918348;715547,1916194;674645,1901124;654553,1893229;634461,1884617;607910,1875287;584948,1865240;567009,1855910;555528,1846580;589254,1828639;628720,1848734;623698,1851604;577773,1829356;589254,1828639;443586,1779837;492381,1807108;502427,1818591;479465,1806390;462243,1795626;443586,1779837;529150,1761421;529157,1761625;531581,1764559;531847,1763330;1577091,1714311;1574485,1714528;1531430,1745388;1489093,1768354;1458955,1786295;1442451,1793472;1425229,1800649;1404419,1811414;1388632,1820744;1365670,1830074;1341990,1838686;1335532,1845145;1325486,1848734;1300371,1853040;1268080,1863087;1238659,1872417;1206368,1881747;1166184,1891794;1109496,1901124;1108061,1903277;1080805,1910092;1081511,1910454;1111779,1902885;1112366,1901124;1169055,1891794;1209239,1881747;1241530,1872417;1270951,1863087;1303241,1853040;1328357,1848734;1311355,1858936;1311852,1858781;1329792,1848016;1339838,1844428;1340507,1844242;1344861,1839403;1368541,1830791;1391503,1821462;1407290,1812132;1428099,1801367;1445321,1794190;1457131,1789055;1463261,1784860;1493399,1766919;1535736,1743953;346591,1704386;349315,1706723;350245,1707197;1581907,1685651;1581661,1685821;1581661,1686026;1582801,1686188;1583096,1685821;1597410,1674938;1593173,1677866;1592424,1678644;1595329,1676784;288000,1638789;315101,1670703;293612,1644913;1648216,1638768;1648152,1638791;1647677,1642043;1636196,1654961;1622562,1670032;1623384,1669843;1636196,1655678;1647677,1642760;1648216,1638768;358137,1622607;359558,1624338;359629,1624101;251994,1606158;270651,1618359;271567,1619438;280068,1621320;299353,1639171;325904,1660702;337385,1676491;343843,1684385;371110,1707351;363217,1713810;337823,1685589;336668,1685821;360699,1712526;363217,1713810;371111,1707351;439280,1761176;425647,1765482;430670,1769071;410577,1769788;397661,1761176;385463,1751847;355325,1726728;327339,1701610;301506,1676491;289308,1664290;277826,1651372;282132,1645631;296483,1658549;312270,1670749;331644,1691562;333291,1692975;312270,1670749;297201,1658549;282849,1645631;267062,1626253;251994,1606158;1832812,1492048;1832448,1492204;1824611,1511017;1825278,1402138;1806262,1429610;1796933,1446834;1787605,1462623;1765360,1492048;1745986,1521473;1728764,1545156;1727328,1546034;1726153,1547775;1728046,1546592;1745268,1522909;1764643,1493484;1786887,1464059;1796216,1448270;1805544,1431046;1824919,1403056;1899547,1392292;1890218,1420281;1873714,1450423;1857210,1481283;1842141,1500660;1852187,1480565;1860798,1460470;1867256,1449706;1875866,1435352;1883760,1420999;1899547,1392292;1853100,1330773;1835682,1361431;1835362,1362168;1852904,1331289;1862653,1261334;1841718,1318539;1797681,1408566;1791234,1418761;1791193,1418845;1776123,1444682;1761054,1472671;1743833,1494202;1729481,1518603;1644807,1614053;1616821,1637737;1614136,1639779;1612978,1640951;1601276,1650492;1591707,1661420;1556545,1687974;1551036,1691455;1536071,1703656;1533910,1705060;1530712,1708069;1502727,1726729;1474741,1743953;1471538,1745577;1452590,1757886;1446716,1760849;1441016,1764765;1421641,1775531;1403538,1782631;1363192,1802985;1268535,1838294;1202574,1855256;1255881,1845145;1265927,1842991;1298218,1831509;1318310,1825050;1350601,1808543;1387197,1795625;1410644,1786429;1420924,1780554;1430251,1777684;1443168,1770507;1446562,1768147;1455367,1759742;1474741,1748259;1496783,1737453;1504880,1732469;1532865,1713810;1545064,1702327;1558698,1693715;1593859,1667161;1618974,1643477;1646960,1619795;1731633,1524343;1743286,1504531;1743833,1502813;1762490,1474106;1768230,1465494;1775863,1454905;1778276,1450423;1793345,1424587;1822766,1363584;1851469,1298276;1859901,1271721;1941165,1197801;1939013,1199236;1939013,1199236;1947943,1155267;1947686,1156537;1949776,1159047;1956235,1166223;1960540,1163353;1960649,1162802;1957670,1164788;1950494,1158328;1941547,1073741;1941046,1073769;1940139,1073820;1940448,1077231;1939731,1095174;1936861,1105938;1919639,1133210;1915334,1156894;1911028,1164788;1903852,1199236;1895959,1226508;1887348,1253062;1882325,1273875;1876584,1295405;1881163,1288283;1885195,1273157;1888783,1251626;1897394,1225073;1905287,1197801;1912463,1163353;1916769,1155458;1921074,1131775;1938296,1104503;1926815,1159764;1918204,1205695;1898829,1264545;1894997,1270507;1893358,1279437;1888066,1294688;1867974,1338466;1858645,1361431;1852904,1373632;1845728,1386550;1826354,1420999;1805544,1454729;1778994,1499943;1749573,1544439;1730199,1569557;1709389,1593958;1702213,1604006;1694320,1614053;1682121,1624101;1662170,1646194;1662746,1648502;1641937,1670032;1619692,1685821;1601753,1700174;1584758,1712595;1587401,1712375;1606058,1698739;1623998,1684385;1646242,1668597;1667052,1647066;1666334,1644196;1686427,1621948;1698626,1611901;1706519,1601853;1713694,1591806;1734504,1567405;1753879,1542286;1783300,1497790;1809850,1452576;1830660,1418845;1850034,1384397;1857210,1371479;1862950,1359279;1872279,1336313;1892371,1292534;1900264,1263110;1919639,1204260;1928250,1158329;1939731,1103068;1942320,1093361;1940448,1093020;1941165,1075079;1956952,1058572;1948597,1093393;1948597,1093393;1956953,1058573;1963411,1051395;1959105,1060725;1958119,1080281;1957670,1098762;1950494,1120845;1950494,1123368;1959105,1098762;1960540,1060725;1963886,1053475;1932555,1020535;1927853,1031651;1926097,1047807;1923833,1040260;1923005,1041325;1925380,1049242;1923944,1060725;1926815,1070055;1929039,1069931;1927532,1065031;1928967,1053548;1932555,1020535;1992832,1001158;1994267,1001875;1993549,1032017;1994267,1052830;1992114,1090867;1989961,1112397;1983503,1143975;1981350,1170529;1970586,1219331;1960540,1261674;1942601,1269569;1944037,1265263;1946907,1235120;1957670,1203542;1966281,1198519;1966281,1198518;1975610,1143975;1980632,1118139;1984938,1091585;1988526,1066466;1989961,1042783;1990679,1022688;1992114,1011923;1992832,1001158;101064,668396;101421,668574;101455,668474;144357,565529;128571,594953;115654,605719;115623,606406;114374,633880;114411,633815;115654,606436;128571,595670;144357,566246;144895,566605;145164,566067;152967,503091;142921,510267;127853,541845;131300,544604;131412,544119;128571,541845;143639,510267;152535,503913;208221,462183;207315,462909;203467,477703;201045,485149;135028,605719;125700,635143;117089,665285;98432,728441;86233,771501;80493,803797;77622,820303;75469,836810;69012,881306;66858,908578;70447,937285;72128,921643;71882,916472;74752,886330;81210,841834;86332,835686;93770,785903;93409,777243;100498,756917;104716,739851;103455,742794;99150,741359;88386,772219;89104,789444;84080,822457;83363,828198;76187,836810;78340,820303;81210,803797;86951,771501;99150,728441;117807,665285;126418,635143;135746,605719;201763,485149;208221,462183;221138,390416;221138,390416;224725,393286;224725,393286;350440,288238;350302,288348;349883,288822;344023,294964;342541,297120;341573,298214;337385,304295;293613,355967;281414,370321;269215,385392;215274,445020;269933,384674;282131,369603;294330,355249;338102,303577;342541,297120;349883,288822;368655,238750;362462,240908;357856,242618;356760,244009;348866,251186;328774,264104;315140,279176;302224,294246;293613,302141;293321,301775;285181,311561;271368,328696;249123,353097;252711,357402;252779,357342;249841,353814;272085,329413;294330,302141;302941,294247;315857,279176;329491,264105;349583,251187;357477,244010;366088,240781;368806,239937;1408007,109087;1444603,125593;1460390,138511;1425229,121287;1408007,109087;1288890,56696;1317593,63155;1357777,83250;1288890,56696;856910,51942;841841,53825;809549,58131;777976,65308;764343,69614;748556,73920;714011,80707;707654,83250;663882,98321;620827,115545;590689,129182;570597,137076;521084,160041;497404,175113;474442,190184;437845,217455;403402,244727;370437,273488;373264,277023;380260,272223;386215,267784;407707,249033;442151,221762;478747,194490;501709,179418;525390,164347;574902,141382;594277,131334;624415,117698;667469,100474;711241,85403;729628,81791;738511,78755;859407,52670;1113532,36511;1128870,38036;1149680,45213;1133893,43061;1100885,36601;1113532,36511;1197040,30860;1226460,33012;1262339,47366;1217849,39472;1197040,30860;957011,30680;874131,35166;816725,43060;789457,50237;765777,58849;732768,63155;607910,111239;562703,131334;549069,136358;536871,142817;513908,155017;478030,173677;450762,195207;371828,256927;355333,271273;339195,286010;339537,286352;215397,432040;190281,466489;178800,487302;167319,506679;145792,546868;122375,583774;122112,584906;114218,606436;108478,616483;107043,617919;100675,639090;99150,651650;97715,669591;87669,699017;78340,728441;68294,771501;62553,810974;58965,850446;63988,823174;64454,820923;65423,810256;71164,770784;72961,771384;73117,770717;71165,770066;81211,727006;90539,697580;100539,668291;99868,668156;101303,650215;109196,616483;114936,606436;115129,605912;122830,584906;146510,547586;168037,507397;179518,488020;190999,467207;216115,432758;340255,287070;373264,256928;452197,195208;479465,173678;515343,155018;538306,142817;550505,136358;564139,131334;609346,111239;734204,63155;767213,58849;790892,50237;818160,43061;875566,35166;958446,30949;1025063,33185;1057830,0;1091556,2153;1126000,5741;1148962,11483;1164032,18660;1182689,15071;1210674,21530;1227895,26554;1227178,27272;1226460,32295;1197040,30142;1186994,27272;1176948,25118;1157573,20812;1138199,16506;1118107,13635;1095862,13635;1077923,13635;1049938,13635;1048623,13216;1036303,19377;1040609,26554;1083663,35166;1064504,35500;1064827,35525;1085098,35166;1102320,37319;1135329,43778;1151115,45931;1177666,51673;1204934,57414;1231484,63873;1258034,71768;1270951,75356;1283867,79662;1284034,79814;1293296,81411;1315743,89754;1318878,94505;1319746,94733;1339838,102627;1357060,109804;1374282,117699;1387198,124876;1395809,129182;1405137,134205;1436710,152147;1476895,177984;1497705,192337;1498307,192767;1508942,199229;1913898,960968;1913596,966974;1921791,968145;1929684,973886;1933273,993263;1946906,1016229;1952647,1016751;1952647,1011205;1958481,994999;1958387,991828;1964128,972451;1972022,972451;1984220,964557;1985655,996134;1982068,1011205;1977762,1025559;1975609,1049242;1974892,1061443;1973457,1073643;1970397,1075684;1970586,1076513;1973518,1074559;1974892,1062878;1975609,1050678;1977762,1026994;1982068,1012641;1985655,997570;1991396,1001876;1990679,1012641;1989243,1023406;1988525,1043501;1987090,1067184;1983503,1092303;1979197,1118857;1974174,1144693;1964846,1199236;1956235,1204260;1945471,1235838;1942601,1265981;1941165,1270287;1928967,1303300;1925379,1306170;1910310,1341336;1926097,1306170;1929684,1303300;1906722,1368608;1894523,1375067;1891994,1380128;1892371,1380808;1895241,1375067;1907440,1368608;1898829,1393009;1883042,1421716;1875149,1436069;1866538,1450423;1860080,1461188;1850752,1482001;1840706,1502096;1824919,1523626;1809132,1543721;1809790,1542366;1791910,1566687;1753161,1609030;1745532,1620769;1753161,1609747;1791910,1567404;1762490,1611900;1747330,1627779;1735161,1636726;1734504,1637737;1726896,1643591;1726611,1645631;1692884,1680079;1657006,1713092;1655347,1714296;1643372,1729599;1614669,1751129;1587843,1771252;1587746,1771369;1614669,1751847;1643372,1730317;1619692,1754000;1600407,1766559;1587067,1772194;1586683,1772660;1572332,1781989;1566924,1784496;1553317,1795536;1540041,1804955;1519949,1817873;1513491,1818591;1506313,1821782;1505198,1822630;1514208,1819309;1520667,1818591;1494834,1837968;1478330,1846581;1461826,1854475;1450168,1856224;1448192,1857346;1393656,1881029;1390875,1881661;1374282,1892511;1383610,1895382;1349166,1910454;1352036,1900406;1340555,1904712;1329792,1908300;1307547,1915477;1304575,1911909;1293912,1914042;1280996,1916912;1254446,1923372;1253571,1923779;1278844,1917630;1291760,1914759;1302523,1912606;1306829,1916194;1329074,1909018;1339837,1905430;1351318,1901124;1348448,1911171;1318310,1925525;1316833,1925111;1296066,1933419;1278844,1938443;1253011,1944901;1242337,1944005;1220012,1948349;1219285,1949926;1159726,1961408;1146092,1957820;1134611,1957820;1114519,1964279;1096580,1965714;1078640,1966432;1076691,1965597;1060342,1968495;1040609,1964996;1041327,1964279;1044914,1959255;1028410,1957102;1036303,1952796;1059984,1952078;1082946,1951361;1115954,1952078;1138916,1949926;1181971,1940595;1210674,1934137;1232201,1933419;1233699,1932723;1212827,1933419;1184124,1939878;1141069,1949208;1118107,1951361;1085098,1950644;1062136,1951361;1038456,1952079;1039174,1949208;1044196,1942032;1265209,1905430;1415183,1848734;1454649,1827921;1476895,1816438;1499857,1804238;1542911,1778401;1577355,1751847;1641937,1701610;1659876,1687256;1677098,1672185;1702930,1648502;1713694,1630560;1729156,1616385;1729280,1615495;1714412,1629125;1703648,1647066;1677816,1670750;1660594,1685821;1642655,1700174;1578073,1750412;1543629,1776966;1500575,1802802;1477612,1815002;1455367,1826485;1415901,1847298;1265927,1903994;1044914,1940596;1028410,1940596;1026257,1934855;1009035,1934137;993249,1940596;947324,1941313;913598,1939878;897094,1938443;880590,1935572;890532,1924966;888483,1925525;851441,1918664;849734,1919066;778694,1906148;750708,1900406;726311,1896100;696890,1882464;660294,1868829;622263,1853757;628720,1848734;655271,1853757;666752,1863804;706219,1875287;784435,1895382;803809,1898971;824619,1902559;847581,1907583;872886,1913055;874848,1912606;898529,1916195;899246,1914760;933690,1916195;939430,1916912;992531,1916912;1031280,1918348;1077205,1914760;1082945,1914760;1085098,1920501;1130305,1914760;1160443,1907583;1177665,1904712;1188429,1903277;1212109,1897536;1231484,1893230;1250858,1888205;1286396,1882054;1291043,1880311;1253729,1886770;1234354,1891794;1214980,1896100;1191300,1901842;1180536,1903277;1163314,1906148;1116672,1910454;1085098,1913324;1079358,1913324;1033433,1916912;994684,1915477;941583,1915477;935843,1914760;913598,1905430;901399,1913324;901368,1913386;911445,1906865;933690,1916194;899247,1914759;899518,1914584;877001,1911171;850452,1905430;827489,1900406;806679,1896818;787305,1893230;709089,1873135;669623,1861652;658141,1851604;631591,1846580;592124,1826485;580643,1827203;539741,1806390;532565,1793472;534000,1792755;559116,1806390;584231,1820027;591406,1815721;561986,1796343;537589,1785578;503862,1766200;475159,1747541;429952,1728164;412731,1713811;416318,1712375;433540,1717399;397661,1680079;377569,1663573;358912,1647066;335232,1627689;300789,1589652;298425,1582265;291460,1575299;267780,1549462;264910,1536544;255581,1523626;254470,1521883;243382,1514296;221855,1483436;209656,1454729;208221,1454729;191717,1423151;175931,1391574;159426,1354972;144357,1317653;159426,1342772;174496,1374349;179518,1391574;181594,1394618;179039,1381331;172376,1369236;161529,1344841;148662,1323394;132875,1280333;119350,1236192;114909,1223324;95566,1146103;87012,1090044;86951,1091585;87669,1103068;91256,1129622;95561,1156894;88386,1133210;83363,1103068;77622,1103068;74034,1075796;69012,1058572;64706,1042066;52507,1029148;48919,1029148;45331,1011205;43896,988240;46766,955945;48201,944462;50645,936586;49457,918625;51072,892071;53942,886689;53942,883459;48201,894224;43179,887048;33850,874129;32146,863903;31698,864799;28827,893506;26674,922213;24522,944462;24522,990392;25239,1014076;26674,1037759;20216,1060007;18781,1060007;14476,1016947;14476,972451;18063,938002;24519,944458;18781,937285;17346,911449;18781,871976;19498,861211;21652,843269;30262,810974;34553,789520;33133,784420;28109,813127;19498,845422;17346,863364;16628,874129;15193,913601;16628,939438;13041,973886;13041,1018382;17346,1061443;18781,1061443;28109,1102350;33133,1136081;43896,1170529;60849,1244607;62328,1258804;65424,1258804;81211,1296840;86951,1316218;76187,1299711;64706,1273875;63989,1281051;57746,1261696;53225,1262392;48201,1245886;30980,1206413;20216,1171247;19498,1141822;14476,1107374;10888,1072925;2995,1047807;8017,914319;13041,879871;8735,861211;17346,809539;19498,797338;25239,755713;40309,725570;36720,766478;40307,759466;42461,742705;43179,724135;49637,700451;59683,664567;71882,627966;72796,626938;78340,597824;86233,577011;95562,559787;114219,523903;129288,491608;150815,449983;166602,432040;179518,406922;190282,391133;201763,385392;204634,381086;216115,358120;238359,332284;238965,343082;237342,347621;260604,323672;272085,308601;287154,294247;288453,295690;287872,294964;306529,276305;325186,259081;345278,237550;373264,216737;403402,194490;421421,181917;433540,170806;455067,157888;478030,145688;481069,144124;488883,136448;501710,127028;515792,119852;525755,117558;527542,116263;722722,37318;729964,35744;749990,28706;763804,25925;771007,25864;773671,25118;937278,3588;983741,3409;1033433,4305;1034358,4999;1058548,2153;1080793,5741;1103038,10047;1114515,12656;1102320,9329;1080075,5023;1057830,1435;10578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7" o:spid="_x0000_s1043" style="position:absolute;left:17852;top:61068;width:14224;height:140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2a9b9 [3205]" stroked="f">
                <v:fill opacity="39321f"/>
                <v:stroke joinstyle="miter"/>
                <v:path arrowok="t" o:connecttype="custom" o:connectlocs="773320,1395739;766672,1399318;767070,1399488;828593,1359410;807100,1364527;774860,1368620;773325,1364527;795841,1362480;828593,1359410;884500,1354054;883187,1354425;883860,1354294;483425,1346363;506197,1352247;515921,1352759;543042,1366062;555324,1368620;556092,1368876;558907,1366062;569653,1369132;580400,1371689;601574,1376613;601893,1376294;626456,1380387;638226,1382434;649996,1383457;674047,1384481;706799,1383969;708220,1383969;711404,1382178;718569,1379876;725861,1379748;730850,1380387;732194,1383969;743644,1383969;740062,1389085;738015,1391643;731362,1394713;719080,1394713;703217,1393690;668930,1392667;643343,1390620;620827,1387550;598310,1383969;564024,1378852;537414,1370155;537721,1369931;522061,1365038;508244,1358899;492381,1353783;476005,1348154;483425,1346363;784661,1335394;776842,1336587;722769,1339317;740573,1341503;745179,1340479;776907,1336898;782128,1335883;833243,1327981;806686,1332033;815799,1332293;828912,1329863;930184,1326798;846892,1348974;889042,1339585;396174,1316433;455023,1341503;476005,1348154;491869,1353782;507733,1358898;521549,1365038;518479,1367596;510291,1366061;481122,1355317;466794,1349689;452465,1343549;433530,1336898;417155,1329735;404362,1323084;396174,1316433;420226,1303642;448371,1317968;444789,1320015;412038,1304154;420226,1303642;316343,1268851;351141,1288293;358305,1296480;341930,1287782;329648,1280107;316343,1268851;377363,1255723;377368,1255868;379096,1257960;379286,1257083;1124700,1222138;1122842,1222292;1092137,1244293;1061945,1260665;1040452,1273456;1028682,1278572;1016400,1283688;1001560,1291363;990301,1298014;973926,1304666;957039,1310805;952433,1315410;945268,1317968;927358,1321038;904329,1328201;883348,1334852;860320,1341503;831663,1348666;791236,1355317;790212,1356852;770775,1361711;771278,1361969;792864,1356573;793283,1355317;833710,1348666;862367,1341503;885395,1334852;906377,1328201;929405,1321038;947316,1317968;935191,1325242;935546,1325131;948339,1317456;955504,1314898;955981,1314766;959086,1311317;975973,1305177;992349,1298526;1003607,1291875;1018447,1284200;1030729,1279084;1039151,1275423;1043523,1272432;1065016,1259642;1095208,1243270;247171,1215062;249114,1216729;249777,1217066;1128135,1201706;1127959,1201827;1127959,1201973;1128773,1202089;1128983,1201827;1139191,1194069;1136169,1196156;1135635,1196711;1137707,1195385;205387,1168298;224714,1191050;209389,1172664;1175423,1168283;1175378,1168299;1175039,1170618;1166851,1179827;1157128,1190571;1157714,1190436;1166851,1180338;1175039,1171129;1175423,1168283;255405,1156762;256418,1157996;256469,1157827;179709,1145035;193014,1153734;193667,1154503;199730,1155844;213483,1168571;232418,1183920;240605,1195176;245211,1200804;264657,1217176;259028,1221781;240918,1201662;240094,1201827;257232,1220865;259028,1221781;264657,1217176;313272,1255548;303550,1258618;307131,1261177;292803,1261688;283591,1255548;274892,1248897;253399,1230990;233441,1213083;215019,1195176;206319,1186478;198132,1177269;201202,1173176;211437,1182385;222695,1191082;236512,1205920;237686,1206927;222695,1191082;211948,1182385;201713,1173176;190455,1159361;179709,1145035;1307067,1063686;1306808,1063797;1301219,1077209;1301695,999589;1288133,1019174;1281481,1031453;1274828,1042709;1258964,1063686;1245147,1084663;1232866,1101547;1231842,1102173;1231004,1103414;1232354,1102570;1244635,1085687;1258453,1064709;1274316,1043733;1280969,1032477;1287621,1020197;1301439,1000243;1354659,992569;1348006,1012523;1336237,1034011;1324467,1056012;1313720,1069826;1320885,1055500;1327025,1041174;1331631,1033500;1337772,1023267;1343401,1013035;1354659,992569;1321536,948712;1309114,970569;1308886,971094;1321396,949080;1328348,899209;1313419,939990;1282014,1004171;1277416,1011439;1277387,1011499;1266640,1029918;1255894,1049872;1243612,1065221;1233377,1082617;1172992,1150664;1153034,1167548;1151119,1169004;1150293,1169839;1141948,1176641;1135123,1184432;1110048,1203362;1106119,1205844;1095447,1214542;1093906,1215543;1091625,1217688;1071668,1230990;1051710,1243270;1049425,1244427;1035912,1253203;1031723,1255315;1027658,1258107;1013841,1265782;1000932,1270844;972159,1285354;904654,1310525;857614,1322618;895630,1315410;902794,1313875;925822,1305688;940151,1301084;963180,1289316;989278,1280107;1005999,1273551;1013330,1269363;1019982,1267317;1029193,1262200;1031614,1260518;1037893,1254526;1051710,1246339;1067429,1238636;1073203,1235083;1093161,1221781;1101860,1213594;1111584,1207455;1136658,1188525;1154570,1171640;1174527,1154757;1234912,1086709;1243222,1072585;1243612,1071360;1256917,1050895;1261011,1044755;1266455,1037207;1268175,1034011;1278922,1015592;1299903,972103;1320373,925545;1326386,906614;1384340,853916;1382805,854939;1382805,854939;1389173,823594;1388990,824499;1390480,826288;1395086,831404;1398157,829358;1398234,828965;1396110,830381;1390992,825776;1384612,765474;1384255,765494;1383607,765530;1383828,767962;1383317,780753;1381270,788427;1368988,807869;1365918,824753;1362847,830381;1357730,854939;1352100,874382;1345960,893312;1342378,908149;1338284,923498;1341549,918421;1344425,907637;1346983,892288;1353124,873358;1358753,853916;1363871,829358;1366941,823730;1370011,806846;1382293,787404;1374105,826799;1367965,859544;1354147,901498;1351414,905749;1350246,912115;1346472,922987;1332143,954196;1325490,970569;1321396,979267;1316279,988476;1302462,1013035;1287621,1037081;1268687,1069314;1247706,1101036;1233889,1118942;1219048,1136338;1213931,1143501;1208302,1150664;1199602,1157827;1185374,1173577;1185785,1175222;1170945,1190571;1155081,1201827;1142288,1212060;1130168,1220915;1132053,1220758;1145358,1211036;1158152,1200804;1174016,1189548;1188856,1174199;1188344,1172152;1202673,1156292;1211373,1149129;1217002,1141966;1222119,1134803;1236960,1117408;1250776,1099500;1271758,1067779;1290692,1035546;1305532,1011499;1319349,986941;1324467,977732;1328560,969034;1335213,952662;1349542,921452;1355171,900475;1368988,858521;1375129,825777;1383317,786381;1385163,779460;1383828,779218;1384340,766427;1395598,754659;1389639,779484;1389640,779484;1395598,754660;1400204,749543;1397133,756194;1396430,770136;1396110,783311;1390992,799054;1390992,800852;1397133,783311;1398157,756194;1400543,751026;1378199,727542;1374846,735467;1373593,746985;1371979,741604;1371388,742364;1373082,748008;1372058,756194;1374105,762845;1375692,762757;1374617,759264;1375640,751078;1378199,727542;1421185,713729;1422209,714240;1421697,735729;1422209,750566;1420673,777683;1419138,793032;1414532,815543;1412997,834474;1405321,869265;1398157,899451;1385364,905080;1386387,902010;1388434,880521;1396110,858009;1402251,854428;1402251,854428;1408904,815543;1412485,797125;1415556,778194;1418115,760287;1419138,743403;1419650,729078;1420673,721403;1421185,713729;72074,476501;72328,476629;72352,476557;102948,403167;91690,424144;82479,431819;82457,432309;81566,451895;81592,451848;82479,432330;91690,424655;102948,403679;103332,403934;103524,403551;109089,358655;101924,363771;91178,386283;93636,388250;93717,387904;91690,386283;102436,363771;108780,359241;148493,329492;147846,330009;145103,340556;143375,345864;96295,431819;89643,452795;83502,474284;70196,519308;61497,550006;57403,573030;55356,584797;53821,596565;49215,628286;47680,647728;50239,668193;51438,657042;51262,653356;53309,631867;57915,600146;61568,595763;66872,560273;66615,554099;71670,539608;74678,527442;73779,529541;70708,528517;63032,550518;63544,562797;59962,586332;59450,590425;54333,596565;55868,584797;57915,573030;62009,550006;70708,519308;84014,474284;90155,452795;96807,431819;143887,345864;148493,329492;157704,278329;157704,278329;160262,280375;160262,280375;249916,205486;249817,205564;249519,205902;245339,210281;244282,211818;243592,212598;240605,216933;209390,253770;200690,264003;191991,274747;153522,317256;192502,274236;201201,263491;209901,253258;241117,216421;244282,211818;249519,205902;262906,170206;258489,171744;255204,172963;254423,173955;248793,179071;234465,188281;224742,199025;215531,209769;209390,215397;209181,215136;203377,222113;193526,234328;177662,251724;180220,254793;180269,254750;178173,252235;194037,234840;209901,215397;216042,209770;225253,199025;234976,188281;249305,179072;254934,173955;261075,171653;263013,171052;1004119,77768;1030217,89536;1041475,98745;1016400,86466;1004119,77768;919170,40419;939640,45023;968297,59349;919170,40419;611104,37029;600358,38372;577329,41442;554813,46558;545090,49628;533832,52698;509196,57537;504662,59349;473447,70094;442742,82373;421249,92094;406921,97722;371610,114094;354723,124839;338348,135583;312249,155025;287685,174467;264177,194971;266192,197491;271182,194069;275429,190904;290756,177537;315319,158095;341418,138652;357793,127908;374681,117164;409990,100792;423808,93629;445301,83907;476005,71628;507221,60884;520334,58309;526668,56145;612885,37549;794114,26029;805052,27116;819893,32233;808635,30698;785095,26093;794114,26029;853668,22000;874649,23535;900235,33767;868508,28140;853668,22000;682491,21872;623385,25070;582446,30697;563000,35814;546113,41953;522573,45023;433530,79303;401291,93629;391568,97210;382869,101815;366493,110512;340906,123815;321460,139164;265169,183164;253405,193392;241897,203898;242140,204142;153610,308003;135699,332561;127511,347399;119323,361213;103971,389864;87272,416174;87084,416981;81455,432330;77361,439493;76337,440516;71796,455610;70708,464563;69685,477354;62521,498331;55868,519308;48703,550006;44610,578146;42051,606286;45633,586843;45965,585239;46657,577634;50750,549494;52032,549922;52144,549447;50751,548983;57915,518285;64568,497307;71699,476427;71220,476331;72244,463540;77873,439493;81967,432330;82104,431956;87596,416981;104483,390376;119835,361725;128023,347911;136211,333073;154122,308515;242652,204653;266192,183165;322484,139164;341930,123815;367517,110513;383892,101815;392592,97210;402315,93629;434554,79303;523597,45024;547137,41954;564024,35814;583470,30698;624409,25070;683515,22064;731022,23658;754390,0;778442,1535;803005,4093;819381,8186;830128,13302;843433,10744;863390,15349;875672,18930;875161,19442;874649,23023;853668,21489;846503,19442;839339,17907;825522,14837;811705,11767;797376,9721;781513,9721;768719,9721;748762,9721;747824,9422;739038,13814;742109,18930;772813,25070;759149,25308;759380,25326;773836,25070;786118,26605;809658,31209;820916,32745;839851,36838;859297,40931;878231,45535;897166,51163;906377,53721;915588,56791;915707,56900;922312,58038;938320,63986;940556,67373;941175,67536;955504,73163;967785,78280;980067,83908;989278,89024;995419,92094;1002072,95675;1024588,108466;1053245,126885;1068086,137118;1068516,137425;1076100,142031;1364894,685077;1364678,689359;1370523,690193;1376152,694287;1378711,708100;1388433,724473;1392528,724845;1392528,720891;1396688,709338;1396621,707078;1400715,693263;1406345,693263;1415044,687636;1416067,710147;1413509,720891;1410438,731124;1408903,748008;1408392,756706;1407368,765404;1405186,766858;1405321,767450;1407412,766057;1408392,757729;1408903,749032;1410438,732147;1413509,721915;1416067,711171;1420161,714241;1419650,721915;1418626,729590;1418114,743915;1417091,760799;1414532,778706;1411462,797637;1407880,816055;1401227,854939;1395086,858521;1387410,881033;1385363,902522;1384340,905591;1375640,929127;1373081,931173;1362335,956243;1373593,931173;1376152,929127;1359776,975685;1351077,980290;1349273,983898;1349542,984383;1351589,980289;1360288,975685;1354147,993081;1342889,1013546;1337260,1023779;1331119,1034011;1326513,1041685;1319861,1056523;1312697,1070849;1301439,1086198;1290180,1100524;1290649,1099558;1277898,1116896;1250264,1147083;1244824,1155451;1250264,1147594;1277898,1117407;1256917,1149129;1246106,1160449;1237428,1166827;1236959,1167548;1231533,1171721;1231330,1173176;1207278,1197734;1181691,1221269;1180508,1222127;1171969,1233036;1151499,1248385;1132368,1262731;1132299,1262814;1151499,1248897;1171969,1233548;1155081,1250432;1141328,1259386;1131814,1263403;1131541,1263735;1121306,1270386;1117450,1272173;1107746,1280043;1098278,1286758;1083950,1295968;1079344,1296480;1074225,1298754;1073430,1299359;1079856,1296991;1084462,1296480;1066039,1310293;1054269,1316434;1042499,1322061;1034186,1323308;1032776,1324108;993884,1340991;991901,1341442;980067,1349178;986719,1351224;962156,1361969;964203,1354806;956015,1357876;948339,1360433;932475,1365550;930356,1363006;922752,1364527;913541,1366573;894607,1371178;893982,1371468;912006,1367084;921217,1365038;928893,1363503;931963,1366061;947827,1360945;955503,1358387;963691,1355317;961644,1362480;940151,1372713;939097,1372418;924287,1378340;912006,1381922;893583,1386527;885971,1385887;870050,1388985;869531,1390108;827057,1398294;817334,1395736;809146,1395736;794817,1400341;782024,1401364;769231,1401876;767841,1401280;756182,1403347;742109,1400852;742621,1400341;745179,1396759;733409,1395225;739038,1392155;755926,1391643;772302,1391131;795841,1391643;812217,1390108;842921,1383457;863390,1378852;878742,1378340;879811,1377845;864926,1378341;844456,1382945;813752,1389597;797376,1391131;773836,1390620;757461,1391131;740573,1391643;741085,1389597;744667,1384481;902282,1358387;1009236,1317968;1037381,1303131;1053245,1294944;1069621,1286247;1100325,1267828;1124889,1248897;1170945,1213083;1183738,1202850;1196020,1192106;1214443,1175222;1222119,1162432;1233145,1152326;1233234,1151691;1222631,1161408;1214955,1174199;1196532,1191083;1184250,1201827;1171457,1212060;1125401,1247874;1100837,1266805;1070133,1285224;1053757,1293921;1037893,1302107;1009748,1316945;902794,1357364;745179,1383457;733409,1383457;731874,1379364;719592,1378852;708334,1383457;675583,1383969;651531,1382945;639761,1381922;627991,1379876;635082,1372315;633620,1372713;607204,1367822;605986,1368108;555325,1358899;535367,1354806;517967,1351736;496986,1342015;470888,1332294;443766,1321549;448371,1317968;467306,1321549;475493,1328712;503639,1336898;559419,1351224;573235,1353783;588076,1356340;604451,1359922;622497,1363823;623897,1363503;640785,1366062;641296,1365038;665859,1366062;669953,1366573;707822,1366573;735456,1367596;768207,1365038;772301,1365038;773836,1369132;806076,1365038;827569,1359922;839850,1357876;847527,1356852;864414,1352759;878231,1349689;892048,1346108;917392,1341722;920706,1340480;894095,1345084;880278,1348666;866461,1351736;849574,1355829;841898,1356852;829616,1358899;796353,1361969;773836,1364015;769743,1364015;736991,1366573;709357,1365550;671489,1365550;667395,1365038;651531,1358387;642832,1364015;642810,1364059;649996,1359410;665860,1366061;641297,1365038;641490,1364913;625432,1362480;606498,1358387;590123,1354806;575282,1352247;561465,1349689;505686,1335364;477540,1327178;469353,1320015;450418,1316433;422273,1302107;414085,1302619;384916,1287782;379798,1278572;380822,1278061;398733,1287782;416643,1297503;421761,1294433;400780,1280619;383381,1272944;359329,1259130;338859,1245828;306620,1232014;294338,1221781;296897,1220758;309178,1224339;283591,1197734;269263,1185967;255958,1174199;239071,1160385;214507,1133268;212822,1128002;207854,1123035;190967,1104617;188920,1095407;182267,1086198;181475,1084955;173568,1079546;158215,1057546;149516,1037081;148493,1037081;136723,1014569;125465,992057;113694,965964;102948,939359;113694,957266;124441,979778;128023,992057;129504,994228;127681,984755;122929,976132;115194,958742;106018,943452;94760,912754;85115,881285;81947,872112;68153,817060;62052,777096;62009,778194;62521,786381;65079,805311;68150,824753;63032,807869;59450,786381;55356,786381;52797,766938;49215,754659;46145,742892;37445,733683;34887,733683;32328,720891;31304,704519;33351,681496;34375,673310;36118,667695;35270,654891;36422,635960;38469,632123;38469,629821;34375,637495;30793,632379;24140,623170;22925,615879;22605,616518;20558,636984;19023,657449;17488,673310;17488,706054;17999,722938;19023,739822;14417,755683;13394,755683;10323,724985;10323,693263;12882,668705;17486,673307;13394,668193;12370,649775;13394,621635;13905,613960;15441,601169;21582,578146;24641,562851;23629,559215;20046,579681;13905,602704;12370,615495;11858,623170;10835,651309;11858,669728;9300,694287;9300,726008;12370,756706;13394,756706;20046,785869;23629,809916;31304,834474;43394,887284;44449,897405;46657,897405;57915,924522;62009,938336;54333,926568;46145,908149;45634,913266;41181,899467;37957,899963;34375,888196;22093,860056;14417,834986;13905,814009;10323,789450;7764,764892;2136,746985;5717,651821;9300,627263;6230,613960;12370,577123;13905,568425;17999,538750;28746,517261;26187,546425;28745,541426;30281,529477;30793,516238;35398,499354;42563,473772;51262,447679;51914,446946;55868,426191;61497,411353;68150,399074;81455,373492;92201,350469;107554,320794;118812,308003;128023,290096;135699,278840;143887,274747;145934,271677;154122,255305;169986,236886;170418,244584;169260,247820;185849,230746;194037,220002;204784,209770;205710,210798;205296,210281;218601,196979;231906,184699;246235,169350;266192,154513;287685,138652;300536,129689;309178,121768;324531,112559;340906,103861;343074,102747;348646,97274;357794,90559;367837,85443;374941,83807;376216,82884;515409,26604;520573,25482;534855,20465;544706,18482;549842,18439;551742,17907;668418,2558;701553,2430;736991,3069;737651,3564;754902,1535;770766,4093;786630,7162;794815,9022;786118,6651;770254,3581;754390,1023;75439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250470" w:rsidRPr="00FD5B34">
      <w:rPr>
        <w:noProof/>
        <w:lang w:val="en-GB" w:bidi="en-GB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EB949A2" wp14:editId="775E0EE1">
              <wp:simplePos x="0" y="0"/>
              <mc:AlternateContent>
                <mc:Choice Requires="wp14">
                  <wp:positionH relativeFrom="page">
                    <wp14:pctPosHOffset>-5500</wp14:pctPosHOffset>
                  </wp:positionH>
                </mc:Choice>
                <mc:Fallback>
                  <wp:positionH relativeFrom="page">
                    <wp:posOffset>-588010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-16700</wp14:pctPosVOffset>
                  </wp:positionV>
                </mc:Choice>
                <mc:Fallback>
                  <wp:positionV relativeFrom="page">
                    <wp:posOffset>-1262380</wp:posOffset>
                  </wp:positionV>
                </mc:Fallback>
              </mc:AlternateContent>
              <wp:extent cx="10147935" cy="8679310"/>
              <wp:effectExtent l="0" t="0" r="9525" b="20955"/>
              <wp:wrapNone/>
              <wp:docPr id="52" name="Group 52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47935" cy="8679310"/>
                        <a:chOff x="0" y="0"/>
                        <a:chExt cx="10147935" cy="8679310"/>
                      </a:xfrm>
                    </wpg:grpSpPr>
                    <wps:wsp>
                      <wps:cNvPr id="14" name="Freeform: Shape 10"/>
                      <wps:cNvSpPr/>
                      <wps:spPr>
                        <a:xfrm rot="10800000" flipH="1">
                          <a:off x="0" y="0"/>
                          <a:ext cx="5941060" cy="54102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9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0" name="Straight Connector 40"/>
                      <wps:cNvCnPr/>
                      <wps:spPr>
                        <a:xfrm>
                          <a:off x="947057" y="5780314"/>
                          <a:ext cx="0" cy="289864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70" name="Straight Connector 70"/>
                      <wps:cNvCnPr/>
                      <wps:spPr>
                        <a:xfrm>
                          <a:off x="7456714" y="1850571"/>
                          <a:ext cx="39876" cy="487887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3" name="Straight Connector 63"/>
                      <wps:cNvCnPr/>
                      <wps:spPr>
                        <a:xfrm>
                          <a:off x="4027714" y="5780314"/>
                          <a:ext cx="29010" cy="289899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" name="Freeform: Shape 142"/>
                      <wps:cNvSpPr>
                        <a:spLocks noChangeAspect="1"/>
                      </wps:cNvSpPr>
                      <wps:spPr>
                        <a:xfrm>
                          <a:off x="5018314" y="2797629"/>
                          <a:ext cx="745355" cy="73696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42"/>
                      <wps:cNvSpPr>
                        <a:spLocks noChangeAspect="1"/>
                      </wps:cNvSpPr>
                      <wps:spPr>
                        <a:xfrm>
                          <a:off x="5562600" y="3483429"/>
                          <a:ext cx="310243" cy="30680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26" name="Group 26"/>
                      <wpg:cNvGrpSpPr/>
                      <wpg:grpSpPr>
                        <a:xfrm>
                          <a:off x="7217228" y="1524000"/>
                          <a:ext cx="448309" cy="388620"/>
                          <a:chOff x="0" y="0"/>
                          <a:chExt cx="448874" cy="388891"/>
                        </a:xfrm>
                      </wpg:grpSpPr>
                      <wps:wsp>
                        <wps:cNvPr id="27" name="Freeform: Shape 10"/>
                        <wps:cNvSpPr/>
                        <wps:spPr>
                          <a:xfrm rot="10800000" flipH="1">
                            <a:off x="54427" y="0"/>
                            <a:ext cx="394447" cy="38889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8" name="Freeform: Shape 28"/>
                        <wps:cNvSpPr>
                          <a:spLocks noChangeAspect="1"/>
                        </wps:cNvSpPr>
                        <wps:spPr>
                          <a:xfrm>
                            <a:off x="54427" y="0"/>
                            <a:ext cx="349261" cy="34444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9" name="Freeform: Shape 142"/>
                        <wps:cNvSpPr>
                          <a:spLocks noChangeAspect="1"/>
                        </wps:cNvSpPr>
                        <wps:spPr>
                          <a:xfrm>
                            <a:off x="0" y="58057"/>
                            <a:ext cx="159310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0" name="Group 30"/>
                      <wpg:cNvGrpSpPr/>
                      <wpg:grpSpPr>
                        <a:xfrm>
                          <a:off x="3799114" y="5399314"/>
                          <a:ext cx="448309" cy="388620"/>
                          <a:chOff x="0" y="0"/>
                          <a:chExt cx="448874" cy="388891"/>
                        </a:xfrm>
                      </wpg:grpSpPr>
                      <wps:wsp>
                        <wps:cNvPr id="31" name="Freeform: Shape 10"/>
                        <wps:cNvSpPr/>
                        <wps:spPr>
                          <a:xfrm rot="10800000" flipH="1">
                            <a:off x="54427" y="0"/>
                            <a:ext cx="394447" cy="38889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2" name="Freeform: Shape 32"/>
                        <wps:cNvSpPr>
                          <a:spLocks noChangeAspect="1"/>
                        </wps:cNvSpPr>
                        <wps:spPr>
                          <a:xfrm>
                            <a:off x="54427" y="0"/>
                            <a:ext cx="349261" cy="34444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3" name="Freeform: Shape 142"/>
                        <wps:cNvSpPr>
                          <a:spLocks noChangeAspect="1"/>
                        </wps:cNvSpPr>
                        <wps:spPr>
                          <a:xfrm>
                            <a:off x="0" y="58057"/>
                            <a:ext cx="159310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4" name="Group 34"/>
                      <wpg:cNvGrpSpPr/>
                      <wpg:grpSpPr>
                        <a:xfrm>
                          <a:off x="718457" y="5399314"/>
                          <a:ext cx="448309" cy="388620"/>
                          <a:chOff x="0" y="0"/>
                          <a:chExt cx="448874" cy="388891"/>
                        </a:xfrm>
                      </wpg:grpSpPr>
                      <wps:wsp>
                        <wps:cNvPr id="35" name="Freeform: Shape 10"/>
                        <wps:cNvSpPr/>
                        <wps:spPr>
                          <a:xfrm rot="10800000" flipH="1">
                            <a:off x="54427" y="0"/>
                            <a:ext cx="394447" cy="38889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6" name="Freeform: Shape 36"/>
                        <wps:cNvSpPr>
                          <a:spLocks noChangeAspect="1"/>
                        </wps:cNvSpPr>
                        <wps:spPr>
                          <a:xfrm>
                            <a:off x="54427" y="0"/>
                            <a:ext cx="349261" cy="34444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42"/>
                        <wps:cNvSpPr>
                          <a:spLocks noChangeAspect="1"/>
                        </wps:cNvSpPr>
                        <wps:spPr>
                          <a:xfrm>
                            <a:off x="0" y="58057"/>
                            <a:ext cx="159310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3" name="Freeform: Shape 43"/>
                      <wps:cNvSpPr/>
                      <wps:spPr>
                        <a:xfrm rot="10800000" flipH="1" flipV="1">
                          <a:off x="8153400" y="6705600"/>
                          <a:ext cx="1994535" cy="19685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4" name="Freeform: Shape 44"/>
                      <wps:cNvSpPr/>
                      <wps:spPr>
                        <a:xfrm rot="10800000" flipH="1" flipV="1">
                          <a:off x="7293428" y="7271657"/>
                          <a:ext cx="1422400" cy="140335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111600</wp14:pctHeight>
              </wp14:sizeRelV>
            </wp:anchor>
          </w:drawing>
        </mc:Choice>
        <mc:Fallback>
          <w:pict>
            <v:group w14:anchorId="065B65E0" id="Group 52" o:spid="_x0000_s1026" alt="decorative element" style="position:absolute;margin-left:0;margin-top:0;width:799.05pt;height:683.4pt;z-index:251658240;mso-width-percent:1020;mso-height-percent:1116;mso-left-percent:-55;mso-top-percent:-167;mso-position-horizontal-relative:page;mso-position-vertical-relative:page;mso-width-percent:1020;mso-height-percent:1116;mso-left-percent:-55;mso-top-percent:-167" coordsize="101479,86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">
              <v:shape id="Freeform: Shape 10" o:spid="_x0000_s1027" style="position:absolute;width:59410;height:54102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2a9b9 [3205]" o:opacity2="19005f" focusposition="1" focussize="" focus="100%" type="gradientRadial"/>
                <v:stroke joinstyle="miter"/>
                <v:path arrowok="t" o:connecttype="custom" o:connectlocs="3229990,5380859;3202225,5394654;3203888,5395313;3460854,5240803;3371082,5260528;3236424,5276307;3230013,5260528;3324059,5252638;3460854,5240803;3694368,5220155;3688884,5221584;3691695,5221079;2019163,5190505;2114277,5213189;2154889,5215160;2268172,5266446;2319470,5276307;2322679,5277295;2334433,5266446;2379317,5278281;2424204,5288142;2512648,5307123;2513976,5305895;2616572,5321675;2665732,5329565;2714893,5333509;2815351,5337454;2952146,5335481;2958084,5335481;2971384,5328577;3001308,5319701;3031766,5319208;3052606,5321673;3058216,5335481;3106040,5335481;3091079,5355205;3082530,5365069;3054742,5376903;3003444,5376903;2937185,5372958;2793977,5369014;2687106,5361124;2593059,5349289;2499013,5335481;2355807,5315756;2244661,5282226;2245947,5281364;2180539,5262501;2122827,5238832;2056568,5219107;1988171,5197409;2019163,5190505;3277359,5148217;3244702,5152816;3018851,5163340;3093216,5171766;3112454,5167821;3244974,5154015;3266781,5150101;3480276,5119638;3369355,5135260;3407417,5136262;3462189,5126894;3885179,5115076;3537285,5200571;3713337,5164371;1654733,5075117;1900535,5171766;1988171,5197409;2054430,5219105;2120691,5238830;2178400,5262499;2165575,5272362;2131377,5266444;2009545,5225024;1949697,5203326;1889849,5179656;1810764,5154015;1742366,5126401;1688932,5100758;1654733,5075117;1755193,5025807;1872750,5081036;1857789,5088925;1720994,5027778;1755193,5025807;1321296,4891680;1466640,4966633;1496564,4998193;1428167,4964660;1376869,4935074;1321296,4891680;1576164,4841067;1576184,4841629;1583403,4849692;1584197,4846313;4697631,4711590;4689869,4712186;4561624,4797003;4435515,4860121;4345744,4909431;4296584,4929156;4245286,4948880;4183300,4978468;4136277,5004109;4067879,5029752;3997345,5053421;3978107,5071172;3948184,5081036;3873375,5092870;3777190,5120485;3689557,5146125;3593372,5171768;3473676,5199383;3304821,5225024;3300547,5230942;3219360,5249672;3221463,5250666;3311623,5229865;3313371,5225024;3482228,5199383;3601924,5171768;3698107,5146125;3785742,5120485;3881925,5092870;3956736,5081036;3906093,5109077;3907574,5108650;3961010,5079062;3990934,5069201;3992927,5068691;4005895,5055393;4076431,5031723;4144828,5006082;4191852,4980440;4253836,4950854;4305134,4931129;4340311,4917017;4358570,4905486;4448342,4856176;4574449,4793058;1032379,4684313;1040494,4690737;1043265,4692039;4711977,4632822;4711244,4633288;4711244,4633851;4714641,4634299;4715518,4633288;4758155,4603379;4745534,4611424;4743304,4613564;4751957,4608453;857856,4504028;938582,4591739;874574,4520857;4909491,4503970;4909300,4504032;4907886,4512970;4873688,4548474;4833075,4589894;4835524,4589374;4873688,4550445;4907886,4514941;4909491,4503970;1066771,4459553;1071003,4464309;1071216,4463657;750606,4414345;806179,4447878;808907,4450843;834231,4456014;891673,4505078;970759,4564251;1004958,4607645;1024193,4629343;1105415,4692462;1081905,4710213;1006264,4632652;1002821,4633288;1074403,4706684;1081905,4710213;1105417,4692462;1308471,4840394;1267861,4852229;1282822,4862092;1222974,4864064;1184501,4840394;1148166,4814754;1058394,4745717;975034,4676682;898087,4607645;861752,4574114;827553,4538610;840377,4522831;883126,4558335;930149,4591866;987858,4649068;992764,4652950;930149,4591866;885262,4558335;842514,4522831;795490,4469574;750606,4414345;5459341,4100726;5458257,4101155;5434912,4152859;5436900,3853618;5380257,3929122;5352470,3976461;5324684,4019855;5258423,4100726;5200714,4181596;5149416,4246687;5145139,4249100;5141638,4253886;5147277,4250632;5198575,4185543;5256287,4104671;5322546,4023801;5350333,3980408;5378119,3933069;5435830,3856142;5658122,3826556;5630334,3903481;5581175,3986324;5532013,4071140;5487128,4124395;5517052,4069167;5542701,4013938;5561937,3984352;5587586,3944903;5611098,3905454;5658122,3826556;5519772,3657478;5467890,3741740;5466937,3743765;5519188,3658897;5548226,3466634;5485869,3623855;5354698,3871284;5335494,3899304;5335370,3899536;5290483,3970544;5245599,4047471;5194300,4106644;5151552,4173708;4899337,4436043;4815976,4501135;4807978,4506747;4804529,4509969;4769671,4536192;4741167,4566225;4636433,4639206;4620022,4648774;4575447,4682306;4569011,4686164;4559486,4694435;4476127,4745719;4392767,4793058;4383225,4797520;4326784,4831351;4309287,4839496;4292309,4850258;4234598,4879846;4180677,4899361;4060499,4955300;3778545,5052342;3582069,5098963;3740855,5071172;3770779,5065254;3866962,5033695;3926809,5015944;4022994,4970576;4132002,4935072;4201842,4909798;4232462,4893652;4260245,4885764;4298720,4866037;4308830,4859554;4335058,4836452;4392767,4804892;4458422,4775193;4482539,4761496;4565899,4710213;4602234,4678653;4642846,4654984;4747579,4582004;4822389,4516912;4905748,4451822;5157963,4189485;5192674,4135033;5194300,4130312;5249873,4051414;5266973,4027744;5289709,3998643;5296897,3986324;5341781,3915316;5429417,3747656;5514913,3568164;5540028,3495182;5782090,3292021;5775679,3295966;5775679,3295966;5802279,3175121;5801512,3178611;5807739,3185508;5826977,3205233;5839801,3197343;5840124,3195829;5831252,3201288;5809877,3183535;5783228,2951057;5781735,2951134;5779031,2951272;5779954,2960649;5777817,3009961;5769268,3039547;5717969,3114500;5705145,3179592;5692320,3201288;5670946,3295966;5647433,3370919;5621784,3443901;5606824,3501101;5589724,3560274;5603361,3540701;5615373,3499127;5626059,3439954;5651708,3366974;5675221,3292021;5696595,3197343;5709420,3175645;5722244,3110555;5773542,3035602;5739344,3187480;5713695,3313717;5655983,3475458;5644568,3491846;5639687,3516388;5623923,3558303;5564075,3678621;5536288,3741740;5519188,3775273;5497814,3810777;5440105,3905454;5378119,3998159;5299035,4122424;5211400,4244716;5153691,4313751;5091704,4380814;5070330,4408429;5046820,4436043;5010482,4463657;4951054,4524378;4952771,4530721;4890787,4589894;4824526,4633288;4771091,4672737;4720471,4706874;4728343,4706270;4783916,4668792;4837352,4629343;4903611,4585949;4965598,4526776;4963459,4518886;5023307,4457741;5059644,4430127;5083155,4402512;5104529,4374898;5166515,4307835;5224224,4238798;5311860,4116506;5390943,3992242;5452929,3899536;5510639,3804858;5532013,3769354;5549112,3735824;5576900,3672705;5636748,3552384;5660258,3471515;5717969,3309774;5743619,3183537;5777817,3031657;5785528,3004979;5779954,3004043;5782090,2954733;5829113,2909365;5804225,3005068;5804227,3005068;5829115,2909367;5848351,2889641;5835526,2915284;5832589,2969032;5831252,3019823;5809877,3080516;5809877,3087449;5835526,3019823;5839801,2915282;5849767,2895358;5756441,2804824;5742436,2835375;5737205,2879779;5730462,2859036;5727996,2861964;5735069,2883724;5730794,2915284;5739344,2940924;5745970,2940585;5741480,2927116;5745755,2895557;5756441,2804824;5935986,2751569;5940261,2753541;5938123,2836383;5940261,2893586;5933848,2998125;5927437,3057298;5908199,3144086;5901788,3217068;5869725,3351194;5839801,3467568;5786367,3489266;5790642,3477431;5799191,3394588;5831252,3307800;5856901,3293994;5856901,3293992;5884688,3144086;5899649,3073078;5912474,3000098;5923162,2931061;5927437,2865971;5929573,2810743;5933848,2781155;5935986,2751569;301036,1837010;302100,1837501;302201,1837225;429993,1554292;382970,1635161;344496,1664749;344404,1666638;340683,1742148;340791,1741968;344496,1666721;382970,1637133;429993,1556263;431595,1557249;432396,1555771;455640,1382688;425716,1402412;380831,1489200;391100,1496781;391434,1495450;382970,1489200;427854,1402412;454352,1384947;620222,1270259;617522,1272253;606062,1312914;598848,1333377;402205,1664749;374418,1745619;348769,1828462;293196,2002037;256861,2120385;239761,2209146;231212,2254511;224798,2299879;205563,2422171;199149,2497124;209837,2576022;214846,2533032;214112,2518820;222662,2435977;241898,2313685;257155,2296789;279310,2159966;278235,2136164;299351,2080300;311915,2033398;308159,2041486;295334,2037542;263272,2122358;265410,2169697;250447,2260430;248311,2276209;226937,2299879;233348,2254511;241898,2209146;258997,2120385;295334,2002037;350907,1828462;376556,1745619;404341,1664749;600984,1333377;620222,1270259;658698,1073014;658696,1073014;669382,1080904;669382,1080901;1043844,792190;1043433,792493;1042186,793795;1024730,810677;1020316,816601;1017432,819608;1004958,836320;874576,978336;838239,1017785;801904,1059206;641230,1223088;804040,1057234;840375,1015812;876712,976363;1007094,834346;1020316,816601;1042186,793795;1098102,656177;1079654,662108;1065934,666809;1062669,670632;1039156,690356;979309,725860;938699,767283;900225,808703;874576,830401;873705,829395;849461,856290;808315,903383;742056,970446;752742,982279;752946,982113;744192,972418;810451,905354;876712,830401;902361,808705;940835,767283;981445,725862;1041293,690358;1064805,670634;1090454,661758;1098551,659439;4193988,299813;4302995,345178;4350019,380682;4245286,333343;4193988,299813;3839176,155823;3924673,173574;4044369,228802;3839176,155823;2552452,142756;2507565,147933;2411380,159768;2317333,179492;2276724,191327;2229700,203161;2126803,221815;2107866,228804;1977485,270225;1849240,317564;1759468,355041;1699620,376737;1552137,439856;1481603,481278;1413206,522699;1304196,597652;1201600,672605;1103409,751652;1111829,761366;1132669,748175;1150408,735974;1214425,684440;1317021,609487;1426028,534533;1494426,493111;1564962,451690;1712442,388572;1770154,360958;1859926,323480;1988171,276141;2118552,234721;2173322,224793;2199779,216450;2559888,144758;3316845,100348;3362531,104539;3424517,124263;3377494,118347;3279172,100594;3316845,100348;3565587,84814;3653220,90731;3760091,130180;3627571,108484;3565587,84814;2850620,84322;2603748,96649;2432754,118345;2351532,138070;2280996,161739;2182675,173574;1810764,305729;1676107,360958;1635495,374764;1599160,392517;1530763,426047;1423892,477331;1342670,536505;1107554,706136;1058419,745564;1010350,786067;1011369,787007;641596,1187414;566785,1282092;532587,1339294;498388,1392549;434265,1503006;364515,1604437;363732,1607547;340219,1666721;323120,1694335;318845,1698280;299876,1756468;295334,1790986;291059,1840296;261135,1921168;233348,2002037;203424,2120385;186325,2228870;175639,2337354;190600,2262401;191986,2256216;194874,2226897;211974,2118413;217328,2120062;217792,2118229;211976,2116440;241900,1998093;269685,1917221;299472,1836722;297473,1836352;301748,1787041;325258,1694335;342357,1666721;342932,1665279;365870,1607547;436404,1504980;500527,1394522;534725,1341267;568924,1284065;643735,1189387;1013507,788981;1111829,706138;1346945,536507;1428167,477333;1535038,426050;1603435,392517;1639772,374766;1680382,360958;1815041,305729;2186952,173576;2285273,161741;2355807,138072;2437029,118347;2608022,96649;2854895,85061;3053324,91205;3150927,0;3251385,5916;3353981,15780;3422378,31559;3467265,51284;3522838,41420;3606196,59174;3657494,72980;3655358,74953;3653220,88759;3565587,82843;3535663,74953;3505739,69035;3448027,57200;3390318,45365;3330470,37476;3264211,37476;3210775,37476;3127417,37476;3123501,36322;3086805,53255;3099629,72980;3227874,96649;3170805,97569;3171767,97637;3232149,96649;3283447,102567;3381768,120319;3428792,126237;3507877,142017;3589099,157796;3668183,175547;3747268,197245;3785742,207106;3824215,218941;3824711,219359;3852302,223750;3919162,246678;3928501,259736;3931086,260364;3990934,282060;4042232,301784;4093530,323482;4132004,343207;4157653,355041;4185438,368847;4279485,418160;4399180,489168;4461167,528617;4462962,529799;4494638,547559;5700870,2641112;5699968,2657618;5724381,2660836;5747891,2676616;5758579,2729871;5799189,2792990;5816291,2794425;5816291,2779183;5833666,2734642;5833388,2725928;5850487,2672671;5874000,2672671;5910335,2650975;5914610,2737763;5903924,2779183;5891099,2818632;5884686,2883724;5882550,2917255;5878275,2950788;5869162,2956396;5869725,2958675;5878457,2953304;5882550,2921200;5884686,2887669;5891099,2822577;5903924,2783128;5914610,2741708;5931709,2753543;5929573,2783128;5925298,2812716;5923160,2867945;5918885,2933035;5908199,3002072;5895374,3075051;5880411,3146059;5852626,3295966;5826977,3309774;5794914,3396562;5786365,3479405;5782090,3491240;5745755,3581972;5735067,3589862;5690182,3686511;5737205,3589862;5747891,3581972;5679494,3761464;5643159,3779217;5635623,3793127;5636748,3794995;5645297,3779215;5681632,3761464;5655983,3828528;5608960,3907426;5585449,3946875;5559800,3986324;5540562,4015910;5512777,4073112;5482853,4128340;5435830,4187514;5388807,4242743;5390766,4239019;5337506,4305861;5222086,4422237;5199363,4454500;5222086,4424208;5337506,4307832;5249873,4430124;5204719,4473767;5168472,4498356;5166513,4501135;5143851,4517223;5143002,4522831;5042543,4617508;4935672,4708241;4930730,4711550;4895062,4753607;4809565,4812780;4729658,4868085;4729371,4868406;4809565,4814754;4895062,4755580;4824526,4820670;4767084,4855188;4727347,4870676;4726204,4871956;4683456,4897597;4667349,4904486;4626817,4934828;4587273,4960715;4527425,4996219;4508190,4998193;4486809,5006963;4483486,5009292;4510326,5000164;4529564,4998193;4452617,5051448;4403455,5075119;4354296,5096815;4319572,5101622;4313684,5104705;4151240,5169795;4142957,5171532;4093530,5201354;4121316,5209244;4018720,5250666;4027269,5223052;3993071,5234887;3961010,5244748;3894749,5264473;3885897,5254667;3854137,5260528;3815664,5268417;3736580,5286171;3733973,5287289;3809252,5270389;3847726,5262499;3879786,5256583;3892611,5266444;3958872,5246719;3990932,5236858;4025131,5225024;4016581,5252638;3926809,5292087;3922409,5290950;3860551,5313783;3809252,5327591;3732305,5345342;3700512,5342878;3634013,5354818;3631845,5359150;3454441,5390709;3413829,5380846;3379630,5380846;3319782,5398599;3266348,5402544;3212911,5404516;3207106,5402221;3158409,5410188;3099629,5400571;3101768,5398599;3112454,5384791;3063294,5378875;3086805,5367040;3157340,5365067;3225738,5363095;3324057,5365067;3392454,5359150;3520700,5333507;3606196,5315756;3670319,5313783;3674780,5311871;3612610,5313785;3527113,5331536;3398868,5357179;3330470,5363095;3232149,5361124;3163752,5363095;3093216,5365069;3095354,5357179;3110315,5337454;3768640,5236858;4215362,5081036;4332919,5023833;4399180,4992274;4467578,4958744;4595823,4887735;4698419,4814754;4890787,4676682;4944221,4637233;4995519,4595812;5072466,4530721;5104529,4481410;5150583,4442452;5150953,4440004;5106667,4477465;5074605,4526776;4997658,4591868;4946360,4633288;4892925,4672737;4700558,4810809;4597961,4883790;4469716,4954799;4401319,4988329;4335058,5019889;4217501,5077091;3770779,5232913;3112454,5333509;3063294,5333509;3056881,5317730;3005583,5315756;2958559,5333509;2821764,5335481;2721307,5331536;2672145,5327591;2622986,5319701;2652600,5290552;2646496,5292087;2536163,5273232;2531075,5274336;2319472,5238832;2236111,5223052;2163439,5211217;2075806,5173740;1966797,5136264;1853514,5094842;1872750,5081036;1951836,5094842;1986034,5122456;2103591,5154015;2336571,5209244;2394280,5219107;2456267,5228968;2524664,5242777;2600038,5257817;2605884,5256583;2676420,5266446;2678556,5262501;2781152,5266446;2798252,5268417;2956421,5268417;3071841,5272362;3208636,5262501;3225736,5262501;3232149,5278281;3366805,5262501;3456577,5242777;3507875,5234887;3539938,5230942;3610471,5215162;3668183,5203328;3725892,5189519;3831749,5172613;3845590,5167823;3734444,5185575;3676732,5199383;3619023,5211217;3548487,5226997;3516427,5230942;3465129,5238832;3326196,5250666;3232149,5258556;3215050,5258556;3078255,5268417;2962834,5264473;2804665,5264473;2787566,5262501;2721307,5236858;2684970,5258556;2684878,5258726;2714893,5240803;2781155,5266444;2678558,5262499;2679366,5262017;2612297,5252638;2533214,5236858;2464816,5223052;2402830,5213189;2345121,5203328;2112141,5148099;1994584,5116540;1960385,5088925;1881300,5075117;1763743,5019889;1729544,5021862;1607710,4964660;1586336,4929156;1590611,4927184;1665421,4964660;1740230,5002138;1761604,4990303;1673971,4937046;1601299,4907460;1500839,4854203;1415342,4802919;1280686,4749664;1229388,4710215;1240074,4706270;1291372,4720076;1184501,4617508;1124653,4572143;1069080,4526776;998546,4473520;895950,4368979;888911,4348677;868163,4329530;797629,4258522;789079,4223018;761292,4187514;757982,4182724;724954,4161871;660832,4077057;624497,3998159;620222,3998159;571062,3911371;524039,3824583;474877,3723989;429993,3621421;474877,3690456;519764,3777244;534725,3824583;540910,3832951;533298,3796432;513450,3763189;481141,3696145;442815,3637199;395792,3518852;355505,3397533;342277,3362168;284659,3149934;259179,2995863;258997,3000098;261135,3031657;271821,3104639;284646,3179592;263272,3114500;248311,3031657;231212,3031657;220523,2956704;205563,2909365;192738,2864000;156401,2828496;145715,2828496;135027,2779183;130752,2716065;139301,2627306;143576,2595746;150856,2574100;147317,2524738;152126,2451756;160676,2436965;160676,2428087;143576,2457675;128615,2437950;100828,2402446;95752,2374339;94417,2376803;85867,2455701;79454,2534599;73043,2595746;73043,2721981;75179,2787073;79454,2852163;60218,2913310;55943,2913310;43119,2794963;43119,2672671;53805,2577993;73034,2595736;55943,2576022;51668,2505014;55943,2396528;58079,2366942;64493,2317630;90142,2228870;102922,2169906;98692,2155889;83729,2234787;58079,2323548;51668,2372858;49530,2402446;45255,2510930;49530,2581938;38844,2676616;38844,2798908;51668,2917255;55943,2917255;83729,3029686;98692,3122390;130752,3217068;181249,3420662;185656,3459680;194877,3459680;241900,3564219;258999,3617476;226937,3572109;192738,3501101;190602,3520825;172006,3467630;158539,3469542;143576,3424176;92278,3315690;60218,3219041;58079,3138170;43119,3043492;32430,2948814;8920,2879779;23881,2512903;38844,2418226;26019,2366942;51668,2224926;58079,2191393;75179,2076991;120066,1994148;109378,2106578;120061,2087307;126477,2041240;128615,1990203;147851,1925111;177775,1826488;214112,1725894;216834,1723068;233350,1643051;256861,1585849;284648,1538510;340221,1439888;385106,1351128;449228,1236726;496252,1187414;534725,1118379;566788,1074985;600986,1059206;609536,1047371;643735,984252;709994,913244;711798,942923;706964,955398;776253,889575;810451,848154;855338,808705;859207,812671;857477,810677;913050,759393;968623,712054;1028470,652880;1111829,595678;1201600,534533;1255275,499978;1291372,469441;1355494,433937;1423892,400407;1432946,396110;1456221,375012;1494428,349123;1536375,329398;1566050,323095;1571373,319535;2152751,102565;2174323,98237;2233973,78896;2275119,71253;2296574,71085;2304509,69035;2791841,9861;2930238,9368;3078255,11833;3081010,13740;3153066,5916;3219325,15778;3285586,27612;3319771,34783;3283447,25641;3217186,13806;3150927,3945;315092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line id="Straight Connector 40" o:spid="_x0000_s1028" style="position:absolute;visibility:visible;mso-wrap-style:square" from="9470,57803" to="9470,86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" strokecolor="#d8d8d8 [2732]"/>
              <v:line id="Straight Connector 70" o:spid="_x0000_s1029" style="position:absolute;visibility:visible;mso-wrap-style:square" from="74567,18505" to="74965,67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" strokecolor="#d8d8d8 [2732]"/>
              <v:line id="Straight Connector 63" o:spid="_x0000_s1030" style="position:absolute;visibility:visible;mso-wrap-style:square" from="40277,57803" to="40567,86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" strokecolor="#d8d8d8 [2732]"/>
              <v:shape id="Freeform: Shape 142" o:spid="_x0000_s1031" style="position:absolute;left:50183;top:27976;width:7453;height:736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2a9b9 [3205]" stroked="f">
                <v:fill opacity="16448f"/>
                <v:stroke joinstyle="miter"/>
                <v:path arrowok="t" o:connecttype="custom" o:connectlocs="405229,732966;401746,734845;401954,734935;434193,713888;422930,716575;406036,718724;405232,716575;417031,715500;434193,713888;463489,711076;462801,711270;463154,711201;253321,707037;265254,710127;270349,710395;284561,717381;290997,718724;291399,718859;292874,717381;298505,718993;304136,720337;315232,722922;315399,722755;328271,724904;334438,725979;340606,726516;353209,727054;370371,726785;371116,726785;372785,725844;376539,724635;380360,724568;382975,724904;383678,726785;389678,726785;387801,729472;386729,730815;383243,732427;376807,732427;368494,731890;350527,731353;337120,730278;325321,728666;313522,726785;295555,724098;281611,719531;281773,719413;273567,716844;266326,713620;258013,710933;249432,707977;253321,707037;411171,701276;407075,701903;378740,703336;388069,704484;390483,703947;407109,702066;409845,701533;436629,697383;422713,699511;427489,699648;434360,698372;487428,696762;443781,708408;465869,703477;207600,691319;238438,704484;249432,707977;257745,710933;266058,713619;273298,716844;271689,718187;267399,717381;252114,711739;244606,708783;237097,705559;227175,702066;218594,698305;211890,694812;207600,691319;220203,684602;234952,692125;233075,693200;215913,684871;220203,684602;165767,666332;184002,676542;187756,680840;179175,676273;172740,672243;165767,666332;197743,659437;197745,659514;198651,660612;198751,660152;589357,641800;588383,641881;572293,653435;556472,662033;545209,668750;539042,671436;532606,674123;524829,678154;518930,681646;510349,685139;501500,688364;499086,690782;495332,692125;485947,693737;473880,697499;462885,700991;450818,704484;435801,708246;414617,711739;414081,712545;403895,715096;404159,715232;415470,712398;415690,711739;436874,708246;451891,704484;463958,700991;474953,697499;487019,693737;496405,692125;490052,695945;490237,695887;496941,691856;500696,690513;500946,690444;502573,688632;511422,685408;520003,681915;525902,678422;533679,674392;540115,671705;544528,669783;546819,668212;558081,661495;573902,652898;129521,638085;130539,638960;130886,639137;591156,631071;591064,631134;591064,631211;591491,631272;591601,631134;596949,627060;595366,628156;595087,628447;596172,627751;107625,613527;117752,625474;109723,615819;615936,613519;615912,613527;615735,614745;611444,619581;606349,625223;606656,625152;611444,619849;615735,615013;615936,613519;133835,607469;134366,608116;134393,608027;94170,601310;101142,605878;101484,606282;104661,606986;111868,613670;121790,621730;126080,627641;128493,630597;138683,639195;135734,641613;126244,631048;125812,631134;125812,631134;134793,641132;135734,641613;138684,639195;164159,659346;159064,660958;160941,662301;153432,662570;148605,659346;144047,655853;132784,646449;122326,637045;112672,627641;108114,623074;103823,618237;105432,616088;110795,620924;116695,625492;123935,633284;124550,633812;116695,625492;111063,620924;105700,616088;99801,608833;94170,601310;684919,558590;684783,558648;681854,565691;682104,524930;674998,535214;671511,541663;668026,547574;659713,558590;652472,569606;646037,578472;645500,578801;645061,579453;645768,579010;652204,570143;659445,559127;667757,548111;671243,542200;674729,535752;681970,525273;703523,523997;701277,529035;696450,538707;701277,529035;703523,523997;709858,521243;706372,531722;700204,543006;694037,554560;688406,561814;692160,554291;695378,546768;697791,542738;701009,537364;703959,531991;709858,521243;692501,498212;685992,509690;685872,509966;692428,498405;696071,472216;688248,493632;671791,527336;669381,531153;669366,531184;663735,540857;658104,551336;651668,559396;646305,568531;614662,604266;604204,613133;603201,613897;602768,614336;598395,617908;594819,621999;581679,631940;579620,633243;574028,637811;573220,638337;572025,639463;561567,646449;551109,652898;549912,653505;542831,658114;540635,659223;538506,660689;531265,664720;524501,667378;509423,674998;474050,688217;449400,694567;469321,690782;473075,689975;485142,685676;492651,683258;504718,677079;518394,672242;527156,668800;530997,666600;534483,665526;539310,662839;540578,661955;543869,658809;551109,654510;559346,650464;562371,648598;572830,641613;577388,637314;582483,634089;595623,624148;605009,615282;615467,606415;647109,570681;651464,563263;651668,562620;658640,551873;660785,548649;663638,544684;664539,543006;670171,533334;681165,510496;691891,486046;695042,476104;725411,448430;724607,448968;724607,448968;727944,432507;727848,432982;728629,433921;731042,436608;732651,435534;732692,435327;731579,436071;728897,433653;725554,401985;725366,401996;725027,402014;725143,403292;724875,410009;723802,414039;717366,424249;715758,433116;714149,436071;711467,448968;708517,459178;705299,469119;703422,476911;701277,484971;702988,482305;704495,476642;705836,468581;709053,458640;712003,448430;714685,435534;716294,432578;717903,423712;724339,413502;720048,434190;716830,451386;709590,473418;708157,475650;707545,478993;705568,484703;698059,501092;694573,509690;692428,514258;689746,519094;682506,531991;674729,544618;664808,561546;653813,578204;646573,587608;638796,596743;636115,600504;633165,604266;628606,608027;621151,616299;621366,617163;613590,625223;605277,631134;598573,636508;592222,641158;593210,641076;600182,635970;606886,630597;615199,624686;622975,616625;622707,615551;630215,607222;634774,603460;637724,599698;640405,595937;648182,586802;655422,577398;666417,560739;676338,543813;684115,531184;691355,518288;694037,513451;696182,508884;699668,500286;707176,483896;710126,472881;717366,450849;720584,433653;724875,412964;725842,409330;725143,409203;725411,402486;731310,396306;728188,409342;728188,409342;731311,396306;733724,393619;732115,397112;732115,397112;731746,404434;731579,411352;728897,419620;728897,420564;732115,411352;732651,397112;733902,394398;722193,382066;720436,386227;719780,392276;718934,389450;718624,389849;719512,392813;718975,397112;720048,400605;720879,400559;720316,398724;720852,394425;722193,382066;744718,374811;745255,375080;744986,386365;745255,394157;744450,408397;743646,416457;741232,428279;740428,438220;736405,456491;732651,472343;725947,475299;726484,473686;727556,462402;731579,450580;734797,448699;734797,448699;738283,428279;740160,418606;741769,408665;743110,399261;743646,390395;743914,382872;744450,378841;744718,374811;37767,250233;37901,250299;37914,250262;53946,211721;48047,222737;43220,226768;43208,227025;42742,237311;42755,237286;43220,227036;48047,223006;53946,211990;54147,212124;54248,211923;57164,188346;53410,191033;47778,202855;49067,203888;49109,203706;48047,202855;53678,191033;57002,188654;77812,173031;77473,173303;76036,178842;75130,181629;50460,226768;46974,237784;43756,249068;36784,272712;32225,288833;30080,300924;29007,307104;28203,313283;25790,329942;24985,340152;26326,350899;26954,345043;26862,343107;27935,331822;30348,315164;32262,312862;35042,294225;34907,290983;37556,283373;39132,276984;38661,278086;37052,277548;33030,289102;33298,295550;31421,307910;31153,310059;28471,313283;29275,307104;30348,300924;32493,288833;37052,272712;44024,249068;47242,237784;50728,226768;75398,181629;77812,173031;82639,146163;82639,146163;83979,147238;83979,147238;130959,107910;130907,107951;130751,108128;128560,110428;128007,111236;127645,111645;126080,113921;109723,133266;105164,138640;100605,144282;80456,166596;100873,144014;105432,138371;109991,132998;126348,113652;128007,111236;130751,108128;137766,89383;135451,90191;133730,90831;133321,91352;130371,94038;122862,98875;117767,104517;112941,110159;109723,113115;109613,112978;106572,116642;101410,123056;93097,132192;94438,133803;94463,133781;93365,132460;101678,123325;109991,113115;113209,110160;118036,104517;123130,98875;130639,94039;133589,91352;136807,90143;137822,89827;526170,40840;539846,47019;545746,51856;532606,45407;526170,40840;481656,21226;492383,23644;507399,31167;481656,21226;320226,19446;314595,20151;302527,21763;290729,24450;285634,26062;279734,27674;266825,30215;264449,31167;248092,36809;232002,43258;220740,48363;213231,51318;194728,59916;185879,65558;177298,71201;163622,81411;150751,91620;138432,102388;139488,103711;142103,101914;144328,100252;152360,93233;165231,83023;178907,72813;187488,67170;196337,61528;214840,52930;222080,49169;233343,44064;249432,37615;265790,31973;272661,30621;275980,29484;321159,19719;416125,13669;421857,14240;429634,16927;423734,16121;411399,13703;416125,13669;447332,11553;458327,12359;471734,17733;455109,14777;447332,11553;357634,11486;326662,13165;305209,16121;295019,18807;286170,22032;273835,23644;227175,41646;210282,49169;205186,51049;200628,53468;192047,58035;178639,65021;168449,73081;138952,96188;132787,101559;126757,107076;126885,107204;80494,161746;71108,174643;66817,182435;62527,189689;54482,204735;45731,218552;45633,218976;42683,227036;40538,230798;40002,231335;37622,239261;37052,243963;36516,250680;32762,261696;29275,272712;25521,288833;23376,303611;22035,318388;23912,308178;24086,307336;24449,303342;26594,288565;27266,288789;27324,288539;26594,288296;30348,272175;33834,261159;37571,250193;37320,250143;37857,243426;40806,230798;42952,227036;43024,226840;45901,218976;54750,205004;62795,189958;67086,182704;71376,174912;80762,162015;127153,107473;139488,96188;168985,73082;179175,65021;192583,58035;201164,53468;205723,51050;210818,49169;227712,41646;274371,23644;286706,22032;295555,18808;305745,16121;327198,13165;358170,11587;383065,12424;395310,0;407913,806;420785,2149;429366,4299;434997,6986;441969,5642;452427,8060;458863,9941;458595,10210;458327,12091;447332,11285;443578,10210;439824,9404;432583,7792;425343,6180;417835,5105;409522,5105;402818,5105;392360,5105;391869,4948;387265,7254;388874,9941;404963,13165;397804,13291;397924,13300;405500,13165;411936,13971;424271,16389;430170,17196;440092,19345;450282,21495;460204,23913;470126,26868;474953,28211;479779,29824;479842,29881;483303,30479;491691,33602;492863,35381;493187,35466;500696,38421;507131,41108;513567,44064;518394,46751;521612,48363;525098,50243;536897,56961;551913,66633;559690,72007;559915,72168;563889,74587;715221,359765;715108,362014;718171,362452;721120,364601;722461,371856;727556,380454;729702,380649;729702,378573;731882,372506;731847,371319;733992,364064;736942,364064;741500,361109;742037,372931;740696,378573;739087,383947;738282,392813;738014,397381;737478,401948;736335,402712;736405,403023;737501,402291;738014,397918;738282,393351;739087,384484;740696,379110;742037,373468;744182,375080;743914,379110;743378,383141;743109,390664;742573,399530;741232,408934;739623,418875;737746,428548;734260,448968;731042,450849;727020,462671;725947,473955;725411,475567;720852,487927;719511,489001;713880,502167;719780,489001;721120,487927;712539,512377;707981,514795;707035,516690;707176,516944;708249,514795;712808,512377;709590,521512;703690,532259;700741,537633;697523,543006;695109,547036;691623,554828;687869,562352;681970,570412;676070,577935;676316,577428;669634,586533;655154,602385;652303,606780;655154,602654;669634,586801;658640,603460;652975,609404;648427,612754;648182,613133;645339,615324;645232,616088;632629,628985;619221,641344;618601,641795;614126,647524;603400,655584;593374,663118;593339,663161;603400,655853;614126,647792;605277,656659;598070,661361;593085,663470;592941,663645;587578,667138;585557,668076;580472,672209;575511,675735;568003,680572;565590,680840;562907,682035;562490,682352;565858,681109;568271,680840;558618,688095;552450,691319;546282,694275;541926,694929;541187,695349;520807,704216;519768,704452;513567,708515;517053,709589;504182,715232;505254,711470;500964,713082;496941,714426;488628,717112;487518,715777;483533,716575;478706,717650;468785,720068;468458,720220;477902,717918;482729,716844;486751,716038;488360,717381;496673,714694;500695,713351;504986,711739;503913,715500;492651,720874;492099,720719;484338,723829;477902,725710;468248,728128;464260,727793;455917,729419;455645,730009;433388,734308;428293,732965;424002,732965;416494,735383;409790,735920;403086,736189;402358,735876;396248,736961;388874,735651;389142,735383;390483,733502;384316,732696;387265,731084;396114,730815;404695,730547;417030,730815;425611,730009;441701,726516;452427,724098;460472,723829;461031,723569;453232,723830;442505,726248;426416,729741;417835,730547;405500,730278;396919,730547;388069,730815;388338,729741;390215,727054;472807,713351;528852,692125;543600,684333;551913,680034;560494,675467;576584,665794;589455,655853;613590,637045;620293,631671;626729,626029;636383,617163;640405,610446;646183,605139;646230,604806;640674,609908;636651,616625;626997,625492;620562,631134;613858,636508;589724,655316;576852,665257;560763,674929;552182,679497;543869,683796;529120,691588;473075,712813;390483,726516;384316,726516;383511,724367;377075,724098;371176,726516;354014,726785;341410,726248;335243,725710;329075,724635;332790,720665;332025,720874;318183,718306;317544,718456;290997,713620;280539,711470;271421,709858;260427,704753;246751,699648;232539,694006;234952,692125;244874,694006;249164,697767;263913,702066;293142,709589;300382,710933;308159,712276;316740,714157;326196,716206;326930,716038;335779,717381;336047,716844;348919,717381;351064,717650;370907,717650;385388,718187;402550,716844;404695,716844;405500,718993;422394,716844;433656,714157;440092,713082;444114,712545;452963,710395;460204,708783;467444,706902;480724,704600;482461,703947;468517,706365;461276,708246;454036,709858;445187,712008;441165,712545;434729,713620;417299,715232;405500,716306;403355,716306;386192,717650;371712,717112;351868,717112;349723,716844;341410,713351;336852,716306;336840,716330;340606,713888;348919,717381;336047,716844;336149,716778;327734,715500;317813,713351;309232,711470;301455,710127;294215,708783;264986,701260;250237,696961;245947,693200;236025,691319;221276,683796;216986,684065;201700,676273;199019,671436;199555,671168;208941,676273;218326,681378;221008,679766;210013,672511;200896,668481;188293,661227;177566,654241;160673,646987;154237,641613;155577,641076;162013,642956;148605,628985;141097,622805;134125,616625;125276,609371;112404,595131;111521,592365;108918,589757;100069,580085;98997,575248;95510,570412;95095,569760;90952,566919;82907,555366;78348,544618;77812,544618;71645,532796;65745,520974;59577,507272;53946,493300;59577,502704;65209,514526;67086,520974;67861,522114;66907,517140;64416,512612;60363,503479;55555,495450;49655,479329;44602,462804;42941,457986;35713,429076;32516,408088;32493,408665;32762,412964;34102,422906;35711,433116;33030,424249;31153,412964;29007,412964;27666,402754;25790,396306;24181,390126;19622,385290;18281,385290;16940,378573;16404,369975;17477,357885;18013,353586;18926,350637;18482,343913;19085,333972;20158,331957;20158,330748;18013,334778;16136,332091;12650,327255;12013,323426;11845,323762;10773,334509;9968,345256;9164,353586;9164,370781;9432,379648;9968,388514;7555,396843;7019,396843;5410,380722;5410,364064;6750,351167;9163,353584;7019,350899;6482,341226;7019,326449;7287,322419;8091,315701;11309,303611;12912,295579;12382,293669;10504,304417;7287,316508;6482,323224;6214,327255;5678,342032;6214,351705;4873,364601;4873,381260;6482,397381;7019,397381;10504,412696;12382,425324;16404,438220;22739,465953;23292,471268;24449,471268;30348,485508;32494,492763;28471,486583;24181,476911;23913,479597;21580,472351;19890,472612;18013,466432;11577,451654;7555,438489;7287,427473;5410,414576;4069,401680;1119,392276;2996,342301;4873,329404;3264,322419;6482,303073;7287,298506;9432,282922;15063,271637;13722,286952;15063,284327;15868,278052;16136,271100;18549,262233;22303,248799;26862,235097;27204,234712;29276,223812;32225,216020;35711,209572;42684,196138;48315,184047;56359,168464;62259,161746;67086,152343;71108,146432;75399,144282;76471,142670;80762,134072;89075,124400;89301,128442;88694,130142;97387,121175;101678,115533;107309,110160;107794,110700;107578,110428;114550,103442;121522,96994;129030,88934;139488,81142;150751,72813;157485,68106;162013,63946;170058,59110;178639,54542;179775,53957;182695,51083;187488,47557;192751,44870;196474,44011;197142,43526;270080,13971;272786,13382;280270,10747;285432,9706;288124,9683;289120,9404;350259,1343;367622,1276;386192,1612;386538,1872;395578,806;403891,2149;412204,3761;416493,4738;411936,3493;403623,1881;395310,537;39531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42" o:spid="_x0000_s1032" style="position:absolute;left:55626;top:34834;width:3102;height:306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2a9b9 [3205]" stroked="f">
                <v:fill opacity="29555f"/>
                <v:stroke joinstyle="miter"/>
                <v:path arrowok="t" o:connecttype="custom" o:connectlocs="168671,305141;167221,305923;167307,305961;180726,297199;176038,298317;169007,299212;168672,298317;173583,297870;180726,297199;192920,296028;192634,296109;192781,296080;105441,294346;110408,295633;112529,295745;118444,298653;121123,299212;121291,299268;121904,298653;124248,299324;126592,299883;131211,300960;131280,300890;136638,301785;139205,302232;141772,302456;147018,302680;154161,302568;154472,302568;155166,302176;156729,301673;158319,301645;159408,301785;159700,302568;162198,302568;161417,303686;160970,304246;159519,304917;156840,304917;153380,304693;145902,304469;140321,304022;135410,303351;130499,302568;123021,301449;117217,299548;117284,299499;113868,298429;110854,297087;107394,295968;103823,294738;105441,294346;171144,291948;169439,292209;157645,292806;161528,293284;162533,293060;169453,292277;170592,292055;181741,290328;175948,291214;177936,291270;180796,290739;202885,290069;184717,294917;193911,292864;86410,287803;99246,293284;103823,294738;107283,295968;110743,297087;113756,298429;113087,298988;111301,298653;104939,296304;101813,295073;98688,293731;94558,292277;90987,290711;88196,289257;86410,287803;91656,285007;97795,288139;97014,288586;89871,285118;91656,285007;68998,277400;76588,281651;78151,283441;74579,281539;71900,279861;68998,277400;82307,274530;82309,274562;82686,275019;82727,274828;245311,267188;244906,267222;238209,272031;231623,275611;226935,278407;224368,279526;221689,280644;218453,282322;215997,283776;212425,285230;208742,286573;207737,287579;206175,288139;202268,288810;197245,290376;192669,291830;187646,293284;181396,294850;172578,296304;172355,296640;168115,297702;168225,297758;172933,296578;173025,296304;181842,294850;188093,293284;193116,291830;197692,290376;202715,288810;206621,288139;203977,289729;204054,289705;206845,288027;208407,287467;208511,287439;209188,286684;212872,285342;216444,283888;218899,282434;222136,280756;224815,279638;226652,278837;227605,278183;232293,275387;238878,271808;53911,265641;54335,266005;54479,266079;246060,262721;246022,262747;246022,262779;246199,262805;246245,262747;248471,261051;247812,261508;247696,261629;248148,261339;44797,255417;49013,260391;45670,256372;256374,255414;256364,255417;256291,255924;254505,257938;252384,260287;252512,260257;254505,258049;256291,256036;256374,255414;55707,252895;55928,253165;55939,253128;39197,250331;42099,252233;42241,252401;43564,252694;46563,255477;50693,258832;52479,261293;53484,262524;57725,266103;56497,267110;52547,262711;52367,262747;52367,262747;56105,266910;56497,267110;57725,266103;68329,274492;66208,275163;66989,275723;63864,275834;61855,274492;59957,273038;55269,269123;50916,265208;46898,261293;45001,259392;43215,257378;43885,256484;46117,258497;48573,260398;51586,263642;51842,263862;48573,260398;46229,258497;43996,256484;41541,253463;39197,250331;285088,232547;285031,232571;283812,235503;283916,218533;280958,222815;279507,225500;278056,227960;274596,232547;271582,237133;268903,240824;268680,240961;268497,241232;268792,241048;271470,237356;274484,232770;277944,228184;279395,225723;280846,223039;283860,218677;292831,218145;291896,220242;289887,224269;291896,220242;292831,218145;295468,216999;294017,221361;291450,226059;288882,230869;286539,233889;288101,230757;289441,227625;290445,225947;291785,223710;293012,221473;295468,216999;288243,207411;285534,212189;285484,212304;288213,207491;289729,196588;286473,205504;279623,219535;278620,221124;278614,221137;276270,225164;273926,229527;271247,232882;269015,236685;255844,251562;251491,255253;251073,255571;250893,255754;249073,257241;247584,258944;242115,263083;241258,263625;238931,265527;238594,265746;238097,266215;233744,269123;229391,271808;228893,272061;225945,273979;225031,274441;224145,275051;221131,276729;218316,277836;212040,281008;197316,286511;187056,289155;195348,287579;196911,287244;201933,285454;205059,284447;210081,281875;215774,279861;219421,278428;221020,277512;222471,277065;224480,275946;225008,275579;226377,274269;229391,272479;232819,270795;234079,270018;238432,267110;240329,265320;242450,263978;247919,259839;251826,256148;256179,252457;269350,237580;271162,234492;271247,234224;274149,229750;275042,228408;276229,226758;276605,226059;278949,222032;283525,212524;287990,202346;289301,198207;301942,186686;301607,186910;301607,186910;302996,180057;302956,180255;303281,180646;304286,181764;304955,181317;304972,181231;304509,181541;303393,180534;302001,167350;301923,167355;301782,167363;301830,167894;301718,170691;301272,172369;298593,176619;297923,180310;297254,181541;296138,186910;294910,191160;293570,195299;292789,198543;291896,201898;292608,200788;293236,198431;293794,195075;295133,190936;296361,186686;297477,181317;298147,180086;298816,176395;301495,172145;299709,180758;298370,187916;295356,197088;294760,198018;294505,199409;293682,201786;290557,208610;289106,212189;288213,214091;287097,216104;284083,221473;280846,226730;276716,233777;272140,240712;269126,244627;265890,248430;264773,249996;263546,251562;261648,253128;258545,256571;258634,256931;255398,260287;251937,262747;249147,264984;246504,266920;246915,266886;249817,264761;252607,262524;256067,260063;259304,256707;259193,256260;262318,252792;264215,251226;265443,249660;266559,248094;269796,244291;272810,240376;277386,233441;281516,226395;284753,221137;287766,215768;288882,213755;289775,211853;291227,208274;294352,201451;295579,196865;298593,187693;299933,180534;301718,171921;302121,170408;301830,170355;301942,167559;304397,164986;303097,170413;303097,170413;304397,164986;305402,163868;304732,165322;304732,165322;304579,168370;304509,171250;303393,174692;303393,175085;304732,171250;304955,165322;305476,164192;300602,159058;299871,160790;299598,163308;299246,162132;299117,162298;299486,163532;299263,165322;299709,166776;300055,166757;299821,165993;300044,164203;300602,159058;309978,156038;310201,156149;310090,160847;310201,164091;309866,170020;309532,173375;308527,178297;308192,182435;306518,190042;304955,196641;302165,197871;302388,197200;302835,192502;304509,187581;305848,186798;305848,186798;307299,178297;308081,174270;308750,170131;309308,166216;309532,162525;309643,159393;309866,157715;309978,156038;15720,104174;15776,104202;15781,104187;22454,88142;19999,92728;17990,94406;17985,94513;17791,98795;17796,98785;17990,94517;19999,92840;22454,88254;22538,88309;22580,88226;23794,78410;22231,79529;19887,84450;20423,84880;20441,84805;19999,84450;22343,79529;23726,78538;32388,72035;32247,72148;31649,74454;31272,75614;21003,94406;19552,98992;18213,103690;15311,113533;13413,120244;12520,125278;12074,127850;11739,130423;10735,137358;10400,141608;10958,146083;11219,143645;11181,142839;11627,138141;12632,131206;13429,130248;14586,122489;14529,121139;15632,117971;16288,115311;16092,115770;15422,115546;13748,120356;13860,123041;13078,128186;12967,129081;11851,130423;12185,127850;12632,125278;13525,120244;15422,113533;18324,103690;19664,98992;21115,94406;31383,75614;32388,72035;34397,60849;34397,60849;34955,61297;34955,61296;54510,44924;54488,44941;54423,45015;53511,45972;53281,46308;53130,46479;52479,47427;45670,55480;43773,57717;41876,60066;33489,69356;41987,59954;43885,57605;45782,55368;52591,47315;53281,46308;54423,45015;57343,37211;56380,37547;55663,37814;55493,38031;54265,39149;51140,41163;49019,43512;47010,45860;45670,47091;45625,47034;44359,48559;42210,51230;38750,55033;39308,55704;39319,55694;38862,55144;42322,51341;45782,47091;47121,45861;49131,43512;51251,41163;54376,39149;55604,38031;56944,37527;57366,37396;219011,17002;224703,19575;227159,21588;221689,18903;219011,17002;200482,8836;204947,9843;211198,12975;200482,8836;133289,8095;130945,8389;125923,9060;121011,10179;118891,10850;116435,11521;111062,12579;110073,12975;103265,15324;96568,18009;91880,20134;88754,21364;81053,24944;77370,27293;73798,29642;68105,33892;62748,38143;57620,42625;58060,43176;59148,42428;60074,41736;63417,38814;68775,34563;74467,30313;78039,27964;81723,25615;89424,22035;92438,20469;97126,18344;103823,15660;110631,13311;113491,12748;114873,12275;133678,8209;173206,5691;175592,5928;178829,7047;176373,6711;171239,5705;173206,5691;186195,4810;190772,5145;196352,7382;189432,6152;186195,4810;148860,4782;135968,5481;127039,6711;122797,7830;119114,9172;113980,9843;94558,17337;87527,20469;85406,21252;83508,22259;79937,24161;74356,27069;70114,30424;57837,40044;55271,42280;52761,44577;52814,44630;33504,67337;29598,72706;27812,75950;26026,78970;22677,85233;19035,90985;18994,91162;17766,94517;16873,96083;16650,96307;15660,99607;15422,101564;15199,104361;13637,108947;12185,113533;10623,120244;9730,126396;9172,132548;9953,128298;10026,127947;10176,126284;11069,120132;11349,120226;11373,120122;11069,120020;12632,113309;14083,108723;15638,104158;15534,104137;15757,101341;16985,96083;17878,94517;17908,94436;19106,91162;22789,85345;26138,79081;27923,76061;29709,72818;33616,67449;52925,44742;58060,40044;70338,30425;74579,27069;80160,24161;83732,22259;85629,21252;87750,20469;94782,17337;114203,9843;119337,9172;123021,7830;127262,6711;136191,5481;149083,4824;159445,5172;164542,0;169788,336;175145,895;178717,1790;181061,2908;183963,2349;188316,3356;190995,4139;190883,4250;190772,5033;186195,4698;184633,4250;183070,3915;180056,3244;177043,2573;173918,2125;170458,2125;167667,2125;163314,2125;163110,2060;161193,3020;161863,4139;168560,5481;165580,5533;165630,5537;168783,5481;171462,5816;176596,6823;179052,7159;183182,8054;187423,8948;191553,9955;195683,11186;197692,11745;199701,12416;199727,12440;201168,12689;204659,13989;205147,14729;205282,14765;208407,15995;211086,17114;213765,18344;215774,19463;217113,20134;218564,20917;223475,23713;229726,27740;232963,29977;233056,30044;234711,31051;297700,149774;297653,150710;298928,150892;300156,151787;300714,154807;302834,158387;303728,158468;303728,157604;304635,155078;304620,154584;305513,151563;306741,151563;308639,150333;308862,155255;308304,157604;307634,159841;307299,163532;307188,165434;306964,167335;306488,167653;306518,167782;306974,167478;307188,165657;307299,163756;307634,160064;308304,157827;308862,155478;309755,156150;309643,157827;309420,159505;309308,162637;309085,166328;308527,170243;307857,174382;307076,178409;305625,186910;304286,187693;302611,192614;302165,197312;301942,197983;300044,203129;299486,203576;297142,209057;299598,203576;300156,203129;296584,213307;294687,214314;294293,215103;294352,215209;294798,214314;296696,213307;295356,217111;292901,221585;291673,223822;290334,226059;289329,227737;287878,230981;286315,234113;283860,237468;281404,240600;281507,240389;278725,244179;272698,250779;271511,252609;272698,250891;278725,244291;274149,251226;271791,253701;269898,255096;269796,255253;268613,256166;268568,256484;263322,261853;257741,266998;257483,267186;255621,269570;251156,272926;246983,276062;246968,276081;251156,273038;255621,269682;251937,273374;248938,275331;246863,276209;246803,276282;244571,277736;243729,278127;241613,279847;239548,281315;236423,283329;235418,283441;234302,283938;234128,284070;235530,283552;236534,283441;232516,286461;229949,287803;227382,289033;225569,289306;225261,289481;216778,293172;216346,293270;213765,294962;215216,295409;209858,297758;210305,296192;208519,296863;206845,297422;203384,298541;202922,297985;201264,298317;199254,298765;195125,299771;194989,299835;198920,298877;200929,298429;202603,298094;203273,298653;206733,297534;208407,296975;210193,296304;209746,297870;205059,300107;204829,300042;201598,301337;198920,302120;194902,303127;193241,302987;189769,303664;189655,303910;180391,305700;178271,305140;176485,305140;173359,306147;170569,306371;167779,306483;167476,306353;164933,306804;161863,306259;161975,306147;162533,305364;159966,305029;161193,304357;164877,304246;168448,304134;173583,304246;177154,303910;183851,302456;188316,301449;191665,301337;191898,301229;188651,301337;184186,302344;177489,303798;173918,304134;168783,304022;165212,304134;161528,304246;161640,303798;162421,302680;196799,296975;220127,288139;226266,284895;229726,283105;233298,281204;239995,277177;245352,273038;255398,265208;258188,262971;260867,260622;264885,256931;266559,254135;268964,251925;268983,251787;266671,253911;264997,256707;260978,260398;258300,262747;255509,264984;245464,272814;240106,276953;233409,280980;229837,282881;226377,284671;220238,287915;196911,296751;162533,302456;159966,302456;159631,301561;156952,301449;154496,302456;147353,302568;142107,302344;139540,302120;136973,301673;138519,300020;138200,300107;132439,299038;132173,299100;121123,297087;116770,296192;112975,295521;108399,293396;102706,291270;96791,288921;97795,288139;101925,288921;103711,290487;109850,292277;122016,295409;125030,295968;128267,296528;131838,297311;135774,298164;136080,298094;139763,298653;139875,298429;145232,298653;146125,298765;154385,298765;160412,298988;167555,298429;168448,298429;168783,299324;175815,298429;180503,297311;183182,296863;184856,296640;188539,295745;191553,295074;194567,294291;200094,293332;200817,293060;195013,294067;191999,294850;188986,295521;185303,296416;183628,296640;180950,297087;173694,297758;168783,298205;167890,298205;160747,298765;154720,298541;146460,298541;145567,298429;142107,296975;140209,298205;140205,298215;141772,297199;145232,298653;139875,298429;139917,298402;136415,297870;132285,296975;128713,296192;125476,295633;122463,295074;110296,291942;104157,290152;102372,288586;98242,287803;92103,284671;90317,284783;83955,281539;82839,279526;83062,279414;86969,281539;90875,283664;91991,282993;87415,279973;83620,278295;78374,275275;73909,272367;66878,269347;64199,267110;64757,266886;67436,267669;61855,261853;58730,259280;55828,256707;52144,253687;46787,247759;46419,246608;45336,245522;41652,241495;41206,239482;39755,237468;39582,237197;37857,236014;34509,231204;32611,226730;32388,226730;29821,221808;27365,216887;24798,211182;22454,205366;24798,209281;27142,214202;27923,216887;28246,217361;27849,215291;26812,213405;25125,209603;23124,206261;20668,199549;18565,192670;17874,190664;14865,178628;13534,169891;13525,170131;13637,171921;14195,176060;14864,180310;13748,176619;12967,171921;12074,171921;11516,167671;10735,164986;10065,162413;8167,160400;7609,160400;7051,157604;6828,154024;7274,148991;7498,147201;7878,145974;7693,143174;7944,139036;8391,138197;8391,137693;7498,139371;6716,138253;5265,136239;5000,134645;4930,134785;4484,139259;4149,143734;3814,147201;3814,154360;3926,158051;4149,161742;3145,165210;2921,165210;2252,158499;2252,151563;2810,146194;3814,147201;2921,146083;2698,142056;2921,135904;3033,134226;3368,131430;4707,126396;5375,123052;5154,122257;4372,126732;3033,131765;2698,134562;2586,136239;2363,142391;2586,146418;2028,151787;2028,158722;2698,165434;2921,165434;4372,171809;5154,177066;6828,182435;9465,193981;9695,196194;10176,196194;12632,202122;13525,205142;11851,202569;10065,198543;9953,199661;8982,196645;8279,196753;7498,194180;4819,188028;3145,182547;3033,177961;2252,172592;1694,167223;466,163308;1247,142503;2028,137134;1359,134226;2698,126172;3033,124271;3926,117783;6270,113085;5712,119461;6270,118368;6605,115756;6716,112862;7721,109170;9283,103578;11181,97873;11323,97713;12186,93175;13413,89931;14864,87247;17766,81654;20110,76621;23459,70133;25914,67337;27923,63422;29598,60961;31384,60066;31830,59395;33616,55816;37076,51789;37170,53472;36918,54179;40536,50447;42322,48098;44666,45861;44868,46085;44778,45972;47680,43064;50582,40380;53707,37024;58060,33780;62748,30313;65551,28353;67436,26621;70784,24608;74356,22707;74829,22463;76044,21266;78039,19798;80230,18680;81779,18322;82057,18120;112417,5816;113543,5571;116658,4474;118807,4041;119927,4031;120342,3915;145790,559;153017,531;160747,671;160891,779;164654,336;168114,895;171574,1566;173359,1973;171462,1454;168002,783;164542,224;16454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group id="Group 26" o:spid="_x0000_s1033" style="position:absolute;left:72172;top:15240;width:4483;height:3886" coordsize="448874,38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v:shape id="Freeform: Shape 10" o:spid="_x0000_s1034" style="position:absolute;left:54427;width:394447;height:38889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92a9b9 [3205]" o:opacity2="19005f" focusposition="1" focussize="" focus="100%" type="gradientRadial"/>
                  <v:stroke joinstyle="miter"/>
                  <v:path arrowok="t" o:connecttype="custom" o:connectlocs="214450,386782;212607,387774;212717,387821;229778,376715;223818,378132;214877,379267;214451,378132;220695,377565;229778,376715;245282,375230;244917,375333;245104,375297;134059,373099;140374,374730;143070,374871;150592,378558;153997,379267;154210,379338;154991,378558;157971,379409;160951,380117;166823,381482;166911,381393;173723,382528;176987,383095;180251,383378;186921,383662;196003,383520;196397,383520;197280,383024;199267,382386;201289,382350;202673,382528;203045,383520;206220,383520;205227,384938;204660,385647;202815,386498;199409,386498;195010,386214;185502,385930;178406,385363;172162,384513;165918,383520;156410,382102;149031,379692;149116,379630;144773,378274;140942,376573;136542,375155;132001,373595;134059,373099;217595,370059;215427,370390;200432,371146;205369,371752;206646,371469;215445,370476;216893,370195;231067,368005;223703,369128;226230,369200;229866,368527;257950,367677;234852,373823;246541,371221;109863,364805;126183,371752;132001,373595;136401,375155;140800,376573;144631,378274;143780,378983;141509,378558;133420,375580;129447,374021;125473,372319;120223,370476;115682,368491;112134,366648;109863,364805;116533,361260;124338,365230;123345,365797;114263,361402;116533,361260;87725,351619;97375,357007;99362,359275;94821,356865;91415,354738;87725,351619;104647,347981;104648,348021;105127,348601;105180,348358;311892,338674;311376,338717;302862,344814;294489,349351;288529,352895;285265,354313;281859,355731;277743,357858;274621,359701;270080,361544;265397,363245;264120,364521;262133,365230;257166,366081;250780,368066;244962,369909;238576,371752;230629,373737;219418,375580;219134,376006;213744,377352;213884,377424;219870,375928;219986,375580;231197,373737;239144,371752;245530,369909;251348,368066;257734,366081;262701,365230;259339,367246;259437,367215;262985,365088;264972,364380;265104,364343;265965,363387;270648,361686;275189,359843;278311,357999;282426,355873;285832,354455;288168,353440;289380,352612;295340,349067;303713,344530;68543,336713;69082,337175;69266,337269;312844,333012;312795,333046;312795,333086;313021,333118;313079,333046;315910,330896;315072,331474;314924,331628;315498,331261;56956,323754;62316,330059;58066,324964;325958,323750;325945,323755;325851,324397;323581,326949;320884,329927;321047,329889;323581,327091;325851,324539;325958,323750;70827,320557;71108,320899;71122,320852;49835,317308;53525,319718;53706,319931;55387,320303;59201,323830;64452,328083;66723,331202;68000,332762;73392,337299;71831,338575;66809,333000;66581,333046;71333,338322;71831,338575;73392,337299;86874,347933;84178,348783;85171,349492;81197,349634;78643,347933;76231,346090;70270,341127;64736,336165;59627,331202;57215,328792;54944,326240;55795,325106;58634,327658;61756,330068;65587,334180;65913,334459;61756,330068;58776,327658;55937,325106;52815,321278;49835,317308;362464,294765;362392,294795;360842,298512;360974,277002;357213,282429;355368,285832;353524,288951;349124,294765;345293,300578;341887,305256;341603,305430;341371,305774;341745,305540;345151,300861;348983,295048;353382,289235;355227,286116;357071,282713;360903,277184;375662,275057;373817,280586;370553,286541;367289,292638;364309,296466;366296,292496;367999,288526;369276,286400;370979,283564;372540,280728;375662,275057;366476,262903;363032,268960;362968,269106;366438,263005;368365,249185;364225,260487;355516,278272;354241,280286;354233,280303;351253,285407;348273,290937;344867,295190;342029,300011;325283,318868;319749,323546;319218,323950;318989,324181;316675,326066;314782,328225;307828,333471;306739,334159;303779,336569;303352,336847;302720,337441;297185,341127;291651,344530;291017,344851;287270,347283;286108,347868;284981,348642;281149,350769;277569,352171;269590,356192;250870,363168;237826,366519;248368,364521;250355,364096;256741,361827;260714,360551;267100,357290;274338,354738;278974,352922;281007,351761;282852,351194;285407,349776;286078,349310;287819,347649;291651,345381;296010,343246;297611,342261;303145,338575;305558,336307;308254,334605;315208,329359;320175,324681;325709,320002;342455,301145;344759,297231;344867,296891;348557,291220;349692,289519;351202,287427;351679,286541;354659,281437;360477,269386;366154,256483;367821,251237;383892,236634;383467,236918;383467,236918;385233,228231;385182,228482;385595,228978;386873,230396;387724,229828;387746,229720;387156,230112;385737,228836;383968,212125;383869,212131;383689,212141;383751,212815;383609,216359;383041,218486;379635,223874;378784,228553;377932,230112;376513,236918;374952,242305;373249,247551;372256,251663;371121,255916;372026,254509;372824,251521;373533,247268;375236,242022;376797,236634;378216,229828;379068,228269;379919,223590;383325,218202;381054,229119;379351,238194;375520,249820;374762,250998;374438,252762;373391,255775;369418,264423;367573,268960;366438,271371;365018,273923;361187,280728;357071,287392;351821,296324;346002,305115;342171,310077;338055,314898;336636,316883;335075,318868;332663,320852;328717,325217;328831,325673;324716,329927;320317,333046;316769,335881;313408,338335;313931,338292;317620,335598;321168,332762;325567,329643;329683,325390;329541,324822;333514,320427;335927,318442;337488,316457;338907,314472;343022,309652;346854,304689;352672,295899;357923,286967;362038,280303;365870,273497;367289,270945;368424,268535;370269,263998;374243,255349;375804,249536;379635,237910;381338,228836;383609,217919;384121,216001;383751,215934;383892,212389;387014,209128;385362,216008;385362,216008;387015,209128;388292,207710;387440,209554;387245,213417;387156,217068;385737,221431;385737,221929;387440,217068;387724,209554;388386,208121;382190,201614;381260,203810;380912,207002;380465,205511;380301,205721;380771,207285;380487,209554;381054,211397;381494,211372;381196,210404;381480,208136;382190,201614;394110,197786;394394,197927;394252,203882;394394,207994;393968,215508;393542,219762;392265,226000;391840,231246;389711,240887;387724,249253;384176,250812;384460,249962;385028,244007;387156,237768;388859,236776;388859,236776;390704,226000;391698,220896;392549,215650;393259,210688;393542,206009;393684,202039;393968,199912;394110,197786;19987,132046;20057,132082;20064,132062;28549,111724;25427,117537;22872,119664;22866,119800;22619,125227;22626,125215;22872,119806;25427,117679;28549,111866;28655,111937;28708,111830;30251,99389;28265,100807;25285,107045;25966,107590;25989,107495;25427,107045;28407,100807;30166,99551;41179,91308;40999,91451;40239,94374;39760,95845;26704,119664;24859,125477;23156,131432;19466,143909;17054,152416;15919,158796;15351,162057;14925,165318;13648,174108;13222,179496;13932,185167;14264,182077;14216,181055;14783,175101;16060,166310;17073,165096;18544,155261;18473,153550;19875,149534;20709,146163;20460,146744;19608,146461;17480,152557;17621,155960;16628,162482;16486,163616;15067,165318;15493,162057;16060,158796;17196,152416;19608,143909;23298,131432;25001,125477;26846,119664;39901,95845;41179,91308;43733,77129;43733,77129;44442,77697;44442,77696;69304,56944;69277,56965;69194,57059;68035,58272;67742,58698;67551,58914;66723,60116;58066,70324;55654,73159;53241,76137;42573,87917;53383,75995;55795,73018;58208,70182;66864,59974;67742,58698;69194,57059;72907,47167;71682,47593;70771,47931;70554,48206;68993,49624;65020,52176;62323,55153;59769,58130;58066,59690;58008,59618;56399,61551;53667,64936;49268,69757;49977,70607;49991,70595;49409,69898;53809,65078;58208,59690;59911,58131;62465,55153;65161,52176;69135,49624;70696,48206;72399,47568;72936,47401;278453,21551;285690,24812;288812,27364;281859,23961;278453,21551;254896,11201;260572,12477;268519,16447;254896,11201;169466,10261;166486,10634;160100,11484;153856,12902;151159,13753;148037,14603;141206,15944;139948,16447;131292,19424;122777,22827;116817,25521;112844,27080;103052,31617;98369,34595;93828,37572;86590,42960;79778,48348;73259,54030;73818,54728;75202,53780;76379,52903;80630,49198;87441,43811;94679,38423;99220,35445;103903,32468;113695,27931;117526,25946;123487,23252;132001,19849;140658,16872;144294,16158;146051,15559;169960,10405;220217,7213;223250,7514;227365,8932;224243,8507;217715,7231;220217,7213;236731,6097;242550,6522;249645,9357;240847,7798;236731,6097;189262,6061;172872,6947;161519,8507;156126,9925;151443,11626;144915,12477;120223,21976;111282,25946;108586,26938;106174,28215;101633,30625;94537,34311;89144,38565;73534,50758;70272,53592;67081,56503;67148,56571;42598,85353;37631,92158;35360,96270;33090,100098;28832,108038;24201,115329;24149,115552;22588,119806;21453,121791;21169,122074;19910,126257;19608,128738;19324,132282;17338,138096;15493,143909;13506,152416;12371,160214;11661,168012;12655,162624;12747,162179;12938,160072;14074,152274;14429,152392;14460,152261;14074,152132;16061,143625;17905,137812;19883,132026;19750,131999;20034,128454;21595,121791;22730,119806;22768,119702;24291,115552;28974,108180;33232,100240;35502,96412;37773,92300;42740,85494;67290,56713;73818,50758;89428,38565;94821,34311;101916,30625;106457,28215;108870,26939;111566,25946;120507,21976;145199,12477;151727,11626;156410,9925;161803,8507;173155,6947;189546,6114;202720,6556;209201,0;215870,425;222682,1134;227223,2269;230203,3686;233893,2977;239428,4253;242833,5246;242692,5388;242550,6380;236731,5955;234745,5388;232758,4962;228926,4112;225095,3261;221121,2694;216722,2694;213174,2694;207640,2694;207380,2611;204943,3828;205795,5246;214309,6947;210520,7013;210584,7018;214593,6947;217999,7373;224527,8649;227649,9074;232900,10208;238292,11343;243543,12619;248794,14178;251348,14887;253903,15738;253935,15768;255767,16083;260206,17731;260826,18670;260998,18715;264972,20275;268377,21693;271783,23252;274338,24670;276041,25521;277885,26513;284129,30058;292076,35162;296192,37998;296311,38083;298414,39359;378500,189846;378440,191032;380061,191264;381622,192398;382331,196226;385028,200763;386163,200866;386163,199771;387317,196569;387298,195943;388434,192114;389995,192114;392407,190555;392691,196793;391981,199771;391130,202606;390704,207285;390562,209695;390278,212106;389673,212509;389711,212673;390291,212287;390562,209979;390704,207569;391130,202890;391981,200054;392691,197077;393826,197928;393684,200054;393401,202181;393259,206151;392975,210830;392265,215792;391414,221038;390420,226142;388576,236918;386873,237910;384744,244149;384176,250103;383892,250954;381480,257476;380770,258043;377790,264990;380912,258043;381622,257476;377081,270378;374668,271654;374168,272654;374243,272788;374810,271654;377223,270378;375520,275199;372398,280870;370837,283706;369134,286541;367857,288668;366012,292780;364025,296750;360903,301003;357781,304973;357911,304705;354375,309510;346712,317875;345203,320194;346712,318017;354375,309652;348557,318442;345559,321579;343152,323347;343022,323546;341518,324703;341461,325106;334791,331911;327696,338433;327368,338671;325000,341694;319323,345948;314018,349923;313999,349946;319323,346090;325000,341836;320317,346515;316503,348996;313864,350109;313789,350201;310950,352045;309881,352540;307190,354721;304565,356582;300591,359134;299314,359275;297894,359906;297674,360073;299456,359417;300733,359275;295624,363104;292360,364805;289096,366365;286791,366710;286400,366932;275615,371610;275065,371735;271783,373879;273628,374446;266816,377424;267384,375439;265113,376289;262985,376998;258586,378416;257998,377711;255889,378132;253335,378700;248084,379976;247911,380056;252909,378841;255463,378274;257592,377849;258444,378558;262843,377140;264971,376431;267242,375580;266674,377565;260714,380401;260422,380319;256315,381960;252909,382953;247800,384229;245689,384052;241274,384910;241130,385221;229352,387490;226656,386781;224385,386781;220412,388057;216864,388341;213316,388482;212931,388317;209697,388890;205795,388199;205937,388057;206646,387065;203382,386639;204943,385789;209626,385647;214168,385505;220695,385647;225236,385221;233751,383378;239428,382102;243685,381960;243981,381823;239853,381961;234177,383237;225662,385080;221121,385505;214593,385363;210052,385505;205369,385647;205511,385080;206504,383662;250213,376431;279872,365230;287677,361119;292076,358850;296618,356440;305132,351336;311944,346090;324716,336165;328264,333329;331669,330352;336778,325673;338907,322129;341965,319328;341989,319152;339049,321845;336920,325390;331811,330068;328405,333046;324858,335881;312086,345806;305274,351052;296760,356156;292218,358566;287819,360835;280014,364947;250355,376147;206646,383378;203382,383378;202957,382244;199551,382102;196429,383378;187346,383520;180677,383237;177413,382953;174149,382386;176115,380291;175710,380401;168384,379046;168047,379125;153998,376573;148463,375439;143638,374588;137820,371894;130582,369200;123061,366223;124338,365230;129589,366223;131860,368208;139665,370476;155133,374446;158964,375155;163080,375864;167621,376856;172625,377938;173013,377849;177697,378558;177838,378274;184650,378558;185785,378700;196287,378700;203950,378983;213032,378274;214167,378274;214593,379409;223534,378274;229494,376856;232900,376289;235028,376006;239711,374871;243543,374021;247375,373028;254403,371813;255322,371469;247942,372745;244111,373737;240279,374588;235596,375722;233467,376006;230062,376573;220837,377424;214593,377991;213458,377991;204376,378700;196713,378416;186211,378416;185076,378274;180677,376431;178264,377991;178258,378003;180251,376715;184650,378558;177839,378274;177892,378239;173439,377565;168189,376431;163647,375439;159532,374730;155700,374021;140232,370051;132427,367782;130157,365797;124906,364805;117101,360835;114830,360977;106741,356865;105322,354313;105606,354171;110573,356865;115540,359559;116959,358708;111141,354880;106316,352753;99646,348925;93969,345239;85029,341411;81623,338575;82333,338292;85739,339284;78643,331911;74670,328651;70980,325390;66297,321561;59485,314047;59018,312588;57640,311211;52957,306107;52390,303555;50545,301003;50325,300659;48132,299160;43875,293063;41462,287392;41179,287392;37915,281154;34793,274915;31529,267684;28549,260312;31529,265274;34509,271512;35502,274915;35913,275517;35407,272892;34090,270502;31945,265683;29400,261446;26278,252939;23603,244218;22725,241676;18899,226421;17208,215346;17196,215650;17338,217919;18047,223165;18899,228553;17480,223874;16486,217919;15351,217919;14641,212531;13648,209128;12797,205867;10384,203315;9674,203315;8965,199771;8681,195234;9249,188854;9533,186585;10016,185029;9781,181481;10100,176235;10668,175172;10668,174534;9533,176660;8539,175242;6694,172690;6357,170670;6269,170847;5701,176518;5275,182190;4850,186585;4850,195659;4991,200338;5275,205017;3998,209412;3714,209412;2863,200905;2863,192114;3572,185309;4849,186584;3714,185167;3430,180063;3714,172265;3856,170138;4282,166594;5985,160214;6833,155975;6552,154968;5559,160639;3856,167019;3430,170564;3288,172690;3005,180488;3288,185593;2579,192398;2579,201189;3430,209695;3714,209695;5559,217777;6552,224441;8681,231246;12034,245881;12326,248686;12939,248686;16061,256200;17196,260028;15067,256767;12797,251663;12655,253081;11420,249257;10526,249394;9533,246133;6127,238335;3998,231388;3856,225575;2863,218769;2153,211964;592,207002;1586,180630;2579,173825;1728,170138;3430,159930;3856,157520;4991,149296;7972,143341;7262,151423;7971,150038;8397,146727;8539,143058;9816,138379;11803,131290;14216,124059;14396,123856;15493,118104;17054,113993;18899,110590;22588,103501;25568,97121;29826,88897;32948,85353;35502,80390;37631,77271;39902,76137;40469,75286;42740,70749;47139,65645;47259,67778;46938,68675;51538,63944;53809,60966;56789,58131;57046,58416;56931,58272;60620,54586;64310,51183;68284,46930;73818,42818;79778,38423;83342,35939;85739,33744;89996,31192;94537,28782;95138,28473;96683,26956;99220,25095;102005,23678;103975,23224;104329,22969;142928,7373;144361,7061;148321,5671;151053,5122;152477,5110;153004,4962;185360,709;194548,673;204376,851;204559,988;209343,425;213742,1134;218141,1985;220411,2500;217999,1843;213600,992;209201,284;2092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28" o:spid="_x0000_s1035" style="position:absolute;left:54427;width:349261;height:34444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2dde5 [3204]" stroked="f">
                  <v:stroke joinstyle="miter"/>
                  <v:path arrowok="t" o:connecttype="custom" o:connectlocs="189884,342579;188251,343457;188349,343499;203456,333662;198178,334918;190262,335923;189885,334918;195414,334416;203456,333662;217183,332348;216861,332439;217026,332406;118702,330460;124293,331904;126681,332030;133340,335295;136356,335923;136545,335985;137236,335295;139874,336048;142513,336676;147713,337884;147791,337806;153822,338811;156712,339313;159602,339564;165508,339816;173550,339690;173899,339690;174681,339250;176440,338685;178230,338654;179456,338811;179785,339690;182597,339690;181717,340946;181215,341574;179581,342327;176565,342327;172670,342076;164251,341825;157969,341323;152440,340569;146911,339690;138492,338434;131958,336299;132034,336245;128189,335044;124796,333537;120901,332281;116880,330899;118702,330460;192668,327768;190748,328060;177471,328730;181843,329267;182974,329016;190764,328137;192046,327888;204597,325948;198076,326943;200314,327006;203534,326410;228401,325658;207949,331101;218298,328796;97278,323114;111728,329267;116880,330899;120775,332281;124670,333536;128063,335043;127309,335671;125299,335295;118136,332658;114618,331276;111100,329769;106451,328137;102430,326379;99288,324746;97278,323114;103184,319974;110095,323490;109215,323993;101173,320100;103184,319974;77676,311435;86220,316207;87980,318216;83959,316081;80943,314198;77676,311435;92659,308212;92660,308248;93085,308761;93131,308546;276163,299969;275706,300007;268167,305407;260754,309426;255476,312565;252586,313821;249570,315077;245926,316960;243162,318593;239141,320225;234995,321732;233864,322862;232104,323490;227707,324244;222052,326002;216900,327634;211246,329267;204209,331025;194283,332658;194031,333034;189259,334227;189382,334290;194683,332966;194785,332658;204712,331025;211749,329267;217403,327634;222555,326002;228209,324244;232607,323490;229630,325276;229717,325248;232859,323365;234618,322737;234735,322704;235497,321858;239644,320351;243665,318718;246429,317086;250073,315202;253089,313946;255157,313048;256230,312314;261508,309174;268921,305156;60691,298233;61168,298641;61331,298724;277006,294954;276963,294984;276963,295020;277163,295048;277214,294984;279721,293080;278979,293592;278848,293728;279356,293403;50431,286754;55177,292338;51414,287826;288617,286751;288606,286755;288523,287324;286513,289584;284125,292221;284269,292188;286513,289710;288523,287449;288617,286751;62713,283923;62962,284226;62974,284184;44126,281045;47393,283180;47554,283368;49042,283698;52419,286821;57069,290589;59079,293351;60210,294733;64985,298751;63603,299881;59156,294943;58954,294984;58954,294984;63162,299657;63603,299881;64985,298751;76922,308170;74535,308923;75414,309551;71896,309677;69634,308170;67498,306537;62221,302142;57320,297747;52796,293351;50660,291217;48650,288956;49404,287952;51917,290212;54681,292347;58074,295989;58362,296236;54681,292347;52042,290212;49529,287952;46765,284561;44126,281045;320942,261078;320878,261105;319506,264397;319623,245345;316293,250152;314659,253166;313026,255929;309130,261078;305738,266226;302722,270371;302471,270524;302265,270829;302596,270622;305612,266478;309005,261329;312900,256180;314534,253418;316167,250404;319560,245506;329659,244909;328607,247264;326345,251785;328607,247264;329659,244909;332628,243622;330994,248520;328104,253794;325214,259194;322575,262585;324335,259068;325842,255552;326973,253669;328481,251157;329863,248646;332628,243622;324494,232858;321444,238222;321388,238351;324460,232948;326167,220707;322501,230717;314790,246470;313661,248254;313654,248269;311015,252790;308376,257687;305361,261455;302848,265724;288021,282426;283120,286570;282650,286927;282447,287133;280398,288802;278722,290714;272565,295361;271600,295970;268980,298105;268601,298350;268041,298877;263141,302142;258240,305156;257680,305440;254361,307594;253333,308112;252335,308798;248942,310681;245772,311924;238707,315485;222132,321664;210581,324632;219916,322862;221675,322486;227330,320476;230848,319346;236502,316458;242911,314197;247016,312588;248816,311560;250450,311058;252712,309802;253306,309389;254848,307919;258240,305909;262100,304018;263518,303146;268419,299881;270555,297872;272942,296365;279099,291719;283497,287575;288397,283431;303225,266729;305265,263262;305361,262961;308628,257938;309633,256431;310970,254579;311392,253794;314031,249273;319183,238599;324209,227172;325685,222525;339916,209591;339539,209842;339539,209842;341102,202148;341057,202370;341423,202809;342554,204065;343308,203563;343327,203466;342806,203814;341549,202684;339982,187883;339895,187888;339736,187896;339790,188493;339664,191633;339162,193516;336146,198288;335392,202433;334638,203814;333382,209842;331999,214614;330492,219260;329612,222902;328607,226669;329408,225423;330115,222776;330743,219009;332251,214363;333633,209591;334889,203563;335643,202181;336397,198037;339413,193265;337403,202935;335895,210972;332502,221269;331831,222313;331544,223875;330617,226544;327099,234204;325465,238222;324460,240357;323204,242618;319811,248646;316167,254548;311518,262459;306366,270245;302973,274640;299329,278910;298073,280668;296691,282426;294555,284184;291061,288050;291162,288454;287518,292221;283623,294984;280481,297496;277505,299669;277968,299630;281235,297244;284377,294733;288272,291970;291916,288203;291790,287700;295308,283808;297445,282049;298827,280291;300083,278533;303727,274264;307120,269868;312272,262082;316921,254171;320565,248269;323958,242241;325214,239981;326219,237846;327853,233827;331371,226167;332753,221018;336146,210721;337654,202684;339664,193014;340118,191316;339790,191256;339916,188117;342680,185228;341217,191321;341217,191321;342680,185228;343811,183973;343057,185605;343057,185605;342884,189027;342806,192261;341549,196125;341549,196566;343057,192261;343308,185605;343894,184337;338408,178573;337584,180518;337277,183345;336880,182024;336735,182210;337151,183596;336900,185605;337403,187238;337792,187216;337528,186358;337779,184349;338408,178573;348963,175182;349214,175308;349088,180582;349214,184224;348837,190879;348460,194647;347329,200172;346952,204819;345067,213358;343308,220767;340167,222148;340418,221395;340921,216121;342806,210595;344313,209716;344313,209716;345947,200172;346827,195651;347580,191005;348209,186610;348460,182466;348586,178949;348837,177066;348963,175182;17697,116955;17760,116987;17766,116969;25278,98956;22514,104105;20252,105988;20247,106109;20028,110916;20034,110905;20252,106114;22514,104230;25278,99081;25372,99144;25420,99050;26786,88030;25027,89286;22388,94812;22992,95294;23011,95210;22514,94812;25153,89286;26710,88174;36461,80873;36303,81000;35629,83588;35205,84891;23645,105988;22011,111137;20503,116411;17236,127462;15100,134997;14095,140648;13592,143536;13215,146425;12085,154210;11708,158982;12336,164006;12630,161269;12587,160364;13090,155089;14221,147304;15118,146228;16420,137517;16357,136002;17598,132445;18337,129459;18116,129974;17362,129723;15477,135123;15603,138136;14723,143913;14598,144918;13341,146425;13718,143536;14221,140648;15226,134997;17362,127462;20629,116411;22137,111137;23770,105988;35330,84891;36461,80873;38723,68315;38723,68315;39351,68817;39351,68817;61365,50436;61341,50455;61268,50538;60241,51613;59982,51990;59812,52181;59079,53245;51414,62287;49278,64799;47142,67436;37700,77865;47268,67310;49404,64673;51540,62161;59205,53120;59982,51990;61268,50538;64555,41776;63470,42154;62664,42453;62472,42697;61090,43952;57571,46213;55184,48850;52922,51487;51414,52869;51363,52804;49938,54517;47519,57515;43624,61785;44252,62538;44264,62527;43749,61910;47645,57640;51540,52869;53048,51487;55309,48850;57697,46213;61215,43952;62597,42697;64105,42132;64581,41984;246555,19088;252963,21976;255727,24237;249570,21223;246555,19088;225696,9921;230722,11051;237759,14567;225696,9921;150053,9089;147414,9418;141759,10172;136231,11428;133843,12181;131079,12935;125030,14122;123917,14567;116252,17204;108712,20218;103435,22604;99917,23985;91247,28004;87100,30641;83079,33278;76671,38050;70639,42822;64867,47855;65362,48473;66587,47633;67630,46857;71393,43576;77425,38804;83833,34032;87854,31395;92000,28757;100670,24739;104063,22981;109341,20595;116880,17581;124545,14944;127764,14312;129320,13781;150490,9216;194989,6389;197675,6656;201319,7911;198555,7535;192775,6404;194989,6389;209612,5400;214764,5776;221047,8288;213256,6907;209612,5400;167581,5368;153068,6153;143016,7535;138241,8790;134094,10297;128314,11051;106451,19465;98534,22981;96147,23860;94011,24990;89990,27125;83707,30390;78932,34157;65110,44957;62222,47467;59396,50046;59456,50106;37718,75598;33320,81626;31310,85268;29299,88658;25529,95691;21429,102148;21383,102346;20001,106114;18995,107872;18744,108123;17629,111828;17362,114025;17111,117165;15352,122314;13718,127462;11959,134997;10954,141904;10325,148811;11205,144039;11286,143645;11456,141778;12461,134871;12776,134976;12804,134860;12462,134746;14221,127211;15854,122062;17605,116937;17488,116914;17739,113774;19121,107872;20126,106114;20160,106022;21509,102346;25655,95816;29425,88784;31435,85393;33446,81752;37844,75724;59582,50231;65362,44957;79184,34157;83959,30390;90241,27125;94262,24990;96398,23860;98786,22981;106702,19465;128566,11051;134346,10297;138492,8790;143267,7535;153320,6153;167833,5416;179498,5807;185236,0;191141,377;197173,1005;201194,2009;203832,3265;207099,2637;212000,3767;215016,4646;214890,4772;214764,5651;209612,5274;207853,4772;206094,4395;202701,3642;199309,2888;195791,2386;191895,2386;188754,2386;183853,2386;183623,2312;181466,3391;182220,4646;189759,6153;186404,6212;186461,6216;190010,6153;193026,6530;198806,7660;201571,8037;206220,9042;210995,10046;215644,11176;220293,12558;222555,13186;224817,13939;224846,13966;226468,14245;230398,15705;230947,16536;231099,16576;234618,17958;237633,19213;240649,20595;242911,21851;244419,22604;246052,23483;251581,26623;258618,31143;262262,33655;262367,33730;264229,34861;335141,168150;335088,169201;336523,169405;337905,170410;338533,173801;340921,177819;341926,177910;341926,176940;342948,174104;342931,173550;343936,170159;345319,170159;347455,168778;347706,174303;347078,176940;346324,179452;345947,183596;345821,185731;345570,187866;345034,188223;345067,188368;345581,188026;345821,185982;345947,183847;346324,179703;347078,177191;347706,174554;348711,175308;348586,177191;348334,179075;348209,182591;347957,186735;347329,191131;346575,195777;345696,200298;344062,209842;342554,210721;340669,216246;340167,221521;339916,222274;337779,228051;337151,228553;334512,234706;337277,228553;337905,228051;333884,239478;331748,240609;331305,241494;331371,241613;331874,240608;334010,239478;332502,243748;329738,248771;328355,251283;326848,253794;325717,255678;324083,259320;322324,262836;319560,266603;316795,270119;316910,269882;313780,274138;306994,281547;305658,283601;306994,281673;313780,274263;308628,282049;305973,284828;303842,286393;303727,286570;302395,287595;302345,287952;296439,293979;290157,299756;289866,299967;287769,302644;282743,306412;278045,309933;278029,309953;282743,306537;287769,302770;283623,306914;280246,309112;277910,310098;277842,310179;275329,311811;274382,312250;272000,314182;269675,315830;266157,318090;265026,318216;263769,318774;263573,318923;265152,318342;266282,318216;261759,321607;258869,323114;255979,324495;253938,324801;253591,324997;244042,329141;243555,329252;240649,331151;242282,331653;236251,334290;236754,332532;234743,333285;232859,333913;228963,335169;228443,334545;226576,334918;224314,335420;219665,336551;219512,336622;223937,335546;226199,335043;228084,334667;228837,335295;232733,334039;234618,333411;236628,332658;236125,334416;230848,336927;230589,336855;226953,338308;223937,339188;219413,340318;217544,340161;213635,340921;213508,341197;203078,343206;200691,342578;198681,342578;195162,343708;192021,343960;188880,344085;188538,343939;185675,344446;182220,343834;182346,343708;182974,342829;180084,342453;181466,341699;185613,341574;189634,341448;195414,341574;199434,341197;206974,339564;212000,338434;215769,338308;216032,338187;212377,338309;207351,339439;199811,341071;195791,341448;190010,341323;185990,341448;181843,341574;181969,341071;182848,339816;221550,333411;247811,323490;254722,319849;258618,317839;262638,315704;270178,311184;276209,306537;287518,297747;290659,295235;293675,292598;298198,288454;300083,285314;302791,282834;302812,282678;300209,285063;298324,288203;293801,292347;290785,294984;287644,297496;276335,306286;270303,310932;262764,315453;258743,317588;254848,319597;247937,323239;221675,333160;182974,339564;180084,339564;179707,338560;176691,338434;173927,339564;165885,339690;159979,339439;157089,339188;154199,338685;155940,336829;155581,336927;149095,335727;148796,335797;136356,333537;131456,332532;127184,331779;122032,329392;115623,327007;108964,324369;110095,323490;114744,324369;116754,326127;123665,328137;137362,331653;140754,332281;144398,332909;148419,333788;152850,334745;153194,334667;157340,335295;157466,335044;163497,335295;164503,335420;173801,335420;180586,335671;188628,335044;189633,335044;190010,336048;197927,335044;203204,333788;206220,333285;208105,333034;212251,332030;215644,331276;219036,330397;225260,329321;226073,329016;219539,330146;216146,331025;212754,331779;208607,332783;206723,333034;203707,333537;195539,334290;190010,334792;189005,334792;180963,335420;174178,335169;164880,335169;163874,335044;159979,333411;157843,334792;157838,334803;159602,333662;163498,335295;157466,335043;157514,335013;153571,334416;148922,333411;144901,332532;141257,331904;137864,331276;124168,327760;117257,325751;115246,323993;110597,323114;103686,319597;101676,319723;94514,316081;93257,313821;93508,313695;97906,316081;102304,318467;103561,317714;98409,314323;94137,312439;88231,309049;83205,305784;75289,302393;72273,299882;72901,299630;75917,300509;69634,293979;66116,291091;62849,288203;58702,284812;52671,278156;52257,276864;51037,275645;46891,271124;46388,268864;44755,266603;44560,266298;42618,264971;38849,259571;36713,254548;36461,254548;33571,249022;30807,243497;27917,237092;25278,230562;27917,234957;30556,240483;31435,243497;31799,244030;31351,241705;30184,239588;28285,235319;26032,231567;23268,224032;20900,216309;20122,214057;16734,200544;15237,190735;15226,191005;15352,193014;15980,197661;16734,202433;15477,198288;14598,193014;13592,193014;12964,188242;12085,185228;11331,182340;9194,180080;8566,180080;7938,176940;7687,172922;8189,167271;8441,165261;8868,163883;8660,160741;8943,156094;9446,155152;9446,154587;8441,156471;7561,155215;5927,152955;5629,151165;5551,151322;5048,156345;4671,161368;4294,165261;4294,173298;4420,177442;4671,181586;3540,185479;3289,185479;2535,177945;2535,170159;3163,164131;4293,165261;3289,164006;3037,159485;3289,152578;3414,150694;3791,147555;5299,141904;6051,138150;5802,137257;4922,142280;3414,147932;3037,151071;2912,152955;2660,159861;2912,164382;2284,170410;2284,178196;3037,185731;3289,185731;4922,192889;5802,198791;7687,204819;10655,217781;10914,220265;11456,220265;14221,226920;15226,230311;13341,227423;11331,222902;11205,224158;10112,220771;9320,220893;8441,218004;5425,211097;3540,204944;3414,199795;2535,193768;1907,187740;524,183345;1404,159987;2284,153959;1530,150694;3037,141653;3414,139518;4420,132234;7058,126960;6430,134118;7058,132891;7435,129958;7561,126709;8692,122565;10451,116286;12587,109881;12747,109701;13718,104607;15100,100965;16734,97951;20001,91672;22639,86021;26409,78738;29173,75598;31435,71203;33320,68440;35331,67436;35833,66682;37844,62664;41739,58143;41845,60032;41561,60827;45634,56636;47645,53999;50283,51487;50511,51740;50409,51613;53676,48348;56943,45334;60461,41566;65362,37925;70639,34032;73795,31832;75917,29888;79686,27627;83707,25492;84240,25219;85608,23876;87854,22227;90320,20972;92064,20570;92377,20344;126555,6530;127823,6254;131330,5023;133749,4536;135010,4526;135477,4395;164126,628;172262,596;180963,753;181125,875;185361,377;189257,1004;193152,1758;195162,2215;193026,1632;189131,879;185236,251;1852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reeform: Shape 142" o:spid="_x0000_s1036" style="position:absolute;top:58057;width:159310;height:15821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2a9b9 [3205]" stroked="f">
                  <v:fill opacity="32896f"/>
                  <v:stroke joinstyle="miter"/>
                  <v:path arrowok="t" o:connecttype="custom" o:connectlocs="86612,157353;85868,157756;85913,157776;92803,153257;90396,153834;86785,154296;86613,153834;89135,153603;92803,153257;99065,152653;98918,152695;98993,152681;54144,151786;56695,152450;57784,152507;60821,154007;62197,154296;62283,154324;62598,154007;63802,154353;65005,154642;67377,155197;67412,155161;70164,155622;71482,155853;72800,155968;75494,156084;79162,156026;79321,156026;79678,155824;80480,155565;81297,155550;81856,155622;82006,156026;83289,156026;82888,156603;82658,156891;81913,157237;80538,157237;78761,157122;74921,157007;72055,156776;69533,156430;67011,156026;63171,155449;60191,154469;60225,154443;58471,153892;56924,153200;55147,152623;53313,151988;54144,151786;87883,150550;87007,150684;80951,150992;82945,151238;83461,151123;87014,150719;87599,150605;93324,149714;90350,150171;91370,150200;92839,149926;104181,149581;94853,152081;99573,151022;44372,148412;50963,151238;53313,151988;55090,152623;56866,153200;58414,153892;58070,154180;57153,154007;53886,152796;52281,152161;50676,151469;48556,150719;46722,149912;45289,149162;44372,148412;47066,146970;50218,148585;49817,148816;46149,147028;47066,146970;35431,143048;39328,145240;40130,146163;38296,145182;36921,144317;35431,143048;42265,141568;42265,141584;42459,141820;42480,141721;125967,137781;125759,137799;122320,140279;118939,142125;116531,143567;115213,144144;113838,144721;112176,145586;110915,146336;109081,147086;107189,147778;106673,148297;105871,148585;103865,148931;101286,149739;98936,150489;96357,151239;93147,152046;88619,152796;88504,152969;86327,153517;86384,153546;88801,152937;88848,152796;93376,152046;96586,151239;99165,150489;101515,149739;104094,148931;106100,148585;104742,149405;104782,149393;106215,148528;107017,148239;107071,148224;107418,147835;109310,147143;111144,146393;112405,145643;114067,144778;115443,144201;116386,143789;116875,143452;119283,142010;122664,140164;27683,136984;27901,137172;27975,137210;126352,135478;126332,135492;126332,135508;126423,135521;126447,135492;127590,134617;127252,134852;127192,134915;127424,134765;23003,131712;25168,134276;23452,132204;131648,131710;131643,131712;131605,131973;130688,133011;129599,134223;129665,134207;130688,133069;131605,132031;131648,131710;28606,130411;28719,130550;28725,130531;20128,129089;21618,130070;21691,130156;22370,130308;23910,131742;26031,133473;26948,134742;27464,135376;29642,137222;29011,137741;26983,135473;26891,135492;26891,135492;28810,137638;29011,137741;29642,137222;35087,141548;33998,141894;34399,142183;32794,142240;31762,141548;30788,140798;28381,138779;26146,136761;24082,134742;23108,133761;22191,132723;22535,132262;23681,133300;24942,134280;26489,135953;26621,136067;24942,134280;23738,133300;22592,132262;21331,130704;20128,129089;146393,119918;146364,119930;145738,121442;145791,112692;144272,114900;143527,116284;142782,117553;141005,119918;139458,122283;138082,124186;137967,124257;137873,124397;138025,124302;139400,122398;140948,120033;142724,117668;143470,116399;144215,115015;145762,112766;150369,112492;149889,113573;148857,115650;149889,113573;150369,112492;151723,111900;150978,114150;149660,116572;148341,119053;147138,120610;147940,118995;148628,117380;149144,116515;149832,115361;150462,114208;151723,111900;148013,106956;146622,109420;146596,109479;147997,106997;148776,101375;147104,105973;143587,113208;143072,114028;143068,114035;141865,116111;140661,118361;139286,120091;138139,122052;131376,129724;129141,131627;128926,131791;128834,131885;127899,132652;127135,133531;124326,135665;123886,135944;122691,136925;122518,137038;122263,137280;120028,138780;117792,140164;117537,140294;116023,141284;115554,141522;115099,141837;113551,142702;112105,143272;108883,144908;101322,147746;96053,149109;100311,148297;101114,148124;103693,147201;105298,146682;107877,145355;110800,144317;112673,143578;113494,143106;114239,142875;115271,142298;115542,142108;116245,141433;117792,140510;119553,139641;120200,139241;122435,137741;123409,136818;124498,136126;127307,133992;129313,132089;131548,130185;138311,122514;139242,120921;139286,120783;140776,118476;141234,117784;141844,116933;142037,116572;143240,114496;145590,109593;147883,104344;148556,102210;155047,96269;154875,96384;154875,96384;155589,92850;155568,92952;155735,93154;156251,93731;156595,93500;156603,93456;156365,93616;155792,93096;155078,86298;155038,86300;154965,86304;154990,86579;154933,88021;154703,88886;153328,91078;152984,92981;152640,93616;152067,96384;151436,98576;150749,100710;150347,102383;149889,104113;150255,103541;150577,102325;150863,100595;151551,98461;152182,96269;152755,93500;153099,92866;153442,90962;154818,88770;153901,93212;153213,96903;151666,101633;151359,102112;151229,102830;150806,104056;149201,107574;148456,109420;147997,110401;147424,111439;145877,114208;144215,116919;142094,120552;139744,124129;138197,126147;136534,128109;135961,128916;135331,129724;134356,130531;132763,132307;132809,132492;131147,134223;129370,135492;127937,136645;126580,137644;126791,137626;128281,136530;129714,135376;131491,134107;133153,132377;133096,132146;134700,130358;135675,129551;136305,128743;136878,127936;138541,125974;140088,123956;142438,120379;144559,116746;146221,114035;147768,111266;148341,110228;148800,109247;149545,107401;151150,103883;151780,101518;153328,96788;154016,93096;154933,88655;155139,87875;154990,87848;155047,86406;156308,85079;155641,87877;155641,87877;156308,85079;156824,84502;156480,85252;156480,85252;156401,86824;156365,88309;155792,90084;155792,90287;156480,88309;156595,85252;156862,84669;154359,82022;153984,82915;153844,84214;153663,83607;153597,83693;153786,84329;153672,85252;153901,86002;154079,85992;153958,85598;154073,84675;154359,82022;159174,80464;159289,80522;159231,82945;159289,84617;159117,87674;158945,89405;158429,91943;158257,94077;157397,97999;156595,101402;155162,102037;155277,101691;155506,99268;156365,96730;157053,96327;157053,96327;157798,91943;158200,89866;158543,87732;158830,85713;158945,83810;159002,82195;159117,81330;159174,80464;8072,53720;8101,53734;8104,53726;11530,45452;10269,47817;9238,48682;9235,48738;9135,50946;9138,50941;9238,48740;10269,47875;11530,45510;11573,45539;11595,45496;12218,40434;11416,41011;10212,43549;10487,43771;10496,43732;10269,43549;11473,41011;12183,40500;16631,37146;16559,37205;16252,38394;16058,38992;10785,48682;10040,51047;9352,53470;7862,58546;6888,62007;6429,64602;6200,65929;6028,67256;5512,70832;5340,73024;5627,75331;5761,74074;5741,73658;5971,71236;6487,67659;6896,67165;7490,63164;7461,62468;8027,60834;8364,59463;8263,59699;7919,59584;7060,62064;7117,63449;6716,66102;6658,66563;6085,67256;6257,65929;6487,64602;6945,62007;7919,58546;9410,53470;10097,51047;10842,48682;16115,38992;16631,37146;17663,31378;17663,31378;17950,31609;17950,31609;27991,23166;27980,23175;27946,23213;27478,23707;27360,23880;27283,23968;26948,24457;23452,28610;22477,29763;21503,30974;17196,35765;21560,30917;22535,29705;23509,28552;27005,24399;27360,23880;27946,23213;29446,19189;28951,19362;28583,19500;28496,19611;27865,20188;26260,21226;25171,22438;24140,23649;23452,24284;23428,24254;22778,25041;21675,26418;19898,28379;20185,28725;20190,28720;19956,28437;21732,26475;23509,24284;24197,23649;25229,22438;26318,21226;27922,20188;28553,19611;29241,19352;29458,19284;112462,8767;115385,10094;116646,11132;113838,9748;112462,8767;102948,4557;105240,5076;108450,6691;102948,4557;68444,4175;67241,4326;64661,4672;62139,5249;61051,5595;59790,5941;57030,6487;56523,6691;53026,7902;49588,9287;47180,10383;45575,11017;41621,12863;39729,14074;37895,15285;34972,17477;32221,19669;29588,21981;29814,22265;30373,21879;30848,21522;32565,20015;35316,17823;38239,15631;40073,14420;41965,13209;45919,11363;47467,10556;49874,9460;53313,8075;56809,6864;58278,6574;58987,6330;68644,4233;88941,2934;90167,3057;91829,3634;90568,3461;87931,2942;88941,2934;95611,2480;97961,2653;100827,3807;97274,3172;95611,2480;76440,2466;69820,2826;65234,3461;63057,4038;61165,4730;58529,5076;48556,8940;44945,10556;43856,10959;42882,11478;41048,12459;38182,13959;36004,15689;29699,20650;28382,21803;27093,22987;27120,23015;17204,34724;15198,37492;14281,39165;13364,40722;11645,43953;9774,46919;9753,47010;9123,48740;8664,49548;8550,49663;8041,51365;7919,52374;7805,53816;7002,56181;6257,58546;5455,62007;4996,65179;4710,68351;5111,66160;5148,65979;5226,65121;5684,61949;5828,61997;5840,61944;5684,61891;6487,58430;7232,56065;8030,53711;7977,53701;8091,52259;8722,49548;9180,48740;9196,48698;9811,47010;11702,44010;13422,40780;14339,39223;15256,37550;17262,34781;27177,23072;29814,20650;36118,15689;38296,13959;41162,12459;42996,11478;43971,10959;45060,10556;48670,8940;58643,5076;61280,4730;63171,4038;65349,3461;69934,2826;76554,2487;81875,2667;84492,0;87186,173;89937,461;91771,923;92975,1500;94465,1211;96700,1730;98076,2134;98019,2192;97961,2596;95611,2423;94809,2192;94007,2019;92459,1673;90912,1327;89307,1096;87530,1096;86097,1096;83862,1096;83757,1062;82773,1557;83117,2134;86556,2826;85025,2853;85051,2855;86670,2826;88046,2999;90682,3518;91943,3692;94064,4153;96242,4614;98363,5134;100483,5768;101515,6056;102547,6403;102560,6415;103300,6543;105093,7214;105343,7595;105412,7614;107017,8248;108393,8825;109768,9460;110800,10036;111488,10383;112233,10786;114755,12228;117964,14305;119627,15458;119675,15493;120524,16012;152869,77234;152845,77717;153500,77811;154130,78273;154417,79830;155506,81676;155964,81718;155964,81272;156430,79969;156423,79715;156881,78157;157512,78157;158486,77523;158601,80061;158314,81272;157970,82426;157798,84329;157741,85310;157626,86290;157382,86454;157397,86521;157631,86364;157741,85425;157798,84444;157970,82541;158314,81387;158601,80176;159059,80522;159002,81387;158887,82253;158830,83868;158715,85771;158429,87790;158085,89924;157684,92001;156939,96384;156251,96788;155391,99326;155162,101749;155047,102095;154073,104748;153786,104979;152583,107805;153844,104979;154130,104748;152296,109997;151322,110516;151120,110923;151150,110977;151379,110516;152353,109997;151666,111958;150405,114265;149774,115419;149086,116572;148571,117438;147826,119110;147023,120725;145762,122456;144501,124071;144554,123962;143126,125917;140031,129320;139421,130263;140031,129378;143126,125974;140776,129551;139565,130827;138593,131546;138540,131627;137933,132098;137910,132262;135216,135030;132350,137684;132218,137780;131261,139010;128969,140741;126826,142358;126818,142367;128969,140798;131261,139068;129370,140971;127830,141981;126764,142434;126734,142471;125587,143221;125155,143422;124068,144310;123008,145067;121403,146105;120887,146163;120314,146419;120225,146487;120945,146220;121461,146163;119397,147720;118079,148412;116761,149047;115830,149187;115672,149277;111316,151181;111094,151232;109768,152104;110513,152334;107762,153546;107992,152738;107075,153084;106215,153373;104438,153949;104201,153663;103349,153834;102317,154065;100197,154584;100127,154617;102145,154122;103177,153892;104037,153719;104381,154007;106157,153430;107017,153142;107934,152796;107705,153603;105298,154757;105180,154724;103521,155391;102145,155795;100082,156314;99230,156242;97446,156591;97388,156718;92631,157641;91542,157353;90625,157353;89020,157872;87587,157987;86154,158045;85999,157978;84693,158211;83117,157929;83174,157872;83461,157468;82142,157295;82773,156949;84664,156891;86498,156834;89135,156891;90969,156718;94408,155968;96700,155449;98420,155391;98540,155336;96872,155392;94580,155911;91141,156660;89307,156834;86670,156776;84836,156834;82945,156891;83002,156660;83403,156084;101056,153142;113035,148585;116188,146912;117964,145990;119798,145009;123237,142933;125988,140798;131147,136761;132580,135607;133955,134396;136019,132492;136878,131050;138113,129911;138123,129839;136936,130935;136076,132377;134013,134280;132637,135492;131204,136645;126046,140683;123295,142817;119856,144894;118022,145874;116245,146797;113093,148470;101114,153027;83461,155968;82142,155968;81970,155507;80595,155449;79334,155968;75666,156026;72972,155911;71654,155795;70336,155565;71130,154712;70966,154757;68007,154206;67871,154238;62197,153200;59962,152738;58013,152392;55663,151296;52740,150200;49702,148989;50218,148585;52339,148989;53256,149796;56408,150719;62655,152334;64203,152623;65865,152911;67699,153315;69720,153755;69877,153719;71768,154007;71826,153892;74577,154007;75035,154065;79277,154065;82372,154180;86040,153892;86498,153892;86670,154353;90281,153892;92688,153315;94064,153084;94924,152969;96815,152507;98363,152161;99910,151758;102749,151263;103120,151123;100139,151642;98592,152046;97044,152392;95153,152854;94293,152969;92918,153200;89192,153546;86670,153776;86212,153776;82544,154065;79449,153949;75207,153949;74749,153892;72972,153142;71998,153776;71995,153781;72800,153257;74577,154007;71826,153892;71847,153878;70049,153603;67928,153142;66094,152738;64432,152450;62885,152161;56637,150546;53485,149623;52568,148816;50447,148412;47295,146797;46378,146855;43111,145182;42538,144144;42652,144086;44658,145182;46664,146278;47238,145932;44888,144375;42939,143509;40245,141952;37953,140452;34342,138895;32966,137741;33253,137626;34628,138030;31762,135030;30158,133704;28667,132377;26776,130820;24025,127762;23836,127169;23280,126609;21388,124532;21159,123494;20414,122456;20325,122316;19440,121706;17720,119226;16746,116919;16631,116919;15313,114381;14052,111843;12734,108901;11530,105902;12734,107920;13938,110458;14339,111843;14504,112087;14300,111019;13768,110047;12902,108087;11874,106363;10613,102902;9533,99355;9178,98320;7633,92114;6950,87608;6945,87732;7002,88655;7289,90789;7633,92981;7060,91078;6658,88655;6200,88655;5913,86463;5512,85079;5168,83752;4194,82714;3907,82714;3621,81272;3506,79426;3735,76831;3850,75908;4045,75275;3950,73831;4079,71697;4309,71264;4309,71005;3850,71870;3449,71293;2704,70255;2568,69433;2532,69505;2303,71812;2131,74120;1959,75908;1959,79599;2016,81503;2131,83406;1615,85194;1500,85194;1156,81733;1156,78157;1443,75389;1958,75907;1500,75331;1385,73254;1500,70082;1557,69217;1729,67775;2417,65179;2760,63455;2646,63045;2245,65352;1557,67948;1385,69390;1328,70255;1214,73427;1328,75504;1042,78273;1042,81849;1385,85310;1500,85310;2245,88597;2646,91308;3506,94077;4860,100031;4978,101172;5226,101172;6487,104229;6945,105786;6085,104460;5168,102383;5111,102960;4612,101404;4251,101460;3850,100134;2474,96961;1615,94135;1557,91770;1156,89001;870,86232;239,84214;640,73485;1042,70716;698,69217;1385,65064;1557,64083;2016,60738;3220,58315;2933,61603;3219,61039;3391,59692;3449,58200;3965,56296;4767,53412;5741,50470;5814,50388;6257,48048;6888,46375;7633,44991;9123,42107;10327,39511;12046,36166;13307,34724;14339,32705;15198,31436;16115,30974;16345,30628;17262,28783;19039,26706;19087,27574;18957,27939;20815,26014;21732,24803;22936,23649;23040,23765;22993,23707;24483,22207;25974,20823;27579,19092;29814,17419;32221,15631;33660,14621;34628,13728;36348,12690;38182,11709;38425,11583;39049,10967;40073,10209;41198,9633;41994,9448;42136,9344;57726,2999;58305,2873;59904,2307;61007,2084;61583,2079;61796,2019;74863,288;78575,274;82544,346;82618,402;84550,173;86326,461;88103,807;89020,1017;88046,750;86269,404;84492,115;844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group id="Group 30" o:spid="_x0000_s1037" style="position:absolute;left:37991;top:53993;width:4483;height:3886" coordsize="448874,38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<v:shape id="Freeform: Shape 10" o:spid="_x0000_s1038" style="position:absolute;left:54427;width:394447;height:38889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92a9b9 [3205]" o:opacity2="19005f" focusposition="1" focussize="" focus="100%" type="gradientRadial"/>
                  <v:stroke joinstyle="miter"/>
                  <v:path arrowok="t" o:connecttype="custom" o:connectlocs="214450,386782;212607,387774;212717,387821;229778,376715;223818,378132;214877,379267;214451,378132;220695,377565;229778,376715;245282,375230;244917,375333;245104,375297;134059,373099;140374,374730;143070,374871;150592,378558;153997,379267;154210,379338;154991,378558;157971,379409;160951,380117;166823,381482;166911,381393;173723,382528;176987,383095;180251,383378;186921,383662;196003,383520;196397,383520;197280,383024;199267,382386;201289,382350;202673,382528;203045,383520;206220,383520;205227,384938;204660,385647;202815,386498;199409,386498;195010,386214;185502,385930;178406,385363;172162,384513;165918,383520;156410,382102;149031,379692;149116,379630;144773,378274;140942,376573;136542,375155;132001,373595;134059,373099;217595,370059;215427,370390;200432,371146;205369,371752;206646,371469;215445,370476;216893,370195;231067,368005;223703,369128;226230,369200;229866,368527;257950,367677;234852,373823;246541,371221;109863,364805;126183,371752;132001,373595;136401,375155;140800,376573;144631,378274;143780,378983;141509,378558;133420,375580;129447,374021;125473,372319;120223,370476;115682,368491;112134,366648;109863,364805;116533,361260;124338,365230;123345,365797;114263,361402;116533,361260;87725,351619;97375,357007;99362,359275;94821,356865;91415,354738;87725,351619;104647,347981;104648,348021;105127,348601;105180,348358;311892,338674;311376,338717;302862,344814;294489,349351;288529,352895;285265,354313;281859,355731;277743,357858;274621,359701;270080,361544;265397,363245;264120,364521;262133,365230;257166,366081;250780,368066;244962,369909;238576,371752;230629,373737;219418,375580;219134,376006;213744,377352;213884,377424;219870,375928;219986,375580;231197,373737;239144,371752;245530,369909;251348,368066;257734,366081;262701,365230;259339,367246;259437,367215;262985,365088;264972,364380;265104,364343;265965,363387;270648,361686;275189,359843;278311,357999;282426,355873;285832,354455;288168,353440;289380,352612;295340,349067;303713,344530;68543,336713;69082,337175;69266,337269;312844,333012;312795,333046;312795,333086;313021,333118;313079,333046;315910,330896;315072,331474;314924,331628;315498,331261;56956,323754;62316,330059;58066,324964;325958,323750;325945,323755;325851,324397;323581,326949;320884,329927;321047,329889;323581,327091;325851,324539;325958,323750;70827,320557;71108,320899;71122,320852;49835,317308;53525,319718;53706,319931;55387,320303;59201,323830;64452,328083;66723,331202;68000,332762;73392,337299;71831,338575;66809,333000;66581,333046;71333,338322;71831,338575;73392,337299;86874,347933;84178,348783;85171,349492;81197,349634;78643,347933;76231,346090;70270,341127;64736,336165;59627,331202;57215,328792;54944,326240;55795,325106;58634,327658;61756,330068;65587,334180;65913,334459;61756,330068;58776,327658;55937,325106;52815,321278;49835,317308;362464,294765;362392,294795;360842,298512;360974,277002;357213,282429;355368,285832;353524,288951;349124,294765;345293,300578;341887,305256;341603,305430;341371,305774;341745,305540;345151,300861;348983,295048;353382,289235;355227,286116;357071,282713;360903,277184;375662,275057;373817,280586;370553,286541;367289,292638;364309,296466;366296,292496;367999,288526;369276,286400;370979,283564;372540,280728;375662,275057;366476,262903;363032,268960;362968,269106;366438,263005;368365,249185;364225,260487;355516,278272;354241,280286;354233,280303;351253,285407;348273,290937;344867,295190;342029,300011;325283,318868;319749,323546;319218,323950;318989,324181;316675,326066;314782,328225;307828,333471;306739,334159;303779,336569;303352,336847;302720,337441;297185,341127;291651,344530;291017,344851;287270,347283;286108,347868;284981,348642;281149,350769;277569,352171;269590,356192;250870,363168;237826,366519;248368,364521;250355,364096;256741,361827;260714,360551;267100,357290;274338,354738;278974,352922;281007,351761;282852,351194;285407,349776;286078,349310;287819,347649;291651,345381;296010,343246;297611,342261;303145,338575;305558,336307;308254,334605;315208,329359;320175,324681;325709,320002;342455,301145;344759,297231;344867,296891;348557,291220;349692,289519;351202,287427;351679,286541;354659,281437;360477,269386;366154,256483;367821,251237;383892,236634;383467,236918;383467,236918;385233,228231;385182,228482;385595,228978;386873,230396;387724,229828;387746,229720;387156,230112;385737,228836;383968,212125;383869,212131;383689,212141;383751,212815;383609,216359;383041,218486;379635,223874;378784,228553;377932,230112;376513,236918;374952,242305;373249,247551;372256,251663;371121,255916;372026,254509;372824,251521;373533,247268;375236,242022;376797,236634;378216,229828;379068,228269;379919,223590;383325,218202;381054,229119;379351,238194;375520,249820;374762,250998;374438,252762;373391,255775;369418,264423;367573,268960;366438,271371;365018,273923;361187,280728;357071,287392;351821,296324;346002,305115;342171,310077;338055,314898;336636,316883;335075,318868;332663,320852;328717,325217;328831,325673;324716,329927;320317,333046;316769,335881;313408,338335;313931,338292;317620,335598;321168,332762;325567,329643;329683,325390;329541,324822;333514,320427;335927,318442;337488,316457;338907,314472;343022,309652;346854,304689;352672,295899;357923,286967;362038,280303;365870,273497;367289,270945;368424,268535;370269,263998;374243,255349;375804,249536;379635,237910;381338,228836;383609,217919;384121,216001;383751,215934;383892,212389;387014,209128;385362,216008;385362,216008;387015,209128;388292,207710;387440,209554;387245,213417;387156,217068;385737,221431;385737,221929;387440,217068;387724,209554;388386,208121;382190,201614;381260,203810;380912,207002;380465,205511;380301,205721;380771,207285;380487,209554;381054,211397;381494,211372;381196,210404;381480,208136;382190,201614;394110,197786;394394,197927;394252,203882;394394,207994;393968,215508;393542,219762;392265,226000;391840,231246;389711,240887;387724,249253;384176,250812;384460,249962;385028,244007;387156,237768;388859,236776;388859,236776;390704,226000;391698,220896;392549,215650;393259,210688;393542,206009;393684,202039;393968,199912;394110,197786;19987,132046;20057,132082;20064,132062;28549,111724;25427,117537;22872,119664;22866,119800;22619,125227;22626,125215;22872,119806;25427,117679;28549,111866;28655,111937;28708,111830;30251,99389;28265,100807;25285,107045;25966,107590;25989,107495;25427,107045;28407,100807;30166,99551;41179,91308;40999,91451;40239,94374;39760,95845;26704,119664;24859,125477;23156,131432;19466,143909;17054,152416;15919,158796;15351,162057;14925,165318;13648,174108;13222,179496;13932,185167;14264,182077;14216,181055;14783,175101;16060,166310;17073,165096;18544,155261;18473,153550;19875,149534;20709,146163;20460,146744;19608,146461;17480,152557;17621,155960;16628,162482;16486,163616;15067,165318;15493,162057;16060,158796;17196,152416;19608,143909;23298,131432;25001,125477;26846,119664;39901,95845;41179,91308;43733,77129;43733,77129;44442,77697;44442,77696;69304,56944;69277,56965;69194,57059;68035,58272;67742,58698;67551,58914;66723,60116;58066,70324;55654,73159;53241,76137;42573,87917;53383,75995;55795,73018;58208,70182;66864,59974;67742,58698;69194,57059;72907,47167;71682,47593;70771,47931;70554,48206;68993,49624;65020,52176;62323,55153;59769,58130;58066,59690;58008,59618;56399,61551;53667,64936;49268,69757;49977,70607;49991,70595;49409,69898;53809,65078;58208,59690;59911,58131;62465,55153;65161,52176;69135,49624;70696,48206;72399,47568;72936,47401;278453,21551;285690,24812;288812,27364;281859,23961;278453,21551;254896,11201;260572,12477;268519,16447;254896,11201;169466,10261;166486,10634;160100,11484;153856,12902;151159,13753;148037,14603;141206,15944;139948,16447;131292,19424;122777,22827;116817,25521;112844,27080;103052,31617;98369,34595;93828,37572;86590,42960;79778,48348;73259,54030;73818,54728;75202,53780;76379,52903;80630,49198;87441,43811;94679,38423;99220,35445;103903,32468;113695,27931;117526,25946;123487,23252;132001,19849;140658,16872;144294,16158;146051,15559;169960,10405;220217,7213;223250,7514;227365,8932;224243,8507;217715,7231;220217,7213;236731,6097;242550,6522;249645,9357;240847,7798;236731,6097;189262,6061;172872,6947;161519,8507;156126,9925;151443,11626;144915,12477;120223,21976;111282,25946;108586,26938;106174,28215;101633,30625;94537,34311;89144,38565;73534,50758;70272,53592;67081,56503;67148,56571;42598,85353;37631,92158;35360,96270;33090,100098;28832,108038;24201,115329;24149,115552;22588,119806;21453,121791;21169,122074;19910,126257;19608,128738;19324,132282;17338,138096;15493,143909;13506,152416;12371,160214;11661,168012;12655,162624;12747,162179;12938,160072;14074,152274;14429,152392;14460,152261;14074,152132;16061,143625;17905,137812;19883,132026;19750,131999;20034,128454;21595,121791;22730,119806;22768,119702;24291,115552;28974,108180;33232,100240;35502,96412;37773,92300;42740,85494;67290,56713;73818,50758;89428,38565;94821,34311;101916,30625;106457,28215;108870,26939;111566,25946;120507,21976;145199,12477;151727,11626;156410,9925;161803,8507;173155,6947;189546,6114;202720,6556;209201,0;215870,425;222682,1134;227223,2269;230203,3686;233893,2977;239428,4253;242833,5246;242692,5388;242550,6380;236731,5955;234745,5388;232758,4962;228926,4112;225095,3261;221121,2694;216722,2694;213174,2694;207640,2694;207380,2611;204943,3828;205795,5246;214309,6947;210520,7013;210584,7018;214593,6947;217999,7373;224527,8649;227649,9074;232900,10208;238292,11343;243543,12619;248794,14178;251348,14887;253903,15738;253935,15768;255767,16083;260206,17731;260826,18670;260998,18715;264972,20275;268377,21693;271783,23252;274338,24670;276041,25521;277885,26513;284129,30058;292076,35162;296192,37998;296311,38083;298414,39359;378500,189846;378440,191032;380061,191264;381622,192398;382331,196226;385028,200763;386163,200866;386163,199771;387317,196569;387298,195943;388434,192114;389995,192114;392407,190555;392691,196793;391981,199771;391130,202606;390704,207285;390562,209695;390278,212106;389673,212509;389711,212673;390291,212287;390562,209979;390704,207569;391130,202890;391981,200054;392691,197077;393826,197928;393684,200054;393401,202181;393259,206151;392975,210830;392265,215792;391414,221038;390420,226142;388576,236918;386873,237910;384744,244149;384176,250103;383892,250954;381480,257476;380770,258043;377790,264990;380912,258043;381622,257476;377081,270378;374668,271654;374168,272654;374243,272788;374810,271654;377223,270378;375520,275199;372398,280870;370837,283706;369134,286541;367857,288668;366012,292780;364025,296750;360903,301003;357781,304973;357911,304705;354375,309510;346712,317875;345203,320194;346712,318017;354375,309652;348557,318442;345559,321579;343152,323347;343022,323546;341518,324703;341461,325106;334791,331911;327696,338433;327368,338671;325000,341694;319323,345948;314018,349923;313999,349946;319323,346090;325000,341836;320317,346515;316503,348996;313864,350109;313789,350201;310950,352045;309881,352540;307190,354721;304565,356582;300591,359134;299314,359275;297894,359906;297674,360073;299456,359417;300733,359275;295624,363104;292360,364805;289096,366365;286791,366710;286400,366932;275615,371610;275065,371735;271783,373879;273628,374446;266816,377424;267384,375439;265113,376289;262985,376998;258586,378416;257998,377711;255889,378132;253335,378700;248084,379976;247911,380056;252909,378841;255463,378274;257592,377849;258444,378558;262843,377140;264971,376431;267242,375580;266674,377565;260714,380401;260422,380319;256315,381960;252909,382953;247800,384229;245689,384052;241274,384910;241130,385221;229352,387490;226656,386781;224385,386781;220412,388057;216864,388341;213316,388482;212931,388317;209697,388890;205795,388199;205937,388057;206646,387065;203382,386639;204943,385789;209626,385647;214168,385505;220695,385647;225236,385221;233751,383378;239428,382102;243685,381960;243981,381823;239853,381961;234177,383237;225662,385080;221121,385505;214593,385363;210052,385505;205369,385647;205511,385080;206504,383662;250213,376431;279872,365230;287677,361119;292076,358850;296618,356440;305132,351336;311944,346090;324716,336165;328264,333329;331669,330352;336778,325673;338907,322129;341965,319328;341989,319152;339049,321845;336920,325390;331811,330068;328405,333046;324858,335881;312086,345806;305274,351052;296760,356156;292218,358566;287819,360835;280014,364947;250355,376147;206646,383378;203382,383378;202957,382244;199551,382102;196429,383378;187346,383520;180677,383237;177413,382953;174149,382386;176115,380291;175710,380401;168384,379046;168047,379125;153998,376573;148463,375439;143638,374588;137820,371894;130582,369200;123061,366223;124338,365230;129589,366223;131860,368208;139665,370476;155133,374446;158964,375155;163080,375864;167621,376856;172625,377938;173013,377849;177697,378558;177838,378274;184650,378558;185785,378700;196287,378700;203950,378983;213032,378274;214167,378274;214593,379409;223534,378274;229494,376856;232900,376289;235028,376006;239711,374871;243543,374021;247375,373028;254403,371813;255322,371469;247942,372745;244111,373737;240279,374588;235596,375722;233467,376006;230062,376573;220837,377424;214593,377991;213458,377991;204376,378700;196713,378416;186211,378416;185076,378274;180677,376431;178264,377991;178258,378003;180251,376715;184650,378558;177839,378274;177892,378239;173439,377565;168189,376431;163647,375439;159532,374730;155700,374021;140232,370051;132427,367782;130157,365797;124906,364805;117101,360835;114830,360977;106741,356865;105322,354313;105606,354171;110573,356865;115540,359559;116959,358708;111141,354880;106316,352753;99646,348925;93969,345239;85029,341411;81623,338575;82333,338292;85739,339284;78643,331911;74670,328651;70980,325390;66297,321561;59485,314047;59018,312588;57640,311211;52957,306107;52390,303555;50545,301003;50325,300659;48132,299160;43875,293063;41462,287392;41179,287392;37915,281154;34793,274915;31529,267684;28549,260312;31529,265274;34509,271512;35502,274915;35913,275517;35407,272892;34090,270502;31945,265683;29400,261446;26278,252939;23603,244218;22725,241676;18899,226421;17208,215346;17196,215650;17338,217919;18047,223165;18899,228553;17480,223874;16486,217919;15351,217919;14641,212531;13648,209128;12797,205867;10384,203315;9674,203315;8965,199771;8681,195234;9249,188854;9533,186585;10016,185029;9781,181481;10100,176235;10668,175172;10668,174534;9533,176660;8539,175242;6694,172690;6357,170670;6269,170847;5701,176518;5275,182190;4850,186585;4850,195659;4991,200338;5275,205017;3998,209412;3714,209412;2863,200905;2863,192114;3572,185309;4849,186584;3714,185167;3430,180063;3714,172265;3856,170138;4282,166594;5985,160214;6833,155975;6552,154968;5559,160639;3856,167019;3430,170564;3288,172690;3005,180488;3288,185593;2579,192398;2579,201189;3430,209695;3714,209695;5559,217777;6552,224441;8681,231246;12034,245881;12326,248686;12939,248686;16061,256200;17196,260028;15067,256767;12797,251663;12655,253081;11420,249257;10526,249394;9533,246133;6127,238335;3998,231388;3856,225575;2863,218769;2153,211964;592,207002;1586,180630;2579,173825;1728,170138;3430,159930;3856,157520;4991,149296;7972,143341;7262,151423;7971,150038;8397,146727;8539,143058;9816,138379;11803,131290;14216,124059;14396,123856;15493,118104;17054,113993;18899,110590;22588,103501;25568,97121;29826,88897;32948,85353;35502,80390;37631,77271;39902,76137;40469,75286;42740,70749;47139,65645;47259,67778;46938,68675;51538,63944;53809,60966;56789,58131;57046,58416;56931,58272;60620,54586;64310,51183;68284,46930;73818,42818;79778,38423;83342,35939;85739,33744;89996,31192;94537,28782;95138,28473;96683,26956;99220,25095;102005,23678;103975,23224;104329,22969;142928,7373;144361,7061;148321,5671;151053,5122;152477,5110;153004,4962;185360,709;194548,673;204376,851;204559,988;209343,425;213742,1134;218141,1985;220411,2500;217999,1843;213600,992;209201,284;2092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32" o:spid="_x0000_s1039" style="position:absolute;left:54427;width:349261;height:34444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2dde5 [3204]" stroked="f">
                  <v:stroke joinstyle="miter"/>
                  <v:path arrowok="t" o:connecttype="custom" o:connectlocs="189884,342579;188251,343457;188349,343499;203456,333662;198178,334918;190262,335923;189885,334918;195414,334416;203456,333662;217183,332348;216861,332439;217026,332406;118702,330460;124293,331904;126681,332030;133340,335295;136356,335923;136545,335985;137236,335295;139874,336048;142513,336676;147713,337884;147791,337806;153822,338811;156712,339313;159602,339564;165508,339816;173550,339690;173899,339690;174681,339250;176440,338685;178230,338654;179456,338811;179785,339690;182597,339690;181717,340946;181215,341574;179581,342327;176565,342327;172670,342076;164251,341825;157969,341323;152440,340569;146911,339690;138492,338434;131958,336299;132034,336245;128189,335044;124796,333537;120901,332281;116880,330899;118702,330460;192668,327768;190748,328060;177471,328730;181843,329267;182974,329016;190764,328137;192046,327888;204597,325948;198076,326943;200314,327006;203534,326410;228401,325658;207949,331101;218298,328796;97278,323114;111728,329267;116880,330899;120775,332281;124670,333536;128063,335043;127309,335671;125299,335295;118136,332658;114618,331276;111100,329769;106451,328137;102430,326379;99288,324746;97278,323114;103184,319974;110095,323490;109215,323993;101173,320100;103184,319974;77676,311435;86220,316207;87980,318216;83959,316081;80943,314198;77676,311435;92659,308212;92660,308248;93085,308761;93131,308546;276163,299969;275706,300007;268167,305407;260754,309426;255476,312565;252586,313821;249570,315077;245926,316960;243162,318593;239141,320225;234995,321732;233864,322862;232104,323490;227707,324244;222052,326002;216900,327634;211246,329267;204209,331025;194283,332658;194031,333034;189259,334227;189382,334290;194683,332966;194785,332658;204712,331025;211749,329267;217403,327634;222555,326002;228209,324244;232607,323490;229630,325276;229717,325248;232859,323365;234618,322737;234735,322704;235497,321858;239644,320351;243665,318718;246429,317086;250073,315202;253089,313946;255157,313048;256230,312314;261508,309174;268921,305156;60691,298233;61168,298641;61331,298724;277006,294954;276963,294984;276963,295020;277163,295048;277214,294984;279721,293080;278979,293592;278848,293728;279356,293403;50431,286754;55177,292338;51414,287826;288617,286751;288606,286755;288523,287324;286513,289584;284125,292221;284269,292188;286513,289710;288523,287449;288617,286751;62713,283923;62962,284226;62974,284184;44126,281045;47393,283180;47554,283368;49042,283698;52419,286821;57069,290589;59079,293351;60210,294733;64985,298751;63603,299881;59156,294943;58954,294984;58954,294984;63162,299657;63603,299881;64985,298751;76922,308170;74535,308923;75414,309551;71896,309677;69634,308170;67498,306537;62221,302142;57320,297747;52796,293351;50660,291217;48650,288956;49404,287952;51917,290212;54681,292347;58074,295989;58362,296236;54681,292347;52042,290212;49529,287952;46765,284561;44126,281045;320942,261078;320878,261105;319506,264397;319623,245345;316293,250152;314659,253166;313026,255929;309130,261078;305738,266226;302722,270371;302471,270524;302265,270829;302596,270622;305612,266478;309005,261329;312900,256180;314534,253418;316167,250404;319560,245506;329659,244909;328607,247264;326345,251785;328607,247264;329659,244909;332628,243622;330994,248520;328104,253794;325214,259194;322575,262585;324335,259068;325842,255552;326973,253669;328481,251157;329863,248646;332628,243622;324494,232858;321444,238222;321388,238351;324460,232948;326167,220707;322501,230717;314790,246470;313661,248254;313654,248269;311015,252790;308376,257687;305361,261455;302848,265724;288021,282426;283120,286570;282650,286927;282447,287133;280398,288802;278722,290714;272565,295361;271600,295970;268980,298105;268601,298350;268041,298877;263141,302142;258240,305156;257680,305440;254361,307594;253333,308112;252335,308798;248942,310681;245772,311924;238707,315485;222132,321664;210581,324632;219916,322862;221675,322486;227330,320476;230848,319346;236502,316458;242911,314197;247016,312588;248816,311560;250450,311058;252712,309802;253306,309389;254848,307919;258240,305909;262100,304018;263518,303146;268419,299881;270555,297872;272942,296365;279099,291719;283497,287575;288397,283431;303225,266729;305265,263262;305361,262961;308628,257938;309633,256431;310970,254579;311392,253794;314031,249273;319183,238599;324209,227172;325685,222525;339916,209591;339539,209842;339539,209842;341102,202148;341057,202370;341423,202809;342554,204065;343308,203563;343327,203466;342806,203814;341549,202684;339982,187883;339895,187888;339736,187896;339790,188493;339664,191633;339162,193516;336146,198288;335392,202433;334638,203814;333382,209842;331999,214614;330492,219260;329612,222902;328607,226669;329408,225423;330115,222776;330743,219009;332251,214363;333633,209591;334889,203563;335643,202181;336397,198037;339413,193265;337403,202935;335895,210972;332502,221269;331831,222313;331544,223875;330617,226544;327099,234204;325465,238222;324460,240357;323204,242618;319811,248646;316167,254548;311518,262459;306366,270245;302973,274640;299329,278910;298073,280668;296691,282426;294555,284184;291061,288050;291162,288454;287518,292221;283623,294984;280481,297496;277505,299669;277968,299630;281235,297244;284377,294733;288272,291970;291916,288203;291790,287700;295308,283808;297445,282049;298827,280291;300083,278533;303727,274264;307120,269868;312272,262082;316921,254171;320565,248269;323958,242241;325214,239981;326219,237846;327853,233827;331371,226167;332753,221018;336146,210721;337654,202684;339664,193014;340118,191316;339790,191256;339916,188117;342680,185228;341217,191321;341217,191321;342680,185228;343811,183973;343057,185605;343057,185605;342884,189027;342806,192261;341549,196125;341549,196566;343057,192261;343308,185605;343894,184337;338408,178573;337584,180518;337277,183345;336880,182024;336735,182210;337151,183596;336900,185605;337403,187238;337792,187216;337528,186358;337779,184349;338408,178573;348963,175182;349214,175308;349088,180582;349214,184224;348837,190879;348460,194647;347329,200172;346952,204819;345067,213358;343308,220767;340167,222148;340418,221395;340921,216121;342806,210595;344313,209716;344313,209716;345947,200172;346827,195651;347580,191005;348209,186610;348460,182466;348586,178949;348837,177066;348963,175182;17697,116955;17760,116987;17766,116969;25278,98956;22514,104105;20252,105988;20247,106109;20028,110916;20034,110905;20252,106114;22514,104230;25278,99081;25372,99144;25420,99050;26786,88030;25027,89286;22388,94812;22992,95294;23011,95210;22514,94812;25153,89286;26710,88174;36461,80873;36303,81000;35629,83588;35205,84891;23645,105988;22011,111137;20503,116411;17236,127462;15100,134997;14095,140648;13592,143536;13215,146425;12085,154210;11708,158982;12336,164006;12630,161269;12587,160364;13090,155089;14221,147304;15118,146228;16420,137517;16357,136002;17598,132445;18337,129459;18116,129974;17362,129723;15477,135123;15603,138136;14723,143913;14598,144918;13341,146425;13718,143536;14221,140648;15226,134997;17362,127462;20629,116411;22137,111137;23770,105988;35330,84891;36461,80873;38723,68315;38723,68315;39351,68817;39351,68817;61365,50436;61341,50455;61268,50538;60241,51613;59982,51990;59812,52181;59079,53245;51414,62287;49278,64799;47142,67436;37700,77865;47268,67310;49404,64673;51540,62161;59205,53120;59982,51990;61268,50538;64555,41776;63470,42154;62664,42453;62472,42697;61090,43952;57571,46213;55184,48850;52922,51487;51414,52869;51363,52804;49938,54517;47519,57515;43624,61785;44252,62538;44264,62527;43749,61910;47645,57640;51540,52869;53048,51487;55309,48850;57697,46213;61215,43952;62597,42697;64105,42132;64581,41984;246555,19088;252963,21976;255727,24237;249570,21223;246555,19088;225696,9921;230722,11051;237759,14567;225696,9921;150053,9089;147414,9418;141759,10172;136231,11428;133843,12181;131079,12935;125030,14122;123917,14567;116252,17204;108712,20218;103435,22604;99917,23985;91247,28004;87100,30641;83079,33278;76671,38050;70639,42822;64867,47855;65362,48473;66587,47633;67630,46857;71393,43576;77425,38804;83833,34032;87854,31395;92000,28757;100670,24739;104063,22981;109341,20595;116880,17581;124545,14944;127764,14312;129320,13781;150490,9216;194989,6389;197675,6656;201319,7911;198555,7535;192775,6404;194989,6389;209612,5400;214764,5776;221047,8288;213256,6907;209612,5400;167581,5368;153068,6153;143016,7535;138241,8790;134094,10297;128314,11051;106451,19465;98534,22981;96147,23860;94011,24990;89990,27125;83707,30390;78932,34157;65110,44957;62222,47467;59396,50046;59456,50106;37718,75598;33320,81626;31310,85268;29299,88658;25529,95691;21429,102148;21383,102346;20001,106114;18995,107872;18744,108123;17629,111828;17362,114025;17111,117165;15352,122314;13718,127462;11959,134997;10954,141904;10325,148811;11205,144039;11286,143645;11456,141778;12461,134871;12776,134976;12804,134860;12462,134746;14221,127211;15854,122062;17605,116937;17488,116914;17739,113774;19121,107872;20126,106114;20160,106022;21509,102346;25655,95816;29425,88784;31435,85393;33446,81752;37844,75724;59582,50231;65362,44957;79184,34157;83959,30390;90241,27125;94262,24990;96398,23860;98786,22981;106702,19465;128566,11051;134346,10297;138492,8790;143267,7535;153320,6153;167833,5416;179498,5807;185236,0;191141,377;197173,1005;201194,2009;203832,3265;207099,2637;212000,3767;215016,4646;214890,4772;214764,5651;209612,5274;207853,4772;206094,4395;202701,3642;199309,2888;195791,2386;191895,2386;188754,2386;183853,2386;183623,2312;181466,3391;182220,4646;189759,6153;186404,6212;186461,6216;190010,6153;193026,6530;198806,7660;201571,8037;206220,9042;210995,10046;215644,11176;220293,12558;222555,13186;224817,13939;224846,13966;226468,14245;230398,15705;230947,16536;231099,16576;234618,17958;237633,19213;240649,20595;242911,21851;244419,22604;246052,23483;251581,26623;258618,31143;262262,33655;262367,33730;264229,34861;335141,168150;335088,169201;336523,169405;337905,170410;338533,173801;340921,177819;341926,177910;341926,176940;342948,174104;342931,173550;343936,170159;345319,170159;347455,168778;347706,174303;347078,176940;346324,179452;345947,183596;345821,185731;345570,187866;345034,188223;345067,188368;345581,188026;345821,185982;345947,183847;346324,179703;347078,177191;347706,174554;348711,175308;348586,177191;348334,179075;348209,182591;347957,186735;347329,191131;346575,195777;345696,200298;344062,209842;342554,210721;340669,216246;340167,221521;339916,222274;337779,228051;337151,228553;334512,234706;337277,228553;337905,228051;333884,239478;331748,240609;331305,241494;331371,241613;331874,240608;334010,239478;332502,243748;329738,248771;328355,251283;326848,253794;325717,255678;324083,259320;322324,262836;319560,266603;316795,270119;316910,269882;313780,274138;306994,281547;305658,283601;306994,281673;313780,274263;308628,282049;305973,284828;303842,286393;303727,286570;302395,287595;302345,287952;296439,293979;290157,299756;289866,299967;287769,302644;282743,306412;278045,309933;278029,309953;282743,306537;287769,302770;283623,306914;280246,309112;277910,310098;277842,310179;275329,311811;274382,312250;272000,314182;269675,315830;266157,318090;265026,318216;263769,318774;263573,318923;265152,318342;266282,318216;261759,321607;258869,323114;255979,324495;253938,324801;253591,324997;244042,329141;243555,329252;240649,331151;242282,331653;236251,334290;236754,332532;234743,333285;232859,333913;228963,335169;228443,334545;226576,334918;224314,335420;219665,336551;219512,336622;223937,335546;226199,335043;228084,334667;228837,335295;232733,334039;234618,333411;236628,332658;236125,334416;230848,336927;230589,336855;226953,338308;223937,339188;219413,340318;217544,340161;213635,340921;213508,341197;203078,343206;200691,342578;198681,342578;195162,343708;192021,343960;188880,344085;188538,343939;185675,344446;182220,343834;182346,343708;182974,342829;180084,342453;181466,341699;185613,341574;189634,341448;195414,341574;199434,341197;206974,339564;212000,338434;215769,338308;216032,338187;212377,338309;207351,339439;199811,341071;195791,341448;190010,341323;185990,341448;181843,341574;181969,341071;182848,339816;221550,333411;247811,323490;254722,319849;258618,317839;262638,315704;270178,311184;276209,306537;287518,297747;290659,295235;293675,292598;298198,288454;300083,285314;302791,282834;302812,282678;300209,285063;298324,288203;293801,292347;290785,294984;287644,297496;276335,306286;270303,310932;262764,315453;258743,317588;254848,319597;247937,323239;221675,333160;182974,339564;180084,339564;179707,338560;176691,338434;173927,339564;165885,339690;159979,339439;157089,339188;154199,338685;155940,336829;155581,336927;149095,335727;148796,335797;136356,333537;131456,332532;127184,331779;122032,329392;115623,327007;108964,324369;110095,323490;114744,324369;116754,326127;123665,328137;137362,331653;140754,332281;144398,332909;148419,333788;152850,334745;153194,334667;157340,335295;157466,335044;163497,335295;164503,335420;173801,335420;180586,335671;188628,335044;189633,335044;190010,336048;197927,335044;203204,333788;206220,333285;208105,333034;212251,332030;215644,331276;219036,330397;225260,329321;226073,329016;219539,330146;216146,331025;212754,331779;208607,332783;206723,333034;203707,333537;195539,334290;190010,334792;189005,334792;180963,335420;174178,335169;164880,335169;163874,335044;159979,333411;157843,334792;157838,334803;159602,333662;163498,335295;157466,335043;157514,335013;153571,334416;148922,333411;144901,332532;141257,331904;137864,331276;124168,327760;117257,325751;115246,323993;110597,323114;103686,319597;101676,319723;94514,316081;93257,313821;93508,313695;97906,316081;102304,318467;103561,317714;98409,314323;94137,312439;88231,309049;83205,305784;75289,302393;72273,299882;72901,299630;75917,300509;69634,293979;66116,291091;62849,288203;58702,284812;52671,278156;52257,276864;51037,275645;46891,271124;46388,268864;44755,266603;44560,266298;42618,264971;38849,259571;36713,254548;36461,254548;33571,249022;30807,243497;27917,237092;25278,230562;27917,234957;30556,240483;31435,243497;31799,244030;31351,241705;30184,239588;28285,235319;26032,231567;23268,224032;20900,216309;20122,214057;16734,200544;15237,190735;15226,191005;15352,193014;15980,197661;16734,202433;15477,198288;14598,193014;13592,193014;12964,188242;12085,185228;11331,182340;9194,180080;8566,180080;7938,176940;7687,172922;8189,167271;8441,165261;8868,163883;8660,160741;8943,156094;9446,155152;9446,154587;8441,156471;7561,155215;5927,152955;5629,151165;5551,151322;5048,156345;4671,161368;4294,165261;4294,173298;4420,177442;4671,181586;3540,185479;3289,185479;2535,177945;2535,170159;3163,164131;4293,165261;3289,164006;3037,159485;3289,152578;3414,150694;3791,147555;5299,141904;6051,138150;5802,137257;4922,142280;3414,147932;3037,151071;2912,152955;2660,159861;2912,164382;2284,170410;2284,178196;3037,185731;3289,185731;4922,192889;5802,198791;7687,204819;10655,217781;10914,220265;11456,220265;14221,226920;15226,230311;13341,227423;11331,222902;11205,224158;10112,220771;9320,220893;8441,218004;5425,211097;3540,204944;3414,199795;2535,193768;1907,187740;524,183345;1404,159987;2284,153959;1530,150694;3037,141653;3414,139518;4420,132234;7058,126960;6430,134118;7058,132891;7435,129958;7561,126709;8692,122565;10451,116286;12587,109881;12747,109701;13718,104607;15100,100965;16734,97951;20001,91672;22639,86021;26409,78738;29173,75598;31435,71203;33320,68440;35331,67436;35833,66682;37844,62664;41739,58143;41845,60032;41561,60827;45634,56636;47645,53999;50283,51487;50511,51740;50409,51613;53676,48348;56943,45334;60461,41566;65362,37925;70639,34032;73795,31832;75917,29888;79686,27627;83707,25492;84240,25219;85608,23876;87854,22227;90320,20972;92064,20570;92377,20344;126555,6530;127823,6254;131330,5023;133749,4536;135010,4526;135477,4395;164126,628;172262,596;180963,753;181125,875;185361,377;189257,1004;193152,1758;195162,2215;193026,1632;189131,879;185236,251;1852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reeform: Shape 142" o:spid="_x0000_s1040" style="position:absolute;top:58057;width:159310;height:15821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2a9b9 [3205]" stroked="f">
                  <v:fill opacity="32896f"/>
                  <v:stroke joinstyle="miter"/>
                  <v:path arrowok="t" o:connecttype="custom" o:connectlocs="86612,157353;85868,157756;85913,157776;92803,153257;90396,153834;86785,154296;86613,153834;89135,153603;92803,153257;99065,152653;98918,152695;98993,152681;54144,151786;56695,152450;57784,152507;60821,154007;62197,154296;62283,154324;62598,154007;63802,154353;65005,154642;67377,155197;67412,155161;70164,155622;71482,155853;72800,155968;75494,156084;79162,156026;79321,156026;79678,155824;80480,155565;81297,155550;81856,155622;82006,156026;83289,156026;82888,156603;82658,156891;81913,157237;80538,157237;78761,157122;74921,157007;72055,156776;69533,156430;67011,156026;63171,155449;60191,154469;60225,154443;58471,153892;56924,153200;55147,152623;53313,151988;54144,151786;87883,150550;87007,150684;80951,150992;82945,151238;83461,151123;87014,150719;87599,150605;93324,149714;90350,150171;91370,150200;92839,149926;104181,149581;94853,152081;99573,151022;44372,148412;50963,151238;53313,151988;55090,152623;56866,153200;58414,153892;58070,154180;57153,154007;53886,152796;52281,152161;50676,151469;48556,150719;46722,149912;45289,149162;44372,148412;47066,146970;50218,148585;49817,148816;46149,147028;47066,146970;35431,143048;39328,145240;40130,146163;38296,145182;36921,144317;35431,143048;42265,141568;42265,141584;42459,141820;42480,141721;125967,137781;125759,137799;122320,140279;118939,142125;116531,143567;115213,144144;113838,144721;112176,145586;110915,146336;109081,147086;107189,147778;106673,148297;105871,148585;103865,148931;101286,149739;98936,150489;96357,151239;93147,152046;88619,152796;88504,152969;86327,153517;86384,153546;88801,152937;88848,152796;93376,152046;96586,151239;99165,150489;101515,149739;104094,148931;106100,148585;104742,149405;104782,149393;106215,148528;107017,148239;107071,148224;107418,147835;109310,147143;111144,146393;112405,145643;114067,144778;115443,144201;116386,143789;116875,143452;119283,142010;122664,140164;27683,136984;27901,137172;27975,137210;126352,135478;126332,135492;126332,135508;126423,135521;126447,135492;127590,134617;127252,134852;127192,134915;127424,134765;23003,131712;25168,134276;23452,132204;131648,131710;131643,131712;131605,131973;130688,133011;129599,134223;129665,134207;130688,133069;131605,132031;131648,131710;28606,130411;28719,130550;28725,130531;20128,129089;21618,130070;21691,130156;22370,130308;23910,131742;26031,133473;26948,134742;27464,135376;29642,137222;29011,137741;26983,135473;26891,135492;26891,135492;28810,137638;29011,137741;29642,137222;35087,141548;33998,141894;34399,142183;32794,142240;31762,141548;30788,140798;28381,138779;26146,136761;24082,134742;23108,133761;22191,132723;22535,132262;23681,133300;24942,134280;26489,135953;26621,136067;24942,134280;23738,133300;22592,132262;21331,130704;20128,129089;146393,119918;146364,119930;145738,121442;145791,112692;144272,114900;143527,116284;142782,117553;141005,119918;139458,122283;138082,124186;137967,124257;137873,124397;138025,124302;139400,122398;140948,120033;142724,117668;143470,116399;144215,115015;145762,112766;150369,112492;149889,113573;148857,115650;149889,113573;150369,112492;151723,111900;150978,114150;149660,116572;148341,119053;147138,120610;147940,118995;148628,117380;149144,116515;149832,115361;150462,114208;151723,111900;148013,106956;146622,109420;146596,109479;147997,106997;148776,101375;147104,105973;143587,113208;143072,114028;143068,114035;141865,116111;140661,118361;139286,120091;138139,122052;131376,129724;129141,131627;128926,131791;128834,131885;127899,132652;127135,133531;124326,135665;123886,135944;122691,136925;122518,137038;122263,137280;120028,138780;117792,140164;117537,140294;116023,141284;115554,141522;115099,141837;113551,142702;112105,143272;108883,144908;101322,147746;96053,149109;100311,148297;101114,148124;103693,147201;105298,146682;107877,145355;110800,144317;112673,143578;113494,143106;114239,142875;115271,142298;115542,142108;116245,141433;117792,140510;119553,139641;120200,139241;122435,137741;123409,136818;124498,136126;127307,133992;129313,132089;131548,130185;138311,122514;139242,120921;139286,120783;140776,118476;141234,117784;141844,116933;142037,116572;143240,114496;145590,109593;147883,104344;148556,102210;155047,96269;154875,96384;154875,96384;155589,92850;155568,92952;155735,93154;156251,93731;156595,93500;156603,93456;156365,93616;155792,93096;155078,86298;155038,86300;154965,86304;154990,86579;154933,88021;154703,88886;153328,91078;152984,92981;152640,93616;152067,96384;151436,98576;150749,100710;150347,102383;149889,104113;150255,103541;150577,102325;150863,100595;151551,98461;152182,96269;152755,93500;153099,92866;153442,90962;154818,88770;153901,93212;153213,96903;151666,101633;151359,102112;151229,102830;150806,104056;149201,107574;148456,109420;147997,110401;147424,111439;145877,114208;144215,116919;142094,120552;139744,124129;138197,126147;136534,128109;135961,128916;135331,129724;134356,130531;132763,132307;132809,132492;131147,134223;129370,135492;127937,136645;126580,137644;126791,137626;128281,136530;129714,135376;131491,134107;133153,132377;133096,132146;134700,130358;135675,129551;136305,128743;136878,127936;138541,125974;140088,123956;142438,120379;144559,116746;146221,114035;147768,111266;148341,110228;148800,109247;149545,107401;151150,103883;151780,101518;153328,96788;154016,93096;154933,88655;155139,87875;154990,87848;155047,86406;156308,85079;155641,87877;155641,87877;156308,85079;156824,84502;156480,85252;156480,85252;156401,86824;156365,88309;155792,90084;155792,90287;156480,88309;156595,85252;156862,84669;154359,82022;153984,82915;153844,84214;153663,83607;153597,83693;153786,84329;153672,85252;153901,86002;154079,85992;153958,85598;154073,84675;154359,82022;159174,80464;159289,80522;159231,82945;159289,84617;159117,87674;158945,89405;158429,91943;158257,94077;157397,97999;156595,101402;155162,102037;155277,101691;155506,99268;156365,96730;157053,96327;157053,96327;157798,91943;158200,89866;158543,87732;158830,85713;158945,83810;159002,82195;159117,81330;159174,80464;8072,53720;8101,53734;8104,53726;11530,45452;10269,47817;9238,48682;9235,48738;9135,50946;9138,50941;9238,48740;10269,47875;11530,45510;11573,45539;11595,45496;12218,40434;11416,41011;10212,43549;10487,43771;10496,43732;10269,43549;11473,41011;12183,40500;16631,37146;16559,37205;16252,38394;16058,38992;10785,48682;10040,51047;9352,53470;7862,58546;6888,62007;6429,64602;6200,65929;6028,67256;5512,70832;5340,73024;5627,75331;5761,74074;5741,73658;5971,71236;6487,67659;6896,67165;7490,63164;7461,62468;8027,60834;8364,59463;8263,59699;7919,59584;7060,62064;7117,63449;6716,66102;6658,66563;6085,67256;6257,65929;6487,64602;6945,62007;7919,58546;9410,53470;10097,51047;10842,48682;16115,38992;16631,37146;17663,31378;17663,31378;17950,31609;17950,31609;27991,23166;27980,23175;27946,23213;27478,23707;27360,23880;27283,23968;26948,24457;23452,28610;22477,29763;21503,30974;17196,35765;21560,30917;22535,29705;23509,28552;27005,24399;27360,23880;27946,23213;29446,19189;28951,19362;28583,19500;28496,19611;27865,20188;26260,21226;25171,22438;24140,23649;23452,24284;23428,24254;22778,25041;21675,26418;19898,28379;20185,28725;20190,28720;19956,28437;21732,26475;23509,24284;24197,23649;25229,22438;26318,21226;27922,20188;28553,19611;29241,19352;29458,19284;112462,8767;115385,10094;116646,11132;113838,9748;112462,8767;102948,4557;105240,5076;108450,6691;102948,4557;68444,4175;67241,4326;64661,4672;62139,5249;61051,5595;59790,5941;57030,6487;56523,6691;53026,7902;49588,9287;47180,10383;45575,11017;41621,12863;39729,14074;37895,15285;34972,17477;32221,19669;29588,21981;29814,22265;30373,21879;30848,21522;32565,20015;35316,17823;38239,15631;40073,14420;41965,13209;45919,11363;47467,10556;49874,9460;53313,8075;56809,6864;58278,6574;58987,6330;68644,4233;88941,2934;90167,3057;91829,3634;90568,3461;87931,2942;88941,2934;95611,2480;97961,2653;100827,3807;97274,3172;95611,2480;76440,2466;69820,2826;65234,3461;63057,4038;61165,4730;58529,5076;48556,8940;44945,10556;43856,10959;42882,11478;41048,12459;38182,13959;36004,15689;29699,20650;28382,21803;27093,22987;27120,23015;17204,34724;15198,37492;14281,39165;13364,40722;11645,43953;9774,46919;9753,47010;9123,48740;8664,49548;8550,49663;8041,51365;7919,52374;7805,53816;7002,56181;6257,58546;5455,62007;4996,65179;4710,68351;5111,66160;5148,65979;5226,65121;5684,61949;5828,61997;5840,61944;5684,61891;6487,58430;7232,56065;8030,53711;7977,53701;8091,52259;8722,49548;9180,48740;9196,48698;9811,47010;11702,44010;13422,40780;14339,39223;15256,37550;17262,34781;27177,23072;29814,20650;36118,15689;38296,13959;41162,12459;42996,11478;43971,10959;45060,10556;48670,8940;58643,5076;61280,4730;63171,4038;65349,3461;69934,2826;76554,2487;81875,2667;84492,0;87186,173;89937,461;91771,923;92975,1500;94465,1211;96700,1730;98076,2134;98019,2192;97961,2596;95611,2423;94809,2192;94007,2019;92459,1673;90912,1327;89307,1096;87530,1096;86097,1096;83862,1096;83757,1062;82773,1557;83117,2134;86556,2826;85025,2853;85051,2855;86670,2826;88046,2999;90682,3518;91943,3692;94064,4153;96242,4614;98363,5134;100483,5768;101515,6056;102547,6403;102560,6415;103300,6543;105093,7214;105343,7595;105412,7614;107017,8248;108393,8825;109768,9460;110800,10036;111488,10383;112233,10786;114755,12228;117964,14305;119627,15458;119675,15493;120524,16012;152869,77234;152845,77717;153500,77811;154130,78273;154417,79830;155506,81676;155964,81718;155964,81272;156430,79969;156423,79715;156881,78157;157512,78157;158486,77523;158601,80061;158314,81272;157970,82426;157798,84329;157741,85310;157626,86290;157382,86454;157397,86521;157631,86364;157741,85425;157798,84444;157970,82541;158314,81387;158601,80176;159059,80522;159002,81387;158887,82253;158830,83868;158715,85771;158429,87790;158085,89924;157684,92001;156939,96384;156251,96788;155391,99326;155162,101749;155047,102095;154073,104748;153786,104979;152583,107805;153844,104979;154130,104748;152296,109997;151322,110516;151120,110923;151150,110977;151379,110516;152353,109997;151666,111958;150405,114265;149774,115419;149086,116572;148571,117438;147826,119110;147023,120725;145762,122456;144501,124071;144554,123962;143126,125917;140031,129320;139421,130263;140031,129378;143126,125974;140776,129551;139565,130827;138593,131546;138540,131627;137933,132098;137910,132262;135216,135030;132350,137684;132218,137780;131261,139010;128969,140741;126826,142358;126818,142367;128969,140798;131261,139068;129370,140971;127830,141981;126764,142434;126734,142471;125587,143221;125155,143422;124068,144310;123008,145067;121403,146105;120887,146163;120314,146419;120225,146487;120945,146220;121461,146163;119397,147720;118079,148412;116761,149047;115830,149187;115672,149277;111316,151181;111094,151232;109768,152104;110513,152334;107762,153546;107992,152738;107075,153084;106215,153373;104438,153949;104201,153663;103349,153834;102317,154065;100197,154584;100127,154617;102145,154122;103177,153892;104037,153719;104381,154007;106157,153430;107017,153142;107934,152796;107705,153603;105298,154757;105180,154724;103521,155391;102145,155795;100082,156314;99230,156242;97446,156591;97388,156718;92631,157641;91542,157353;90625,157353;89020,157872;87587,157987;86154,158045;85999,157978;84693,158211;83117,157929;83174,157872;83461,157468;82142,157295;82773,156949;84664,156891;86498,156834;89135,156891;90969,156718;94408,155968;96700,155449;98420,155391;98540,155336;96872,155392;94580,155911;91141,156660;89307,156834;86670,156776;84836,156834;82945,156891;83002,156660;83403,156084;101056,153142;113035,148585;116188,146912;117964,145990;119798,145009;123237,142933;125988,140798;131147,136761;132580,135607;133955,134396;136019,132492;136878,131050;138113,129911;138123,129839;136936,130935;136076,132377;134013,134280;132637,135492;131204,136645;126046,140683;123295,142817;119856,144894;118022,145874;116245,146797;113093,148470;101114,153027;83461,155968;82142,155968;81970,155507;80595,155449;79334,155968;75666,156026;72972,155911;71654,155795;70336,155565;71130,154712;70966,154757;68007,154206;67871,154238;62197,153200;59962,152738;58013,152392;55663,151296;52740,150200;49702,148989;50218,148585;52339,148989;53256,149796;56408,150719;62655,152334;64203,152623;65865,152911;67699,153315;69720,153755;69877,153719;71768,154007;71826,153892;74577,154007;75035,154065;79277,154065;82372,154180;86040,153892;86498,153892;86670,154353;90281,153892;92688,153315;94064,153084;94924,152969;96815,152507;98363,152161;99910,151758;102749,151263;103120,151123;100139,151642;98592,152046;97044,152392;95153,152854;94293,152969;92918,153200;89192,153546;86670,153776;86212,153776;82544,154065;79449,153949;75207,153949;74749,153892;72972,153142;71998,153776;71995,153781;72800,153257;74577,154007;71826,153892;71847,153878;70049,153603;67928,153142;66094,152738;64432,152450;62885,152161;56637,150546;53485,149623;52568,148816;50447,148412;47295,146797;46378,146855;43111,145182;42538,144144;42652,144086;44658,145182;46664,146278;47238,145932;44888,144375;42939,143509;40245,141952;37953,140452;34342,138895;32966,137741;33253,137626;34628,138030;31762,135030;30158,133704;28667,132377;26776,130820;24025,127762;23836,127169;23280,126609;21388,124532;21159,123494;20414,122456;20325,122316;19440,121706;17720,119226;16746,116919;16631,116919;15313,114381;14052,111843;12734,108901;11530,105902;12734,107920;13938,110458;14339,111843;14504,112087;14300,111019;13768,110047;12902,108087;11874,106363;10613,102902;9533,99355;9178,98320;7633,92114;6950,87608;6945,87732;7002,88655;7289,90789;7633,92981;7060,91078;6658,88655;6200,88655;5913,86463;5512,85079;5168,83752;4194,82714;3907,82714;3621,81272;3506,79426;3735,76831;3850,75908;4045,75275;3950,73831;4079,71697;4309,71264;4309,71005;3850,71870;3449,71293;2704,70255;2568,69433;2532,69505;2303,71812;2131,74120;1959,75908;1959,79599;2016,81503;2131,83406;1615,85194;1500,85194;1156,81733;1156,78157;1443,75389;1958,75907;1500,75331;1385,73254;1500,70082;1557,69217;1729,67775;2417,65179;2760,63455;2646,63045;2245,65352;1557,67948;1385,69390;1328,70255;1214,73427;1328,75504;1042,78273;1042,81849;1385,85310;1500,85310;2245,88597;2646,91308;3506,94077;4860,100031;4978,101172;5226,101172;6487,104229;6945,105786;6085,104460;5168,102383;5111,102960;4612,101404;4251,101460;3850,100134;2474,96961;1615,94135;1557,91770;1156,89001;870,86232;239,84214;640,73485;1042,70716;698,69217;1385,65064;1557,64083;2016,60738;3220,58315;2933,61603;3219,61039;3391,59692;3449,58200;3965,56296;4767,53412;5741,50470;5814,50388;6257,48048;6888,46375;7633,44991;9123,42107;10327,39511;12046,36166;13307,34724;14339,32705;15198,31436;16115,30974;16345,30628;17262,28783;19039,26706;19087,27574;18957,27939;20815,26014;21732,24803;22936,23649;23040,23765;22993,23707;24483,22207;25974,20823;27579,19092;29814,17419;32221,15631;33660,14621;34628,13728;36348,12690;38182,11709;38425,11583;39049,10967;40073,10209;41198,9633;41994,9448;42136,9344;57726,2999;58305,2873;59904,2307;61007,2084;61583,2079;61796,2019;74863,288;78575,274;82544,346;82618,402;84550,173;86326,461;88103,807;89020,1017;88046,750;86269,404;84492,115;844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group id="Group 34" o:spid="_x0000_s1041" style="position:absolute;left:7184;top:53993;width:4483;height:3886" coordsize="448874,38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shape id="Freeform: Shape 10" o:spid="_x0000_s1042" style="position:absolute;left:54427;width:394447;height:38889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92a9b9 [3205]" o:opacity2="19005f" focusposition="1" focussize="" focus="100%" type="gradientRadial"/>
                  <v:stroke joinstyle="miter"/>
                  <v:path arrowok="t" o:connecttype="custom" o:connectlocs="214450,386782;212607,387774;212717,387821;229778,376715;223818,378132;214877,379267;214451,378132;220695,377565;229778,376715;245282,375230;244917,375333;245104,375297;134059,373099;140374,374730;143070,374871;150592,378558;153997,379267;154210,379338;154991,378558;157971,379409;160951,380117;166823,381482;166911,381393;173723,382528;176987,383095;180251,383378;186921,383662;196003,383520;196397,383520;197280,383024;199267,382386;201289,382350;202673,382528;203045,383520;206220,383520;205227,384938;204660,385647;202815,386498;199409,386498;195010,386214;185502,385930;178406,385363;172162,384513;165918,383520;156410,382102;149031,379692;149116,379630;144773,378274;140942,376573;136542,375155;132001,373595;134059,373099;217595,370059;215427,370390;200432,371146;205369,371752;206646,371469;215445,370476;216893,370195;231067,368005;223703,369128;226230,369200;229866,368527;257950,367677;234852,373823;246541,371221;109863,364805;126183,371752;132001,373595;136401,375155;140800,376573;144631,378274;143780,378983;141509,378558;133420,375580;129447,374021;125473,372319;120223,370476;115682,368491;112134,366648;109863,364805;116533,361260;124338,365230;123345,365797;114263,361402;116533,361260;87725,351619;97375,357007;99362,359275;94821,356865;91415,354738;87725,351619;104647,347981;104648,348021;105127,348601;105180,348358;311892,338674;311376,338717;302862,344814;294489,349351;288529,352895;285265,354313;281859,355731;277743,357858;274621,359701;270080,361544;265397,363245;264120,364521;262133,365230;257166,366081;250780,368066;244962,369909;238576,371752;230629,373737;219418,375580;219134,376006;213744,377352;213884,377424;219870,375928;219986,375580;231197,373737;239144,371752;245530,369909;251348,368066;257734,366081;262701,365230;259339,367246;259437,367215;262985,365088;264972,364380;265104,364343;265965,363387;270648,361686;275189,359843;278311,357999;282426,355873;285832,354455;288168,353440;289380,352612;295340,349067;303713,344530;68543,336713;69082,337175;69266,337269;312844,333012;312795,333046;312795,333086;313021,333118;313079,333046;315910,330896;315072,331474;314924,331628;315498,331261;56956,323754;62316,330059;58066,324964;325958,323750;325945,323755;325851,324397;323581,326949;320884,329927;321047,329889;323581,327091;325851,324539;325958,323750;70827,320557;71108,320899;71122,320852;49835,317308;53525,319718;53706,319931;55387,320303;59201,323830;64452,328083;66723,331202;68000,332762;73392,337299;71831,338575;66809,333000;66581,333046;71333,338322;71831,338575;73392,337299;86874,347933;84178,348783;85171,349492;81197,349634;78643,347933;76231,346090;70270,341127;64736,336165;59627,331202;57215,328792;54944,326240;55795,325106;58634,327658;61756,330068;65587,334180;65913,334459;61756,330068;58776,327658;55937,325106;52815,321278;49835,317308;362464,294765;362392,294795;360842,298512;360974,277002;357213,282429;355368,285832;353524,288951;349124,294765;345293,300578;341887,305256;341603,305430;341371,305774;341745,305540;345151,300861;348983,295048;353382,289235;355227,286116;357071,282713;360903,277184;375662,275057;373817,280586;370553,286541;367289,292638;364309,296466;366296,292496;367999,288526;369276,286400;370979,283564;372540,280728;375662,275057;366476,262903;363032,268960;362968,269106;366438,263005;368365,249185;364225,260487;355516,278272;354241,280286;354233,280303;351253,285407;348273,290937;344867,295190;342029,300011;325283,318868;319749,323546;319218,323950;318989,324181;316675,326066;314782,328225;307828,333471;306739,334159;303779,336569;303352,336847;302720,337441;297185,341127;291651,344530;291017,344851;287270,347283;286108,347868;284981,348642;281149,350769;277569,352171;269590,356192;250870,363168;237826,366519;248368,364521;250355,364096;256741,361827;260714,360551;267100,357290;274338,354738;278974,352922;281007,351761;282852,351194;285407,349776;286078,349310;287819,347649;291651,345381;296010,343246;297611,342261;303145,338575;305558,336307;308254,334605;315208,329359;320175,324681;325709,320002;342455,301145;344759,297231;344867,296891;348557,291220;349692,289519;351202,287427;351679,286541;354659,281437;360477,269386;366154,256483;367821,251237;383892,236634;383467,236918;383467,236918;385233,228231;385182,228482;385595,228978;386873,230396;387724,229828;387746,229720;387156,230112;385737,228836;383968,212125;383869,212131;383689,212141;383751,212815;383609,216359;383041,218486;379635,223874;378784,228553;377932,230112;376513,236918;374952,242305;373249,247551;372256,251663;371121,255916;372026,254509;372824,251521;373533,247268;375236,242022;376797,236634;378216,229828;379068,228269;379919,223590;383325,218202;381054,229119;379351,238194;375520,249820;374762,250998;374438,252762;373391,255775;369418,264423;367573,268960;366438,271371;365018,273923;361187,280728;357071,287392;351821,296324;346002,305115;342171,310077;338055,314898;336636,316883;335075,318868;332663,320852;328717,325217;328831,325673;324716,329927;320317,333046;316769,335881;313408,338335;313931,338292;317620,335598;321168,332762;325567,329643;329683,325390;329541,324822;333514,320427;335927,318442;337488,316457;338907,314472;343022,309652;346854,304689;352672,295899;357923,286967;362038,280303;365870,273497;367289,270945;368424,268535;370269,263998;374243,255349;375804,249536;379635,237910;381338,228836;383609,217919;384121,216001;383751,215934;383892,212389;387014,209128;385362,216008;385362,216008;387015,209128;388292,207710;387440,209554;387245,213417;387156,217068;385737,221431;385737,221929;387440,217068;387724,209554;388386,208121;382190,201614;381260,203810;380912,207002;380465,205511;380301,205721;380771,207285;380487,209554;381054,211397;381494,211372;381196,210404;381480,208136;382190,201614;394110,197786;394394,197927;394252,203882;394394,207994;393968,215508;393542,219762;392265,226000;391840,231246;389711,240887;387724,249253;384176,250812;384460,249962;385028,244007;387156,237768;388859,236776;388859,236776;390704,226000;391698,220896;392549,215650;393259,210688;393542,206009;393684,202039;393968,199912;394110,197786;19987,132046;20057,132082;20064,132062;28549,111724;25427,117537;22872,119664;22866,119800;22619,125227;22626,125215;22872,119806;25427,117679;28549,111866;28655,111937;28708,111830;30251,99389;28265,100807;25285,107045;25966,107590;25989,107495;25427,107045;28407,100807;30166,99551;41179,91308;40999,91451;40239,94374;39760,95845;26704,119664;24859,125477;23156,131432;19466,143909;17054,152416;15919,158796;15351,162057;14925,165318;13648,174108;13222,179496;13932,185167;14264,182077;14216,181055;14783,175101;16060,166310;17073,165096;18544,155261;18473,153550;19875,149534;20709,146163;20460,146744;19608,146461;17480,152557;17621,155960;16628,162482;16486,163616;15067,165318;15493,162057;16060,158796;17196,152416;19608,143909;23298,131432;25001,125477;26846,119664;39901,95845;41179,91308;43733,77129;43733,77129;44442,77697;44442,77696;69304,56944;69277,56965;69194,57059;68035,58272;67742,58698;67551,58914;66723,60116;58066,70324;55654,73159;53241,76137;42573,87917;53383,75995;55795,73018;58208,70182;66864,59974;67742,58698;69194,57059;72907,47167;71682,47593;70771,47931;70554,48206;68993,49624;65020,52176;62323,55153;59769,58130;58066,59690;58008,59618;56399,61551;53667,64936;49268,69757;49977,70607;49991,70595;49409,69898;53809,65078;58208,59690;59911,58131;62465,55153;65161,52176;69135,49624;70696,48206;72399,47568;72936,47401;278453,21551;285690,24812;288812,27364;281859,23961;278453,21551;254896,11201;260572,12477;268519,16447;254896,11201;169466,10261;166486,10634;160100,11484;153856,12902;151159,13753;148037,14603;141206,15944;139948,16447;131292,19424;122777,22827;116817,25521;112844,27080;103052,31617;98369,34595;93828,37572;86590,42960;79778,48348;73259,54030;73818,54728;75202,53780;76379,52903;80630,49198;87441,43811;94679,38423;99220,35445;103903,32468;113695,27931;117526,25946;123487,23252;132001,19849;140658,16872;144294,16158;146051,15559;169960,10405;220217,7213;223250,7514;227365,8932;224243,8507;217715,7231;220217,7213;236731,6097;242550,6522;249645,9357;240847,7798;236731,6097;189262,6061;172872,6947;161519,8507;156126,9925;151443,11626;144915,12477;120223,21976;111282,25946;108586,26938;106174,28215;101633,30625;94537,34311;89144,38565;73534,50758;70272,53592;67081,56503;67148,56571;42598,85353;37631,92158;35360,96270;33090,100098;28832,108038;24201,115329;24149,115552;22588,119806;21453,121791;21169,122074;19910,126257;19608,128738;19324,132282;17338,138096;15493,143909;13506,152416;12371,160214;11661,168012;12655,162624;12747,162179;12938,160072;14074,152274;14429,152392;14460,152261;14074,152132;16061,143625;17905,137812;19883,132026;19750,131999;20034,128454;21595,121791;22730,119806;22768,119702;24291,115552;28974,108180;33232,100240;35502,96412;37773,92300;42740,85494;67290,56713;73818,50758;89428,38565;94821,34311;101916,30625;106457,28215;108870,26939;111566,25946;120507,21976;145199,12477;151727,11626;156410,9925;161803,8507;173155,6947;189546,6114;202720,6556;209201,0;215870,425;222682,1134;227223,2269;230203,3686;233893,2977;239428,4253;242833,5246;242692,5388;242550,6380;236731,5955;234745,5388;232758,4962;228926,4112;225095,3261;221121,2694;216722,2694;213174,2694;207640,2694;207380,2611;204943,3828;205795,5246;214309,6947;210520,7013;210584,7018;214593,6947;217999,7373;224527,8649;227649,9074;232900,10208;238292,11343;243543,12619;248794,14178;251348,14887;253903,15738;253935,15768;255767,16083;260206,17731;260826,18670;260998,18715;264972,20275;268377,21693;271783,23252;274338,24670;276041,25521;277885,26513;284129,30058;292076,35162;296192,37998;296311,38083;298414,39359;378500,189846;378440,191032;380061,191264;381622,192398;382331,196226;385028,200763;386163,200866;386163,199771;387317,196569;387298,195943;388434,192114;389995,192114;392407,190555;392691,196793;391981,199771;391130,202606;390704,207285;390562,209695;390278,212106;389673,212509;389711,212673;390291,212287;390562,209979;390704,207569;391130,202890;391981,200054;392691,197077;393826,197928;393684,200054;393401,202181;393259,206151;392975,210830;392265,215792;391414,221038;390420,226142;388576,236918;386873,237910;384744,244149;384176,250103;383892,250954;381480,257476;380770,258043;377790,264990;380912,258043;381622,257476;377081,270378;374668,271654;374168,272654;374243,272788;374810,271654;377223,270378;375520,275199;372398,280870;370837,283706;369134,286541;367857,288668;366012,292780;364025,296750;360903,301003;357781,304973;357911,304705;354375,309510;346712,317875;345203,320194;346712,318017;354375,309652;348557,318442;345559,321579;343152,323347;343022,323546;341518,324703;341461,325106;334791,331911;327696,338433;327368,338671;325000,341694;319323,345948;314018,349923;313999,349946;319323,346090;325000,341836;320317,346515;316503,348996;313864,350109;313789,350201;310950,352045;309881,352540;307190,354721;304565,356582;300591,359134;299314,359275;297894,359906;297674,360073;299456,359417;300733,359275;295624,363104;292360,364805;289096,366365;286791,366710;286400,366932;275615,371610;275065,371735;271783,373879;273628,374446;266816,377424;267384,375439;265113,376289;262985,376998;258586,378416;257998,377711;255889,378132;253335,378700;248084,379976;247911,380056;252909,378841;255463,378274;257592,377849;258444,378558;262843,377140;264971,376431;267242,375580;266674,377565;260714,380401;260422,380319;256315,381960;252909,382953;247800,384229;245689,384052;241274,384910;241130,385221;229352,387490;226656,386781;224385,386781;220412,388057;216864,388341;213316,388482;212931,388317;209697,388890;205795,388199;205937,388057;206646,387065;203382,386639;204943,385789;209626,385647;214168,385505;220695,385647;225236,385221;233751,383378;239428,382102;243685,381960;243981,381823;239853,381961;234177,383237;225662,385080;221121,385505;214593,385363;210052,385505;205369,385647;205511,385080;206504,383662;250213,376431;279872,365230;287677,361119;292076,358850;296618,356440;305132,351336;311944,346090;324716,336165;328264,333329;331669,330352;336778,325673;338907,322129;341965,319328;341989,319152;339049,321845;336920,325390;331811,330068;328405,333046;324858,335881;312086,345806;305274,351052;296760,356156;292218,358566;287819,360835;280014,364947;250355,376147;206646,383378;203382,383378;202957,382244;199551,382102;196429,383378;187346,383520;180677,383237;177413,382953;174149,382386;176115,380291;175710,380401;168384,379046;168047,379125;153998,376573;148463,375439;143638,374588;137820,371894;130582,369200;123061,366223;124338,365230;129589,366223;131860,368208;139665,370476;155133,374446;158964,375155;163080,375864;167621,376856;172625,377938;173013,377849;177697,378558;177838,378274;184650,378558;185785,378700;196287,378700;203950,378983;213032,378274;214167,378274;214593,379409;223534,378274;229494,376856;232900,376289;235028,376006;239711,374871;243543,374021;247375,373028;254403,371813;255322,371469;247942,372745;244111,373737;240279,374588;235596,375722;233467,376006;230062,376573;220837,377424;214593,377991;213458,377991;204376,378700;196713,378416;186211,378416;185076,378274;180677,376431;178264,377991;178258,378003;180251,376715;184650,378558;177839,378274;177892,378239;173439,377565;168189,376431;163647,375439;159532,374730;155700,374021;140232,370051;132427,367782;130157,365797;124906,364805;117101,360835;114830,360977;106741,356865;105322,354313;105606,354171;110573,356865;115540,359559;116959,358708;111141,354880;106316,352753;99646,348925;93969,345239;85029,341411;81623,338575;82333,338292;85739,339284;78643,331911;74670,328651;70980,325390;66297,321561;59485,314047;59018,312588;57640,311211;52957,306107;52390,303555;50545,301003;50325,300659;48132,299160;43875,293063;41462,287392;41179,287392;37915,281154;34793,274915;31529,267684;28549,260312;31529,265274;34509,271512;35502,274915;35913,275517;35407,272892;34090,270502;31945,265683;29400,261446;26278,252939;23603,244218;22725,241676;18899,226421;17208,215346;17196,215650;17338,217919;18047,223165;18899,228553;17480,223874;16486,217919;15351,217919;14641,212531;13648,209128;12797,205867;10384,203315;9674,203315;8965,199771;8681,195234;9249,188854;9533,186585;10016,185029;9781,181481;10100,176235;10668,175172;10668,174534;9533,176660;8539,175242;6694,172690;6357,170670;6269,170847;5701,176518;5275,182190;4850,186585;4850,195659;4991,200338;5275,205017;3998,209412;3714,209412;2863,200905;2863,192114;3572,185309;4849,186584;3714,185167;3430,180063;3714,172265;3856,170138;4282,166594;5985,160214;6833,155975;6552,154968;5559,160639;3856,167019;3430,170564;3288,172690;3005,180488;3288,185593;2579,192398;2579,201189;3430,209695;3714,209695;5559,217777;6552,224441;8681,231246;12034,245881;12326,248686;12939,248686;16061,256200;17196,260028;15067,256767;12797,251663;12655,253081;11420,249257;10526,249394;9533,246133;6127,238335;3998,231388;3856,225575;2863,218769;2153,211964;592,207002;1586,180630;2579,173825;1728,170138;3430,159930;3856,157520;4991,149296;7972,143341;7262,151423;7971,150038;8397,146727;8539,143058;9816,138379;11803,131290;14216,124059;14396,123856;15493,118104;17054,113993;18899,110590;22588,103501;25568,97121;29826,88897;32948,85353;35502,80390;37631,77271;39902,76137;40469,75286;42740,70749;47139,65645;47259,67778;46938,68675;51538,63944;53809,60966;56789,58131;57046,58416;56931,58272;60620,54586;64310,51183;68284,46930;73818,42818;79778,38423;83342,35939;85739,33744;89996,31192;94537,28782;95138,28473;96683,26956;99220,25095;102005,23678;103975,23224;104329,22969;142928,7373;144361,7061;148321,5671;151053,5122;152477,5110;153004,4962;185360,709;194548,673;204376,851;204559,988;209343,425;213742,1134;218141,1985;220411,2500;217999,1843;213600,992;209201,284;2092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36" o:spid="_x0000_s1043" style="position:absolute;left:54427;width:349261;height:34444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2dde5 [3204]" stroked="f">
                  <v:stroke joinstyle="miter"/>
                  <v:path arrowok="t" o:connecttype="custom" o:connectlocs="189884,342579;188251,343457;188349,343499;203456,333662;198178,334918;190262,335923;189885,334918;195414,334416;203456,333662;217183,332348;216861,332439;217026,332406;118702,330460;124293,331904;126681,332030;133340,335295;136356,335923;136545,335985;137236,335295;139874,336048;142513,336676;147713,337884;147791,337806;153822,338811;156712,339313;159602,339564;165508,339816;173550,339690;173899,339690;174681,339250;176440,338685;178230,338654;179456,338811;179785,339690;182597,339690;181717,340946;181215,341574;179581,342327;176565,342327;172670,342076;164251,341825;157969,341323;152440,340569;146911,339690;138492,338434;131958,336299;132034,336245;128189,335044;124796,333537;120901,332281;116880,330899;118702,330460;192668,327768;190748,328060;177471,328730;181843,329267;182974,329016;190764,328137;192046,327888;204597,325948;198076,326943;200314,327006;203534,326410;228401,325658;207949,331101;218298,328796;97278,323114;111728,329267;116880,330899;120775,332281;124670,333536;128063,335043;127309,335671;125299,335295;118136,332658;114618,331276;111100,329769;106451,328137;102430,326379;99288,324746;97278,323114;103184,319974;110095,323490;109215,323993;101173,320100;103184,319974;77676,311435;86220,316207;87980,318216;83959,316081;80943,314198;77676,311435;92659,308212;92660,308248;93085,308761;93131,308546;276163,299969;275706,300007;268167,305407;260754,309426;255476,312565;252586,313821;249570,315077;245926,316960;243162,318593;239141,320225;234995,321732;233864,322862;232104,323490;227707,324244;222052,326002;216900,327634;211246,329267;204209,331025;194283,332658;194031,333034;189259,334227;189382,334290;194683,332966;194785,332658;204712,331025;211749,329267;217403,327634;222555,326002;228209,324244;232607,323490;229630,325276;229717,325248;232859,323365;234618,322737;234735,322704;235497,321858;239644,320351;243665,318718;246429,317086;250073,315202;253089,313946;255157,313048;256230,312314;261508,309174;268921,305156;60691,298233;61168,298641;61331,298724;277006,294954;276963,294984;276963,295020;277163,295048;277214,294984;279721,293080;278979,293592;278848,293728;279356,293403;50431,286754;55177,292338;51414,287826;288617,286751;288606,286755;288523,287324;286513,289584;284125,292221;284269,292188;286513,289710;288523,287449;288617,286751;62713,283923;62962,284226;62974,284184;44126,281045;47393,283180;47554,283368;49042,283698;52419,286821;57069,290589;59079,293351;60210,294733;64985,298751;63603,299881;59156,294943;58954,294984;58954,294984;63162,299657;63603,299881;64985,298751;76922,308170;74535,308923;75414,309551;71896,309677;69634,308170;67498,306537;62221,302142;57320,297747;52796,293351;50660,291217;48650,288956;49404,287952;51917,290212;54681,292347;58074,295989;58362,296236;54681,292347;52042,290212;49529,287952;46765,284561;44126,281045;320942,261078;320878,261105;319506,264397;319623,245345;316293,250152;314659,253166;313026,255929;309130,261078;305738,266226;302722,270371;302471,270524;302265,270829;302596,270622;305612,266478;309005,261329;312900,256180;314534,253418;316167,250404;319560,245506;329659,244909;328607,247264;326345,251785;328607,247264;329659,244909;332628,243622;330994,248520;328104,253794;325214,259194;322575,262585;324335,259068;325842,255552;326973,253669;328481,251157;329863,248646;332628,243622;324494,232858;321444,238222;321388,238351;324460,232948;326167,220707;322501,230717;314790,246470;313661,248254;313654,248269;311015,252790;308376,257687;305361,261455;302848,265724;288021,282426;283120,286570;282650,286927;282447,287133;280398,288802;278722,290714;272565,295361;271600,295970;268980,298105;268601,298350;268041,298877;263141,302142;258240,305156;257680,305440;254361,307594;253333,308112;252335,308798;248942,310681;245772,311924;238707,315485;222132,321664;210581,324632;219916,322862;221675,322486;227330,320476;230848,319346;236502,316458;242911,314197;247016,312588;248816,311560;250450,311058;252712,309802;253306,309389;254848,307919;258240,305909;262100,304018;263518,303146;268419,299881;270555,297872;272942,296365;279099,291719;283497,287575;288397,283431;303225,266729;305265,263262;305361,262961;308628,257938;309633,256431;310970,254579;311392,253794;314031,249273;319183,238599;324209,227172;325685,222525;339916,209591;339539,209842;339539,209842;341102,202148;341057,202370;341423,202809;342554,204065;343308,203563;343327,203466;342806,203814;341549,202684;339982,187883;339895,187888;339736,187896;339790,188493;339664,191633;339162,193516;336146,198288;335392,202433;334638,203814;333382,209842;331999,214614;330492,219260;329612,222902;328607,226669;329408,225423;330115,222776;330743,219009;332251,214363;333633,209591;334889,203563;335643,202181;336397,198037;339413,193265;337403,202935;335895,210972;332502,221269;331831,222313;331544,223875;330617,226544;327099,234204;325465,238222;324460,240357;323204,242618;319811,248646;316167,254548;311518,262459;306366,270245;302973,274640;299329,278910;298073,280668;296691,282426;294555,284184;291061,288050;291162,288454;287518,292221;283623,294984;280481,297496;277505,299669;277968,299630;281235,297244;284377,294733;288272,291970;291916,288203;291790,287700;295308,283808;297445,282049;298827,280291;300083,278533;303727,274264;307120,269868;312272,262082;316921,254171;320565,248269;323958,242241;325214,239981;326219,237846;327853,233827;331371,226167;332753,221018;336146,210721;337654,202684;339664,193014;340118,191316;339790,191256;339916,188117;342680,185228;341217,191321;341217,191321;342680,185228;343811,183973;343057,185605;343057,185605;342884,189027;342806,192261;341549,196125;341549,196566;343057,192261;343308,185605;343894,184337;338408,178573;337584,180518;337277,183345;336880,182024;336735,182210;337151,183596;336900,185605;337403,187238;337792,187216;337528,186358;337779,184349;338408,178573;348963,175182;349214,175308;349088,180582;349214,184224;348837,190879;348460,194647;347329,200172;346952,204819;345067,213358;343308,220767;340167,222148;340418,221395;340921,216121;342806,210595;344313,209716;344313,209716;345947,200172;346827,195651;347580,191005;348209,186610;348460,182466;348586,178949;348837,177066;348963,175182;17697,116955;17760,116987;17766,116969;25278,98956;22514,104105;20252,105988;20247,106109;20028,110916;20034,110905;20252,106114;22514,104230;25278,99081;25372,99144;25420,99050;26786,88030;25027,89286;22388,94812;22992,95294;23011,95210;22514,94812;25153,89286;26710,88174;36461,80873;36303,81000;35629,83588;35205,84891;23645,105988;22011,111137;20503,116411;17236,127462;15100,134997;14095,140648;13592,143536;13215,146425;12085,154210;11708,158982;12336,164006;12630,161269;12587,160364;13090,155089;14221,147304;15118,146228;16420,137517;16357,136002;17598,132445;18337,129459;18116,129974;17362,129723;15477,135123;15603,138136;14723,143913;14598,144918;13341,146425;13718,143536;14221,140648;15226,134997;17362,127462;20629,116411;22137,111137;23770,105988;35330,84891;36461,80873;38723,68315;38723,68315;39351,68817;39351,68817;61365,50436;61341,50455;61268,50538;60241,51613;59982,51990;59812,52181;59079,53245;51414,62287;49278,64799;47142,67436;37700,77865;47268,67310;49404,64673;51540,62161;59205,53120;59982,51990;61268,50538;64555,41776;63470,42154;62664,42453;62472,42697;61090,43952;57571,46213;55184,48850;52922,51487;51414,52869;51363,52804;49938,54517;47519,57515;43624,61785;44252,62538;44264,62527;43749,61910;47645,57640;51540,52869;53048,51487;55309,48850;57697,46213;61215,43952;62597,42697;64105,42132;64581,41984;246555,19088;252963,21976;255727,24237;249570,21223;246555,19088;225696,9921;230722,11051;237759,14567;225696,9921;150053,9089;147414,9418;141759,10172;136231,11428;133843,12181;131079,12935;125030,14122;123917,14567;116252,17204;108712,20218;103435,22604;99917,23985;91247,28004;87100,30641;83079,33278;76671,38050;70639,42822;64867,47855;65362,48473;66587,47633;67630,46857;71393,43576;77425,38804;83833,34032;87854,31395;92000,28757;100670,24739;104063,22981;109341,20595;116880,17581;124545,14944;127764,14312;129320,13781;150490,9216;194989,6389;197675,6656;201319,7911;198555,7535;192775,6404;194989,6389;209612,5400;214764,5776;221047,8288;213256,6907;209612,5400;167581,5368;153068,6153;143016,7535;138241,8790;134094,10297;128314,11051;106451,19465;98534,22981;96147,23860;94011,24990;89990,27125;83707,30390;78932,34157;65110,44957;62222,47467;59396,50046;59456,50106;37718,75598;33320,81626;31310,85268;29299,88658;25529,95691;21429,102148;21383,102346;20001,106114;18995,107872;18744,108123;17629,111828;17362,114025;17111,117165;15352,122314;13718,127462;11959,134997;10954,141904;10325,148811;11205,144039;11286,143645;11456,141778;12461,134871;12776,134976;12804,134860;12462,134746;14221,127211;15854,122062;17605,116937;17488,116914;17739,113774;19121,107872;20126,106114;20160,106022;21509,102346;25655,95816;29425,88784;31435,85393;33446,81752;37844,75724;59582,50231;65362,44957;79184,34157;83959,30390;90241,27125;94262,24990;96398,23860;98786,22981;106702,19465;128566,11051;134346,10297;138492,8790;143267,7535;153320,6153;167833,5416;179498,5807;185236,0;191141,377;197173,1005;201194,2009;203832,3265;207099,2637;212000,3767;215016,4646;214890,4772;214764,5651;209612,5274;207853,4772;206094,4395;202701,3642;199309,2888;195791,2386;191895,2386;188754,2386;183853,2386;183623,2312;181466,3391;182220,4646;189759,6153;186404,6212;186461,6216;190010,6153;193026,6530;198806,7660;201571,8037;206220,9042;210995,10046;215644,11176;220293,12558;222555,13186;224817,13939;224846,13966;226468,14245;230398,15705;230947,16536;231099,16576;234618,17958;237633,19213;240649,20595;242911,21851;244419,22604;246052,23483;251581,26623;258618,31143;262262,33655;262367,33730;264229,34861;335141,168150;335088,169201;336523,169405;337905,170410;338533,173801;340921,177819;341926,177910;341926,176940;342948,174104;342931,173550;343936,170159;345319,170159;347455,168778;347706,174303;347078,176940;346324,179452;345947,183596;345821,185731;345570,187866;345034,188223;345067,188368;345581,188026;345821,185982;345947,183847;346324,179703;347078,177191;347706,174554;348711,175308;348586,177191;348334,179075;348209,182591;347957,186735;347329,191131;346575,195777;345696,200298;344062,209842;342554,210721;340669,216246;340167,221521;339916,222274;337779,228051;337151,228553;334512,234706;337277,228553;337905,228051;333884,239478;331748,240609;331305,241494;331371,241613;331874,240608;334010,239478;332502,243748;329738,248771;328355,251283;326848,253794;325717,255678;324083,259320;322324,262836;319560,266603;316795,270119;316910,269882;313780,274138;306994,281547;305658,283601;306994,281673;313780,274263;308628,282049;305973,284828;303842,286393;303727,286570;302395,287595;302345,287952;296439,293979;290157,299756;289866,299967;287769,302644;282743,306412;278045,309933;278029,309953;282743,306537;287769,302770;283623,306914;280246,309112;277910,310098;277842,310179;275329,311811;274382,312250;272000,314182;269675,315830;266157,318090;265026,318216;263769,318774;263573,318923;265152,318342;266282,318216;261759,321607;258869,323114;255979,324495;253938,324801;253591,324997;244042,329141;243555,329252;240649,331151;242282,331653;236251,334290;236754,332532;234743,333285;232859,333913;228963,335169;228443,334545;226576,334918;224314,335420;219665,336551;219512,336622;223937,335546;226199,335043;228084,334667;228837,335295;232733,334039;234618,333411;236628,332658;236125,334416;230848,336927;230589,336855;226953,338308;223937,339188;219413,340318;217544,340161;213635,340921;213508,341197;203078,343206;200691,342578;198681,342578;195162,343708;192021,343960;188880,344085;188538,343939;185675,344446;182220,343834;182346,343708;182974,342829;180084,342453;181466,341699;185613,341574;189634,341448;195414,341574;199434,341197;206974,339564;212000,338434;215769,338308;216032,338187;212377,338309;207351,339439;199811,341071;195791,341448;190010,341323;185990,341448;181843,341574;181969,341071;182848,339816;221550,333411;247811,323490;254722,319849;258618,317839;262638,315704;270178,311184;276209,306537;287518,297747;290659,295235;293675,292598;298198,288454;300083,285314;302791,282834;302812,282678;300209,285063;298324,288203;293801,292347;290785,294984;287644,297496;276335,306286;270303,310932;262764,315453;258743,317588;254848,319597;247937,323239;221675,333160;182974,339564;180084,339564;179707,338560;176691,338434;173927,339564;165885,339690;159979,339439;157089,339188;154199,338685;155940,336829;155581,336927;149095,335727;148796,335797;136356,333537;131456,332532;127184,331779;122032,329392;115623,327007;108964,324369;110095,323490;114744,324369;116754,326127;123665,328137;137362,331653;140754,332281;144398,332909;148419,333788;152850,334745;153194,334667;157340,335295;157466,335044;163497,335295;164503,335420;173801,335420;180586,335671;188628,335044;189633,335044;190010,336048;197927,335044;203204,333788;206220,333285;208105,333034;212251,332030;215644,331276;219036,330397;225260,329321;226073,329016;219539,330146;216146,331025;212754,331779;208607,332783;206723,333034;203707,333537;195539,334290;190010,334792;189005,334792;180963,335420;174178,335169;164880,335169;163874,335044;159979,333411;157843,334792;157838,334803;159602,333662;163498,335295;157466,335043;157514,335013;153571,334416;148922,333411;144901,332532;141257,331904;137864,331276;124168,327760;117257,325751;115246,323993;110597,323114;103686,319597;101676,319723;94514,316081;93257,313821;93508,313695;97906,316081;102304,318467;103561,317714;98409,314323;94137,312439;88231,309049;83205,305784;75289,302393;72273,299882;72901,299630;75917,300509;69634,293979;66116,291091;62849,288203;58702,284812;52671,278156;52257,276864;51037,275645;46891,271124;46388,268864;44755,266603;44560,266298;42618,264971;38849,259571;36713,254548;36461,254548;33571,249022;30807,243497;27917,237092;25278,230562;27917,234957;30556,240483;31435,243497;31799,244030;31351,241705;30184,239588;28285,235319;26032,231567;23268,224032;20900,216309;20122,214057;16734,200544;15237,190735;15226,191005;15352,193014;15980,197661;16734,202433;15477,198288;14598,193014;13592,193014;12964,188242;12085,185228;11331,182340;9194,180080;8566,180080;7938,176940;7687,172922;8189,167271;8441,165261;8868,163883;8660,160741;8943,156094;9446,155152;9446,154587;8441,156471;7561,155215;5927,152955;5629,151165;5551,151322;5048,156345;4671,161368;4294,165261;4294,173298;4420,177442;4671,181586;3540,185479;3289,185479;2535,177945;2535,170159;3163,164131;4293,165261;3289,164006;3037,159485;3289,152578;3414,150694;3791,147555;5299,141904;6051,138150;5802,137257;4922,142280;3414,147932;3037,151071;2912,152955;2660,159861;2912,164382;2284,170410;2284,178196;3037,185731;3289,185731;4922,192889;5802,198791;7687,204819;10655,217781;10914,220265;11456,220265;14221,226920;15226,230311;13341,227423;11331,222902;11205,224158;10112,220771;9320,220893;8441,218004;5425,211097;3540,204944;3414,199795;2535,193768;1907,187740;524,183345;1404,159987;2284,153959;1530,150694;3037,141653;3414,139518;4420,132234;7058,126960;6430,134118;7058,132891;7435,129958;7561,126709;8692,122565;10451,116286;12587,109881;12747,109701;13718,104607;15100,100965;16734,97951;20001,91672;22639,86021;26409,78738;29173,75598;31435,71203;33320,68440;35331,67436;35833,66682;37844,62664;41739,58143;41845,60032;41561,60827;45634,56636;47645,53999;50283,51487;50511,51740;50409,51613;53676,48348;56943,45334;60461,41566;65362,37925;70639,34032;73795,31832;75917,29888;79686,27627;83707,25492;84240,25219;85608,23876;87854,22227;90320,20972;92064,20570;92377,20344;126555,6530;127823,6254;131330,5023;133749,4536;135010,4526;135477,4395;164126,628;172262,596;180963,753;181125,875;185361,377;189257,1004;193152,1758;195162,2215;193026,1632;189131,879;185236,251;1852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reeform: Shape 142" o:spid="_x0000_s1044" style="position:absolute;top:58057;width:159310;height:15821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2a9b9 [3205]" stroked="f">
                  <v:fill opacity="32896f"/>
                  <v:stroke joinstyle="miter"/>
                  <v:path arrowok="t" o:connecttype="custom" o:connectlocs="86612,157353;85868,157756;85913,157776;92803,153257;90396,153834;86785,154296;86613,153834;89135,153603;92803,153257;99065,152653;98918,152695;98993,152681;54144,151786;56695,152450;57784,152507;60821,154007;62197,154296;62283,154324;62598,154007;63802,154353;65005,154642;67377,155197;67412,155161;70164,155622;71482,155853;72800,155968;75494,156084;79162,156026;79321,156026;79678,155824;80480,155565;81297,155550;81856,155622;82006,156026;83289,156026;82888,156603;82658,156891;81913,157237;80538,157237;78761,157122;74921,157007;72055,156776;69533,156430;67011,156026;63171,155449;60191,154469;60225,154443;58471,153892;56924,153200;55147,152623;53313,151988;54144,151786;87883,150550;87007,150684;80951,150992;82945,151238;83461,151123;87014,150719;87599,150605;93324,149714;90350,150171;91370,150200;92839,149926;104181,149581;94853,152081;99573,151022;44372,148412;50963,151238;53313,151988;55090,152623;56866,153200;58414,153892;58070,154180;57153,154007;53886,152796;52281,152161;50676,151469;48556,150719;46722,149912;45289,149162;44372,148412;47066,146970;50218,148585;49817,148816;46149,147028;47066,146970;35431,143048;39328,145240;40130,146163;38296,145182;36921,144317;35431,143048;42265,141568;42265,141584;42459,141820;42480,141721;125967,137781;125759,137799;122320,140279;118939,142125;116531,143567;115213,144144;113838,144721;112176,145586;110915,146336;109081,147086;107189,147778;106673,148297;105871,148585;103865,148931;101286,149739;98936,150489;96357,151239;93147,152046;88619,152796;88504,152969;86327,153517;86384,153546;88801,152937;88848,152796;93376,152046;96586,151239;99165,150489;101515,149739;104094,148931;106100,148585;104742,149405;104782,149393;106215,148528;107017,148239;107071,148224;107418,147835;109310,147143;111144,146393;112405,145643;114067,144778;115443,144201;116386,143789;116875,143452;119283,142010;122664,140164;27683,136984;27901,137172;27975,137210;126352,135478;126332,135492;126332,135508;126423,135521;126447,135492;127590,134617;127252,134852;127192,134915;127424,134765;23003,131712;25168,134276;23452,132204;131648,131710;131643,131712;131605,131973;130688,133011;129599,134223;129665,134207;130688,133069;131605,132031;131648,131710;28606,130411;28719,130550;28725,130531;20128,129089;21618,130070;21691,130156;22370,130308;23910,131742;26031,133473;26948,134742;27464,135376;29642,137222;29011,137741;26983,135473;26891,135492;26891,135492;28810,137638;29011,137741;29642,137222;35087,141548;33998,141894;34399,142183;32794,142240;31762,141548;30788,140798;28381,138779;26146,136761;24082,134742;23108,133761;22191,132723;22535,132262;23681,133300;24942,134280;26489,135953;26621,136067;24942,134280;23738,133300;22592,132262;21331,130704;20128,129089;146393,119918;146364,119930;145738,121442;145791,112692;144272,114900;143527,116284;142782,117553;141005,119918;139458,122283;138082,124186;137967,124257;137873,124397;138025,124302;139400,122398;140948,120033;142724,117668;143470,116399;144215,115015;145762,112766;150369,112492;149889,113573;148857,115650;149889,113573;150369,112492;151723,111900;150978,114150;149660,116572;148341,119053;147138,120610;147940,118995;148628,117380;149144,116515;149832,115361;150462,114208;151723,111900;148013,106956;146622,109420;146596,109479;147997,106997;148776,101375;147104,105973;143587,113208;143072,114028;143068,114035;141865,116111;140661,118361;139286,120091;138139,122052;131376,129724;129141,131627;128926,131791;128834,131885;127899,132652;127135,133531;124326,135665;123886,135944;122691,136925;122518,137038;122263,137280;120028,138780;117792,140164;117537,140294;116023,141284;115554,141522;115099,141837;113551,142702;112105,143272;108883,144908;101322,147746;96053,149109;100311,148297;101114,148124;103693,147201;105298,146682;107877,145355;110800,144317;112673,143578;113494,143106;114239,142875;115271,142298;115542,142108;116245,141433;117792,140510;119553,139641;120200,139241;122435,137741;123409,136818;124498,136126;127307,133992;129313,132089;131548,130185;138311,122514;139242,120921;139286,120783;140776,118476;141234,117784;141844,116933;142037,116572;143240,114496;145590,109593;147883,104344;148556,102210;155047,96269;154875,96384;154875,96384;155589,92850;155568,92952;155735,93154;156251,93731;156595,93500;156603,93456;156365,93616;155792,93096;155078,86298;155038,86300;154965,86304;154990,86579;154933,88021;154703,88886;153328,91078;152984,92981;152640,93616;152067,96384;151436,98576;150749,100710;150347,102383;149889,104113;150255,103541;150577,102325;150863,100595;151551,98461;152182,96269;152755,93500;153099,92866;153442,90962;154818,88770;153901,93212;153213,96903;151666,101633;151359,102112;151229,102830;150806,104056;149201,107574;148456,109420;147997,110401;147424,111439;145877,114208;144215,116919;142094,120552;139744,124129;138197,126147;136534,128109;135961,128916;135331,129724;134356,130531;132763,132307;132809,132492;131147,134223;129370,135492;127937,136645;126580,137644;126791,137626;128281,136530;129714,135376;131491,134107;133153,132377;133096,132146;134700,130358;135675,129551;136305,128743;136878,127936;138541,125974;140088,123956;142438,120379;144559,116746;146221,114035;147768,111266;148341,110228;148800,109247;149545,107401;151150,103883;151780,101518;153328,96788;154016,93096;154933,88655;155139,87875;154990,87848;155047,86406;156308,85079;155641,87877;155641,87877;156308,85079;156824,84502;156480,85252;156480,85252;156401,86824;156365,88309;155792,90084;155792,90287;156480,88309;156595,85252;156862,84669;154359,82022;153984,82915;153844,84214;153663,83607;153597,83693;153786,84329;153672,85252;153901,86002;154079,85992;153958,85598;154073,84675;154359,82022;159174,80464;159289,80522;159231,82945;159289,84617;159117,87674;158945,89405;158429,91943;158257,94077;157397,97999;156595,101402;155162,102037;155277,101691;155506,99268;156365,96730;157053,96327;157053,96327;157798,91943;158200,89866;158543,87732;158830,85713;158945,83810;159002,82195;159117,81330;159174,80464;8072,53720;8101,53734;8104,53726;11530,45452;10269,47817;9238,48682;9235,48738;9135,50946;9138,50941;9238,48740;10269,47875;11530,45510;11573,45539;11595,45496;12218,40434;11416,41011;10212,43549;10487,43771;10496,43732;10269,43549;11473,41011;12183,40500;16631,37146;16559,37205;16252,38394;16058,38992;10785,48682;10040,51047;9352,53470;7862,58546;6888,62007;6429,64602;6200,65929;6028,67256;5512,70832;5340,73024;5627,75331;5761,74074;5741,73658;5971,71236;6487,67659;6896,67165;7490,63164;7461,62468;8027,60834;8364,59463;8263,59699;7919,59584;7060,62064;7117,63449;6716,66102;6658,66563;6085,67256;6257,65929;6487,64602;6945,62007;7919,58546;9410,53470;10097,51047;10842,48682;16115,38992;16631,37146;17663,31378;17663,31378;17950,31609;17950,31609;27991,23166;27980,23175;27946,23213;27478,23707;27360,23880;27283,23968;26948,24457;23452,28610;22477,29763;21503,30974;17196,35765;21560,30917;22535,29705;23509,28552;27005,24399;27360,23880;27946,23213;29446,19189;28951,19362;28583,19500;28496,19611;27865,20188;26260,21226;25171,22438;24140,23649;23452,24284;23428,24254;22778,25041;21675,26418;19898,28379;20185,28725;20190,28720;19956,28437;21732,26475;23509,24284;24197,23649;25229,22438;26318,21226;27922,20188;28553,19611;29241,19352;29458,19284;112462,8767;115385,10094;116646,11132;113838,9748;112462,8767;102948,4557;105240,5076;108450,6691;102948,4557;68444,4175;67241,4326;64661,4672;62139,5249;61051,5595;59790,5941;57030,6487;56523,6691;53026,7902;49588,9287;47180,10383;45575,11017;41621,12863;39729,14074;37895,15285;34972,17477;32221,19669;29588,21981;29814,22265;30373,21879;30848,21522;32565,20015;35316,17823;38239,15631;40073,14420;41965,13209;45919,11363;47467,10556;49874,9460;53313,8075;56809,6864;58278,6574;58987,6330;68644,4233;88941,2934;90167,3057;91829,3634;90568,3461;87931,2942;88941,2934;95611,2480;97961,2653;100827,3807;97274,3172;95611,2480;76440,2466;69820,2826;65234,3461;63057,4038;61165,4730;58529,5076;48556,8940;44945,10556;43856,10959;42882,11478;41048,12459;38182,13959;36004,15689;29699,20650;28382,21803;27093,22987;27120,23015;17204,34724;15198,37492;14281,39165;13364,40722;11645,43953;9774,46919;9753,47010;9123,48740;8664,49548;8550,49663;8041,51365;7919,52374;7805,53816;7002,56181;6257,58546;5455,62007;4996,65179;4710,68351;5111,66160;5148,65979;5226,65121;5684,61949;5828,61997;5840,61944;5684,61891;6487,58430;7232,56065;8030,53711;7977,53701;8091,52259;8722,49548;9180,48740;9196,48698;9811,47010;11702,44010;13422,40780;14339,39223;15256,37550;17262,34781;27177,23072;29814,20650;36118,15689;38296,13959;41162,12459;42996,11478;43971,10959;45060,10556;48670,8940;58643,5076;61280,4730;63171,4038;65349,3461;69934,2826;76554,2487;81875,2667;84492,0;87186,173;89937,461;91771,923;92975,1500;94465,1211;96700,1730;98076,2134;98019,2192;97961,2596;95611,2423;94809,2192;94007,2019;92459,1673;90912,1327;89307,1096;87530,1096;86097,1096;83862,1096;83757,1062;82773,1557;83117,2134;86556,2826;85025,2853;85051,2855;86670,2826;88046,2999;90682,3518;91943,3692;94064,4153;96242,4614;98363,5134;100483,5768;101515,6056;102547,6403;102560,6415;103300,6543;105093,7214;105343,7595;105412,7614;107017,8248;108393,8825;109768,9460;110800,10036;111488,10383;112233,10786;114755,12228;117964,14305;119627,15458;119675,15493;120524,16012;152869,77234;152845,77717;153500,77811;154130,78273;154417,79830;155506,81676;155964,81718;155964,81272;156430,79969;156423,79715;156881,78157;157512,78157;158486,77523;158601,80061;158314,81272;157970,82426;157798,84329;157741,85310;157626,86290;157382,86454;157397,86521;157631,86364;157741,85425;157798,84444;157970,82541;158314,81387;158601,80176;159059,80522;159002,81387;158887,82253;158830,83868;158715,85771;158429,87790;158085,89924;157684,92001;156939,96384;156251,96788;155391,99326;155162,101749;155047,102095;154073,104748;153786,104979;152583,107805;153844,104979;154130,104748;152296,109997;151322,110516;151120,110923;151150,110977;151379,110516;152353,109997;151666,111958;150405,114265;149774,115419;149086,116572;148571,117438;147826,119110;147023,120725;145762,122456;144501,124071;144554,123962;143126,125917;140031,129320;139421,130263;140031,129378;143126,125974;140776,129551;139565,130827;138593,131546;138540,131627;137933,132098;137910,132262;135216,135030;132350,137684;132218,137780;131261,139010;128969,140741;126826,142358;126818,142367;128969,140798;131261,139068;129370,140971;127830,141981;126764,142434;126734,142471;125587,143221;125155,143422;124068,144310;123008,145067;121403,146105;120887,146163;120314,146419;120225,146487;120945,146220;121461,146163;119397,147720;118079,148412;116761,149047;115830,149187;115672,149277;111316,151181;111094,151232;109768,152104;110513,152334;107762,153546;107992,152738;107075,153084;106215,153373;104438,153949;104201,153663;103349,153834;102317,154065;100197,154584;100127,154617;102145,154122;103177,153892;104037,153719;104381,154007;106157,153430;107017,153142;107934,152796;107705,153603;105298,154757;105180,154724;103521,155391;102145,155795;100082,156314;99230,156242;97446,156591;97388,156718;92631,157641;91542,157353;90625,157353;89020,157872;87587,157987;86154,158045;85999,157978;84693,158211;83117,157929;83174,157872;83461,157468;82142,157295;82773,156949;84664,156891;86498,156834;89135,156891;90969,156718;94408,155968;96700,155449;98420,155391;98540,155336;96872,155392;94580,155911;91141,156660;89307,156834;86670,156776;84836,156834;82945,156891;83002,156660;83403,156084;101056,153142;113035,148585;116188,146912;117964,145990;119798,145009;123237,142933;125988,140798;131147,136761;132580,135607;133955,134396;136019,132492;136878,131050;138113,129911;138123,129839;136936,130935;136076,132377;134013,134280;132637,135492;131204,136645;126046,140683;123295,142817;119856,144894;118022,145874;116245,146797;113093,148470;101114,153027;83461,155968;82142,155968;81970,155507;80595,155449;79334,155968;75666,156026;72972,155911;71654,155795;70336,155565;71130,154712;70966,154757;68007,154206;67871,154238;62197,153200;59962,152738;58013,152392;55663,151296;52740,150200;49702,148989;50218,148585;52339,148989;53256,149796;56408,150719;62655,152334;64203,152623;65865,152911;67699,153315;69720,153755;69877,153719;71768,154007;71826,153892;74577,154007;75035,154065;79277,154065;82372,154180;86040,153892;86498,153892;86670,154353;90281,153892;92688,153315;94064,153084;94924,152969;96815,152507;98363,152161;99910,151758;102749,151263;103120,151123;100139,151642;98592,152046;97044,152392;95153,152854;94293,152969;92918,153200;89192,153546;86670,153776;86212,153776;82544,154065;79449,153949;75207,153949;74749,153892;72972,153142;71998,153776;71995,153781;72800,153257;74577,154007;71826,153892;71847,153878;70049,153603;67928,153142;66094,152738;64432,152450;62885,152161;56637,150546;53485,149623;52568,148816;50447,148412;47295,146797;46378,146855;43111,145182;42538,144144;42652,144086;44658,145182;46664,146278;47238,145932;44888,144375;42939,143509;40245,141952;37953,140452;34342,138895;32966,137741;33253,137626;34628,138030;31762,135030;30158,133704;28667,132377;26776,130820;24025,127762;23836,127169;23280,126609;21388,124532;21159,123494;20414,122456;20325,122316;19440,121706;17720,119226;16746,116919;16631,116919;15313,114381;14052,111843;12734,108901;11530,105902;12734,107920;13938,110458;14339,111843;14504,112087;14300,111019;13768,110047;12902,108087;11874,106363;10613,102902;9533,99355;9178,98320;7633,92114;6950,87608;6945,87732;7002,88655;7289,90789;7633,92981;7060,91078;6658,88655;6200,88655;5913,86463;5512,85079;5168,83752;4194,82714;3907,82714;3621,81272;3506,79426;3735,76831;3850,75908;4045,75275;3950,73831;4079,71697;4309,71264;4309,71005;3850,71870;3449,71293;2704,70255;2568,69433;2532,69505;2303,71812;2131,74120;1959,75908;1959,79599;2016,81503;2131,83406;1615,85194;1500,85194;1156,81733;1156,78157;1443,75389;1958,75907;1500,75331;1385,73254;1500,70082;1557,69217;1729,67775;2417,65179;2760,63455;2646,63045;2245,65352;1557,67948;1385,69390;1328,70255;1214,73427;1328,75504;1042,78273;1042,81849;1385,85310;1500,85310;2245,88597;2646,91308;3506,94077;4860,100031;4978,101172;5226,101172;6487,104229;6945,105786;6085,104460;5168,102383;5111,102960;4612,101404;4251,101460;3850,100134;2474,96961;1615,94135;1557,91770;1156,89001;870,86232;239,84214;640,73485;1042,70716;698,69217;1385,65064;1557,64083;2016,60738;3220,58315;2933,61603;3219,61039;3391,59692;3449,58200;3965,56296;4767,53412;5741,50470;5814,50388;6257,48048;6888,46375;7633,44991;9123,42107;10327,39511;12046,36166;13307,34724;14339,32705;15198,31436;16115,30974;16345,30628;17262,28783;19039,26706;19087,27574;18957,27939;20815,26014;21732,24803;22936,23649;23040,23765;22993,23707;24483,22207;25974,20823;27579,19092;29814,17419;32221,15631;33660,14621;34628,13728;36348,12690;38182,11709;38425,11583;39049,10967;40073,10209;41198,9633;41994,9448;42136,9344;57726,2999;58305,2873;59904,2307;61007,2084;61583,2079;61796,2019;74863,288;78575,274;82544,346;82618,402;84550,173;86326,461;88103,807;89020,1017;88046,750;86269,404;84492,115;844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shape id="Freeform: Shape 43" o:spid="_x0000_s1045" style="position:absolute;left:81534;top:67056;width:19945;height:196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2a9b9 [3205]" stroked="f">
                <v:fill opacity="39321f"/>
                <v:stroke joinstyle="miter"/>
                <v:path arrowok="t" o:connecttype="custom" o:connectlocs="1084374,1957824;1075052,1962844;1075611,1963083;1161879,1906865;1131741,1914042;1086534,1919783;1084381,1914042;1115954,1911171;1161879,1906865;1240275,1899352;1238433,1899872;1239377,1899688;677874,1888564;709806,1896818;723440,1897535;761471,1916195;778693,1919783;779771,1920143;783717,1916195;798785,1920501;813855,1924089;843547,1930995;843993,1930549;878437,1936290;894940,1939161;911445,1940596;945171,1942032;991096,1941313;993089,1941313;997554,1938801;1007600,1935572;1017826,1935393;1024822,1936289;1026705,1941313;1042761,1941313;1037738,1948490;1034868,1952079;1025539,1956385;1008317,1956385;986073,1954950;937995,1953514;902116,1950644;870543,1946338;838970,1941313;790892,1934137;753579,1921937;754010,1921623;732051,1914760;712676,1906148;690432,1898971;667469,1891076;677874,1888564;1100276,1873178;1089313,1874851;1013490,1878680;1038456,1881746;1044914,1880311;1089404,1875287;1096725,1873863;1168400,1862779;1131161,1868463;1143940,1868828;1162328,1865419;1304334,1861119;1187539,1892227;1246643,1879055;555528,1846580;638048,1881746;667469,1891076;689714,1898970;711959,1906147;731333,1914759;727028,1918348;715547,1916194;674645,1901124;654553,1893229;634461,1884617;607910,1875287;584948,1865240;567009,1855910;555528,1846580;589254,1828639;628720,1848734;623698,1851604;577773,1829356;589254,1828639;443586,1779837;492381,1807108;502427,1818591;479465,1806390;462243,1795626;443586,1779837;529150,1761421;529157,1761625;531581,1764559;531847,1763330;1577091,1714311;1574485,1714528;1531430,1745388;1489093,1768354;1458955,1786295;1442451,1793472;1425229,1800649;1404419,1811414;1388632,1820744;1365670,1830074;1341990,1838686;1335532,1845145;1325486,1848734;1300371,1853040;1268080,1863087;1238659,1872417;1206368,1881747;1166184,1891794;1109496,1901124;1108061,1903277;1080805,1910092;1081511,1910454;1111779,1902885;1112366,1901124;1169055,1891794;1209239,1881747;1241530,1872417;1270951,1863087;1303241,1853040;1328357,1848734;1311355,1858936;1311852,1858781;1329792,1848016;1339838,1844428;1340507,1844242;1344861,1839403;1368541,1830791;1391503,1821462;1407290,1812132;1428099,1801367;1445321,1794190;1457131,1789055;1463261,1784860;1493399,1766919;1535736,1743953;346591,1704386;349315,1706723;350245,1707197;1581907,1685651;1581661,1685821;1581661,1686026;1582801,1686188;1583096,1685821;1597410,1674938;1593173,1677866;1592424,1678644;1595329,1676784;288000,1638789;315101,1670703;293612,1644913;1648216,1638768;1648152,1638791;1647677,1642043;1636196,1654961;1622562,1670032;1623384,1669843;1636196,1655678;1647677,1642760;1648216,1638768;358137,1622607;359558,1624338;359629,1624101;251994,1606158;270651,1618359;271567,1619438;280068,1621320;299353,1639171;325904,1660702;337385,1676491;343843,1684385;371110,1707351;363217,1713810;337823,1685589;336668,1685821;360699,1712526;363217,1713810;371111,1707351;439280,1761176;425647,1765482;430670,1769071;410577,1769788;397661,1761176;385463,1751847;355325,1726728;327339,1701610;301506,1676491;289308,1664290;277826,1651372;282132,1645631;296483,1658549;312270,1670749;331644,1691562;333291,1692975;312270,1670749;297201,1658549;282849,1645631;267062,1626253;251994,1606158;1832812,1492048;1832448,1492204;1824611,1511017;1825278,1402138;1806262,1429610;1796933,1446834;1787605,1462623;1765360,1492048;1745986,1521473;1728764,1545156;1727328,1546034;1726153,1547775;1728046,1546592;1745268,1522909;1764643,1493484;1786887,1464059;1796216,1448270;1805544,1431046;1824919,1403056;1899547,1392292;1890218,1420281;1873714,1450423;1857210,1481283;1842141,1500660;1852187,1480565;1860798,1460470;1867256,1449706;1875866,1435352;1883760,1420999;1899547,1392292;1853100,1330773;1835682,1361431;1835362,1362168;1852904,1331289;1862653,1261334;1841718,1318539;1797681,1408566;1791234,1418761;1791193,1418845;1776123,1444682;1761054,1472671;1743833,1494202;1729481,1518603;1644807,1614053;1616821,1637737;1614136,1639779;1612978,1640951;1601276,1650492;1591707,1661420;1556545,1687974;1551036,1691455;1536071,1703656;1533910,1705060;1530712,1708069;1502727,1726729;1474741,1743953;1471538,1745577;1452590,1757886;1446716,1760849;1441016,1764765;1421641,1775531;1403538,1782631;1363192,1802985;1268535,1838294;1202574,1855256;1255881,1845145;1265927,1842991;1298218,1831509;1318310,1825050;1350601,1808543;1387197,1795625;1410644,1786429;1420924,1780554;1430251,1777684;1443168,1770507;1446562,1768147;1455367,1759742;1474741,1748259;1496783,1737453;1504880,1732469;1532865,1713810;1545064,1702327;1558698,1693715;1593859,1667161;1618974,1643477;1646960,1619795;1731633,1524343;1743286,1504531;1743833,1502813;1762490,1474106;1768230,1465494;1775863,1454905;1778276,1450423;1793345,1424587;1822766,1363584;1851469,1298276;1859901,1271721;1941165,1197801;1939013,1199236;1939013,1199236;1947943,1155267;1947686,1156537;1949776,1159047;1956235,1166223;1960540,1163353;1960649,1162802;1957670,1164788;1950494,1158328;1941547,1073741;1941046,1073769;1940139,1073820;1940448,1077231;1939731,1095174;1936861,1105938;1919639,1133210;1915334,1156894;1911028,1164788;1903852,1199236;1895959,1226508;1887348,1253062;1882325,1273875;1876584,1295405;1881163,1288283;1885195,1273157;1888783,1251626;1897394,1225073;1905287,1197801;1912463,1163353;1916769,1155458;1921074,1131775;1938296,1104503;1926815,1159764;1918204,1205695;1898829,1264545;1894997,1270507;1893358,1279437;1888066,1294688;1867974,1338466;1858645,1361431;1852904,1373632;1845728,1386550;1826354,1420999;1805544,1454729;1778994,1499943;1749573,1544439;1730199,1569557;1709389,1593958;1702213,1604006;1694320,1614053;1682121,1624101;1662170,1646194;1662746,1648502;1641937,1670032;1619692,1685821;1601753,1700174;1584758,1712595;1587401,1712375;1606058,1698739;1623998,1684385;1646242,1668597;1667052,1647066;1666334,1644196;1686427,1621948;1698626,1611901;1706519,1601853;1713694,1591806;1734504,1567405;1753879,1542286;1783300,1497790;1809850,1452576;1830660,1418845;1850034,1384397;1857210,1371479;1862950,1359279;1872279,1336313;1892371,1292534;1900264,1263110;1919639,1204260;1928250,1158329;1939731,1103068;1942320,1093361;1940448,1093020;1941165,1075079;1956952,1058572;1948597,1093393;1948597,1093393;1956953,1058573;1963411,1051395;1959105,1060725;1958119,1080281;1957670,1098762;1950494,1120845;1950494,1123368;1959105,1098762;1960540,1060725;1963886,1053475;1932555,1020535;1927853,1031651;1926097,1047807;1923833,1040260;1923005,1041325;1925380,1049242;1923944,1060725;1926815,1070055;1929039,1069931;1927532,1065031;1928967,1053548;1932555,1020535;1992832,1001158;1994267,1001875;1993549,1032017;1994267,1052830;1992114,1090867;1989961,1112397;1983503,1143975;1981350,1170529;1970586,1219331;1960540,1261674;1942601,1269569;1944037,1265263;1946907,1235120;1957670,1203542;1966281,1198519;1966281,1198518;1975610,1143975;1980632,1118139;1984938,1091585;1988526,1066466;1989961,1042783;1990679,1022688;1992114,1011923;1992832,1001158;101064,668396;101421,668574;101455,668474;144357,565529;128571,594953;115654,605719;115623,606406;114374,633880;114411,633815;115654,606436;128571,595670;144357,566246;144895,566605;145164,566067;152967,503091;142921,510267;127853,541845;131300,544604;131412,544119;128571,541845;143639,510267;152535,503913;208221,462183;207315,462909;203467,477703;201045,485149;135028,605719;125700,635143;117089,665285;98432,728441;86233,771501;80493,803797;77622,820303;75469,836810;69012,881306;66858,908578;70447,937285;72128,921643;71882,916472;74752,886330;81210,841834;86332,835686;93770,785903;93409,777243;100498,756917;104716,739851;103455,742794;99150,741359;88386,772219;89104,789444;84080,822457;83363,828198;76187,836810;78340,820303;81210,803797;86951,771501;99150,728441;117807,665285;126418,635143;135746,605719;201763,485149;208221,462183;221138,390416;221138,390416;224725,393286;224725,393286;350440,288238;350302,288348;349883,288822;344023,294964;342541,297120;341573,298214;337385,304295;293613,355967;281414,370321;269215,385392;215274,445020;269933,384674;282131,369603;294330,355249;338102,303577;342541,297120;349883,288822;368655,238750;362462,240908;357856,242618;356760,244009;348866,251186;328774,264104;315140,279176;302224,294246;293613,302141;293321,301775;285181,311561;271368,328696;249123,353097;252711,357402;252779,357342;249841,353814;272085,329413;294330,302141;302941,294247;315857,279176;329491,264105;349583,251187;357477,244010;366088,240781;368806,239937;1408007,109087;1444603,125593;1460390,138511;1425229,121287;1408007,109087;1288890,56696;1317593,63155;1357777,83250;1288890,56696;856910,51942;841841,53825;809549,58131;777976,65308;764343,69614;748556,73920;714011,80707;707654,83250;663882,98321;620827,115545;590689,129182;570597,137076;521084,160041;497404,175113;474442,190184;437845,217455;403402,244727;370437,273488;373264,277023;380260,272223;386215,267784;407707,249033;442151,221762;478747,194490;501709,179418;525390,164347;574902,141382;594277,131334;624415,117698;667469,100474;711241,85403;729628,81791;738511,78755;859407,52670;1113532,36511;1128870,38036;1149680,45213;1133893,43061;1100885,36601;1113532,36511;1197040,30860;1226460,33012;1262339,47366;1217849,39472;1197040,30860;957011,30680;874131,35166;816725,43060;789457,50237;765777,58849;732768,63155;607910,111239;562703,131334;549069,136358;536871,142817;513908,155017;478030,173677;450762,195207;371828,256927;355333,271273;339195,286010;339537,286352;215397,432040;190281,466489;178800,487302;167319,506679;145792,546868;122375,583774;122112,584906;114218,606436;108478,616483;107043,617919;100675,639090;99150,651650;97715,669591;87669,699017;78340,728441;68294,771501;62553,810974;58965,850446;63988,823174;64454,820923;65423,810256;71164,770784;72961,771384;73117,770717;71165,770066;81211,727006;90539,697580;100539,668291;99868,668156;101303,650215;109196,616483;114936,606436;115129,605912;122830,584906;146510,547586;168037,507397;179518,488020;190999,467207;216115,432758;340255,287070;373264,256928;452197,195208;479465,173678;515343,155018;538306,142817;550505,136358;564139,131334;609346,111239;734204,63155;767213,58849;790892,50237;818160,43061;875566,35166;958446,30949;1025063,33185;1057830,0;1091556,2153;1126000,5741;1148962,11483;1164032,18660;1182689,15071;1210674,21530;1227895,26554;1227178,27272;1226460,32295;1197040,30142;1186994,27272;1176948,25118;1157573,20812;1138199,16506;1118107,13635;1095862,13635;1077923,13635;1049938,13635;1048623,13216;1036303,19377;1040609,26554;1083663,35166;1064504,35500;1064827,35525;1085098,35166;1102320,37319;1135329,43778;1151115,45931;1177666,51673;1204934,57414;1231484,63873;1258034,71768;1270951,75356;1283867,79662;1284034,79814;1293296,81411;1315743,89754;1318878,94505;1319746,94733;1339838,102627;1357060,109804;1374282,117699;1387198,124876;1395809,129182;1405137,134205;1436710,152147;1476895,177984;1497705,192337;1498307,192767;1508942,199229;1913898,960968;1913596,966974;1921791,968145;1929684,973886;1933273,993263;1946906,1016229;1952647,1016751;1952647,1011205;1958481,994999;1958387,991828;1964128,972451;1972022,972451;1984220,964557;1985655,996134;1982068,1011205;1977762,1025559;1975609,1049242;1974892,1061443;1973457,1073643;1970397,1075684;1970586,1076513;1973518,1074559;1974892,1062878;1975609,1050678;1977762,1026994;1982068,1012641;1985655,997570;1991396,1001876;1990679,1012641;1989243,1023406;1988525,1043501;1987090,1067184;1983503,1092303;1979197,1118857;1974174,1144693;1964846,1199236;1956235,1204260;1945471,1235838;1942601,1265981;1941165,1270287;1928967,1303300;1925379,1306170;1910310,1341336;1926097,1306170;1929684,1303300;1906722,1368608;1894523,1375067;1891994,1380128;1892371,1380808;1895241,1375067;1907440,1368608;1898829,1393009;1883042,1421716;1875149,1436069;1866538,1450423;1860080,1461188;1850752,1482001;1840706,1502096;1824919,1523626;1809132,1543721;1809790,1542366;1791910,1566687;1753161,1609030;1745532,1620769;1753161,1609747;1791910,1567404;1762490,1611900;1747330,1627779;1735161,1636726;1734504,1637737;1726896,1643591;1726611,1645631;1692884,1680079;1657006,1713092;1655347,1714296;1643372,1729599;1614669,1751129;1587843,1771252;1587746,1771369;1614669,1751847;1643372,1730317;1619692,1754000;1600407,1766559;1587067,1772194;1586683,1772660;1572332,1781989;1566924,1784496;1553317,1795536;1540041,1804955;1519949,1817873;1513491,1818591;1506313,1821782;1505198,1822630;1514208,1819309;1520667,1818591;1494834,1837968;1478330,1846581;1461826,1854475;1450168,1856224;1448192,1857346;1393656,1881029;1390875,1881661;1374282,1892511;1383610,1895382;1349166,1910454;1352036,1900406;1340555,1904712;1329792,1908300;1307547,1915477;1304575,1911909;1293912,1914042;1280996,1916912;1254446,1923372;1253571,1923779;1278844,1917630;1291760,1914759;1302523,1912606;1306829,1916194;1329074,1909018;1339837,1905430;1351318,1901124;1348448,1911171;1318310,1925525;1316833,1925111;1296066,1933419;1278844,1938443;1253011,1944901;1242337,1944005;1220012,1948349;1219285,1949926;1159726,1961408;1146092,1957820;1134611,1957820;1114519,1964279;1096580,1965714;1078640,1966432;1076691,1965597;1060342,1968495;1040609,1964996;1041327,1964279;1044914,1959255;1028410,1957102;1036303,1952796;1059984,1952078;1082946,1951361;1115954,1952078;1138916,1949926;1181971,1940595;1210674,1934137;1232201,1933419;1233699,1932723;1212827,1933419;1184124,1939878;1141069,1949208;1118107,1951361;1085098,1950644;1062136,1951361;1038456,1952079;1039174,1949208;1044196,1942032;1265209,1905430;1415183,1848734;1454649,1827921;1476895,1816438;1499857,1804238;1542911,1778401;1577355,1751847;1641937,1701610;1659876,1687256;1677098,1672185;1702930,1648502;1713694,1630560;1729156,1616385;1729280,1615495;1714412,1629125;1703648,1647066;1677816,1670750;1660594,1685821;1642655,1700174;1578073,1750412;1543629,1776966;1500575,1802802;1477612,1815002;1455367,1826485;1415901,1847298;1265927,1903994;1044914,1940596;1028410,1940596;1026257,1934855;1009035,1934137;993249,1940596;947324,1941313;913598,1939878;897094,1938443;880590,1935572;890532,1924966;888483,1925525;851441,1918664;849734,1919066;778694,1906148;750708,1900406;726311,1896100;696890,1882464;660294,1868829;622263,1853757;628720,1848734;655271,1853757;666752,1863804;706219,1875287;784435,1895382;803809,1898971;824619,1902559;847581,1907583;872886,1913055;874848,1912606;898529,1916195;899246,1914760;933690,1916195;939430,1916912;992531,1916912;1031280,1918348;1077205,1914760;1082945,1914760;1085098,1920501;1130305,1914760;1160443,1907583;1177665,1904712;1188429,1903277;1212109,1897536;1231484,1893230;1250858,1888205;1286396,1882054;1291043,1880311;1253729,1886770;1234354,1891794;1214980,1896100;1191300,1901842;1180536,1903277;1163314,1906148;1116672,1910454;1085098,1913324;1079358,1913324;1033433,1916912;994684,1915477;941583,1915477;935843,1914760;913598,1905430;901399,1913324;901368,1913386;911445,1906865;933690,1916194;899247,1914759;899518,1914584;877001,1911171;850452,1905430;827489,1900406;806679,1896818;787305,1893230;709089,1873135;669623,1861652;658141,1851604;631591,1846580;592124,1826485;580643,1827203;539741,1806390;532565,1793472;534000,1792755;559116,1806390;584231,1820027;591406,1815721;561986,1796343;537589,1785578;503862,1766200;475159,1747541;429952,1728164;412731,1713811;416318,1712375;433540,1717399;397661,1680079;377569,1663573;358912,1647066;335232,1627689;300789,1589652;298425,1582265;291460,1575299;267780,1549462;264910,1536544;255581,1523626;254470,1521883;243382,1514296;221855,1483436;209656,1454729;208221,1454729;191717,1423151;175931,1391574;159426,1354972;144357,1317653;159426,1342772;174496,1374349;179518,1391574;181594,1394618;179039,1381331;172376,1369236;161529,1344841;148662,1323394;132875,1280333;119350,1236192;114909,1223324;95566,1146103;87012,1090044;86951,1091585;87669,1103068;91256,1129622;95561,1156894;88386,1133210;83363,1103068;77622,1103068;74034,1075796;69012,1058572;64706,1042066;52507,1029148;48919,1029148;45331,1011205;43896,988240;46766,955945;48201,944462;50645,936586;49457,918625;51072,892071;53942,886689;53942,883459;48201,894224;43179,887048;33850,874129;32146,863903;31698,864799;28827,893506;26674,922213;24522,944462;24522,990392;25239,1014076;26674,1037759;20216,1060007;18781,1060007;14476,1016947;14476,972451;18063,938002;24519,944458;18781,937285;17346,911449;18781,871976;19498,861211;21652,843269;30262,810974;34553,789520;33133,784420;28109,813127;19498,845422;17346,863364;16628,874129;15193,913601;16628,939438;13041,973886;13041,1018382;17346,1061443;18781,1061443;28109,1102350;33133,1136081;43896,1170529;60849,1244607;62328,1258804;65424,1258804;81211,1296840;86951,1316218;76187,1299711;64706,1273875;63989,1281051;57746,1261696;53225,1262392;48201,1245886;30980,1206413;20216,1171247;19498,1141822;14476,1107374;10888,1072925;2995,1047807;8017,914319;13041,879871;8735,861211;17346,809539;19498,797338;25239,755713;40309,725570;36720,766478;40307,759466;42461,742705;43179,724135;49637,700451;59683,664567;71882,627966;72796,626938;78340,597824;86233,577011;95562,559787;114219,523903;129288,491608;150815,449983;166602,432040;179518,406922;190282,391133;201763,385392;204634,381086;216115,358120;238359,332284;238965,343082;237342,347621;260604,323672;272085,308601;287154,294247;288453,295690;287872,294964;306529,276305;325186,259081;345278,237550;373264,216737;403402,194490;421421,181917;433540,170806;455067,157888;478030,145688;481069,144124;488883,136448;501710,127028;515792,119852;525755,117558;527542,116263;722722,37318;729964,35744;749990,28706;763804,25925;771007,25864;773671,25118;937278,3588;983741,3409;1033433,4305;1034358,4999;1058548,2153;1080793,5741;1103038,10047;1114515,12656;1102320,9329;1080075,5023;1057830,1435;10578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44" o:spid="_x0000_s1046" style="position:absolute;left:72934;top:72716;width:14224;height:140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2a9b9 [3205]" stroked="f">
                <v:fill opacity="39321f"/>
                <v:stroke joinstyle="miter"/>
                <v:path arrowok="t" o:connecttype="custom" o:connectlocs="773320,1395739;766672,1399318;767070,1399488;828593,1359410;807100,1364527;774860,1368620;773325,1364527;795841,1362480;828593,1359410;884500,1354054;883187,1354425;883860,1354294;483425,1346363;506197,1352247;515921,1352759;543042,1366062;555324,1368620;556092,1368876;558907,1366062;569653,1369132;580400,1371689;601574,1376613;601893,1376294;626456,1380387;638226,1382434;649996,1383457;674047,1384481;706799,1383969;708220,1383969;711404,1382178;718569,1379876;725861,1379748;730850,1380387;732194,1383969;743644,1383969;740062,1389085;738015,1391643;731362,1394713;719080,1394713;703217,1393690;668930,1392667;643343,1390620;620827,1387550;598310,1383969;564024,1378852;537414,1370155;537721,1369931;522061,1365038;508244,1358899;492381,1353783;476005,1348154;483425,1346363;784661,1335394;776842,1336587;722769,1339317;740573,1341503;745179,1340479;776907,1336898;782128,1335883;833243,1327981;806686,1332033;815799,1332293;828912,1329863;930184,1326798;846892,1348974;889042,1339585;396174,1316433;455023,1341503;476005,1348154;491869,1353782;507733,1358898;521549,1365038;518479,1367596;510291,1366061;481122,1355317;466794,1349689;452465,1343549;433530,1336898;417155,1329735;404362,1323084;396174,1316433;420226,1303642;448371,1317968;444789,1320015;412038,1304154;420226,1303642;316343,1268851;351141,1288293;358305,1296480;341930,1287782;329648,1280107;316343,1268851;377363,1255723;377368,1255868;379096,1257960;379286,1257083;1124700,1222138;1122842,1222292;1092137,1244293;1061945,1260665;1040452,1273456;1028682,1278572;1016400,1283688;1001560,1291363;990301,1298014;973926,1304666;957039,1310805;952433,1315410;945268,1317968;927358,1321038;904329,1328201;883348,1334852;860320,1341503;831663,1348666;791236,1355317;790212,1356852;770775,1361711;771278,1361969;792864,1356573;793283,1355317;833710,1348666;862367,1341503;885395,1334852;906377,1328201;929405,1321038;947316,1317968;935191,1325242;935546,1325131;948339,1317456;955504,1314898;955981,1314766;959086,1311317;975973,1305177;992349,1298526;1003607,1291875;1018447,1284200;1030729,1279084;1039151,1275423;1043523,1272432;1065016,1259642;1095208,1243270;247171,1215062;249114,1216729;249777,1217066;1128135,1201706;1127959,1201827;1127959,1201973;1128773,1202089;1128983,1201827;1139191,1194069;1136169,1196156;1135635,1196711;1137707,1195385;205387,1168298;224714,1191050;209389,1172664;1175423,1168283;1175378,1168299;1175039,1170618;1166851,1179827;1157128,1190571;1157714,1190436;1166851,1180338;1175039,1171129;1175423,1168283;255405,1156762;256418,1157996;256469,1157827;179709,1145035;193014,1153734;193667,1154503;199730,1155844;213483,1168571;232418,1183920;240605,1195176;245211,1200804;264657,1217176;259028,1221781;240918,1201662;240094,1201827;257232,1220865;259028,1221781;264657,1217176;313272,1255548;303550,1258618;307131,1261177;292803,1261688;283591,1255548;274892,1248897;253399,1230990;233441,1213083;215019,1195176;206319,1186478;198132,1177269;201202,1173176;211437,1182385;222695,1191082;236512,1205920;237686,1206927;222695,1191082;211948,1182385;201713,1173176;190455,1159361;179709,1145035;1307067,1063686;1306808,1063797;1301219,1077209;1301695,999589;1288133,1019174;1281481,1031453;1274828,1042709;1258964,1063686;1245147,1084663;1232866,1101547;1231842,1102173;1231004,1103414;1232354,1102570;1244635,1085687;1258453,1064709;1274316,1043733;1280969,1032477;1287621,1020197;1301439,1000243;1354659,992569;1348006,1012523;1336237,1034011;1324467,1056012;1313720,1069826;1320885,1055500;1327025,1041174;1331631,1033500;1337772,1023267;1343401,1013035;1354659,992569;1321536,948712;1309114,970569;1308886,971094;1321396,949080;1328348,899209;1313419,939990;1282014,1004171;1277416,1011439;1277387,1011499;1266640,1029918;1255894,1049872;1243612,1065221;1233377,1082617;1172992,1150664;1153034,1167548;1151119,1169004;1150293,1169839;1141948,1176641;1135123,1184432;1110048,1203362;1106119,1205844;1095447,1214542;1093906,1215543;1091625,1217688;1071668,1230990;1051710,1243270;1049425,1244427;1035912,1253203;1031723,1255315;1027658,1258107;1013841,1265782;1000932,1270844;972159,1285354;904654,1310525;857614,1322618;895630,1315410;902794,1313875;925822,1305688;940151,1301084;963180,1289316;989278,1280107;1005999,1273551;1013330,1269363;1019982,1267317;1029193,1262200;1031614,1260518;1037893,1254526;1051710,1246339;1067429,1238636;1073203,1235083;1093161,1221781;1101860,1213594;1111584,1207455;1136658,1188525;1154570,1171640;1174527,1154757;1234912,1086709;1243222,1072585;1243612,1071360;1256917,1050895;1261011,1044755;1266455,1037207;1268175,1034011;1278922,1015592;1299903,972103;1320373,925545;1326386,906614;1384340,853916;1382805,854939;1382805,854939;1389173,823594;1388990,824499;1390480,826288;1395086,831404;1398157,829358;1398234,828965;1396110,830381;1390992,825776;1384612,765474;1384255,765494;1383607,765530;1383828,767962;1383317,780753;1381270,788427;1368988,807869;1365918,824753;1362847,830381;1357730,854939;1352100,874382;1345960,893312;1342378,908149;1338284,923498;1341549,918421;1344425,907637;1346983,892288;1353124,873358;1358753,853916;1363871,829358;1366941,823730;1370011,806846;1382293,787404;1374105,826799;1367965,859544;1354147,901498;1351414,905749;1350246,912115;1346472,922987;1332143,954196;1325490,970569;1321396,979267;1316279,988476;1302462,1013035;1287621,1037081;1268687,1069314;1247706,1101036;1233889,1118942;1219048,1136338;1213931,1143501;1208302,1150664;1199602,1157827;1185374,1173577;1185785,1175222;1170945,1190571;1155081,1201827;1142288,1212060;1130168,1220915;1132053,1220758;1145358,1211036;1158152,1200804;1174016,1189548;1188856,1174199;1188344,1172152;1202673,1156292;1211373,1149129;1217002,1141966;1222119,1134803;1236960,1117408;1250776,1099500;1271758,1067779;1290692,1035546;1305532,1011499;1319349,986941;1324467,977732;1328560,969034;1335213,952662;1349542,921452;1355171,900475;1368988,858521;1375129,825777;1383317,786381;1385163,779460;1383828,779218;1384340,766427;1395598,754659;1389639,779484;1389640,779484;1395598,754660;1400204,749543;1397133,756194;1396430,770136;1396110,783311;1390992,799054;1390992,800852;1397133,783311;1398157,756194;1400543,751026;1378199,727542;1374846,735467;1373593,746985;1371979,741604;1371388,742364;1373082,748008;1372058,756194;1374105,762845;1375692,762757;1374617,759264;1375640,751078;1378199,727542;1421185,713729;1422209,714240;1421697,735729;1422209,750566;1420673,777683;1419138,793032;1414532,815543;1412997,834474;1405321,869265;1398157,899451;1385364,905080;1386387,902010;1388434,880521;1396110,858009;1402251,854428;1402251,854428;1408904,815543;1412485,797125;1415556,778194;1418115,760287;1419138,743403;1419650,729078;1420673,721403;1421185,713729;72074,476501;72328,476629;72352,476557;102948,403167;91690,424144;82479,431819;82457,432309;81566,451895;81592,451848;82479,432330;91690,424655;102948,403679;103332,403934;103524,403551;109089,358655;101924,363771;91178,386283;93636,388250;93717,387904;91690,386283;102436,363771;108780,359241;148493,329492;147846,330009;145103,340556;143375,345864;96295,431819;89643,452795;83502,474284;70196,519308;61497,550006;57403,573030;55356,584797;53821,596565;49215,628286;47680,647728;50239,668193;51438,657042;51262,653356;53309,631867;57915,600146;61568,595763;66872,560273;66615,554099;71670,539608;74678,527442;73779,529541;70708,528517;63032,550518;63544,562797;59962,586332;59450,590425;54333,596565;55868,584797;57915,573030;62009,550006;70708,519308;84014,474284;90155,452795;96807,431819;143887,345864;148493,329492;157704,278329;157704,278329;160262,280375;160262,280375;249916,205486;249817,205564;249519,205902;245339,210281;244282,211818;243592,212598;240605,216933;209390,253770;200690,264003;191991,274747;153522,317256;192502,274236;201201,263491;209901,253258;241117,216421;244282,211818;249519,205902;262906,170206;258489,171744;255204,172963;254423,173955;248793,179071;234465,188281;224742,199025;215531,209769;209390,215397;209181,215136;203377,222113;193526,234328;177662,251724;180220,254793;180269,254750;178173,252235;194037,234840;209901,215397;216042,209770;225253,199025;234976,188281;249305,179072;254934,173955;261075,171653;263013,171052;1004119,77768;1030217,89536;1041475,98745;1016400,86466;1004119,77768;919170,40419;939640,45023;968297,59349;919170,40419;611104,37029;600358,38372;577329,41442;554813,46558;545090,49628;533832,52698;509196,57537;504662,59349;473447,70094;442742,82373;421249,92094;406921,97722;371610,114094;354723,124839;338348,135583;312249,155025;287685,174467;264177,194971;266192,197491;271182,194069;275429,190904;290756,177537;315319,158095;341418,138652;357793,127908;374681,117164;409990,100792;423808,93629;445301,83907;476005,71628;507221,60884;520334,58309;526668,56145;612885,37549;794114,26029;805052,27116;819893,32233;808635,30698;785095,26093;794114,26029;853668,22000;874649,23535;900235,33767;868508,28140;853668,22000;682491,21872;623385,25070;582446,30697;563000,35814;546113,41953;522573,45023;433530,79303;401291,93629;391568,97210;382869,101815;366493,110512;340906,123815;321460,139164;265169,183164;253405,193392;241897,203898;242140,204142;153610,308003;135699,332561;127511,347399;119323,361213;103971,389864;87272,416174;87084,416981;81455,432330;77361,439493;76337,440516;71796,455610;70708,464563;69685,477354;62521,498331;55868,519308;48703,550006;44610,578146;42051,606286;45633,586843;45965,585239;46657,577634;50750,549494;52032,549922;52144,549447;50751,548983;57915,518285;64568,497307;71699,476427;71220,476331;72244,463540;77873,439493;81967,432330;82104,431956;87596,416981;104483,390376;119835,361725;128023,347911;136211,333073;154122,308515;242652,204653;266192,183165;322484,139164;341930,123815;367517,110513;383892,101815;392592,97210;402315,93629;434554,79303;523597,45024;547137,41954;564024,35814;583470,30698;624409,25070;683515,22064;731022,23658;754390,0;778442,1535;803005,4093;819381,8186;830128,13302;843433,10744;863390,15349;875672,18930;875161,19442;874649,23023;853668,21489;846503,19442;839339,17907;825522,14837;811705,11767;797376,9721;781513,9721;768719,9721;748762,9721;747824,9422;739038,13814;742109,18930;772813,25070;759149,25308;759380,25326;773836,25070;786118,26605;809658,31209;820916,32745;839851,36838;859297,40931;878231,45535;897166,51163;906377,53721;915588,56791;915707,56900;922312,58038;938320,63986;940556,67373;941175,67536;955504,73163;967785,78280;980067,83908;989278,89024;995419,92094;1002072,95675;1024588,108466;1053245,126885;1068086,137118;1068516,137425;1076100,142031;1364894,685077;1364678,689359;1370523,690193;1376152,694287;1378711,708100;1388433,724473;1392528,724845;1392528,720891;1396688,709338;1396621,707078;1400715,693263;1406345,693263;1415044,687636;1416067,710147;1413509,720891;1410438,731124;1408903,748008;1408392,756706;1407368,765404;1405186,766858;1405321,767450;1407412,766057;1408392,757729;1408903,749032;1410438,732147;1413509,721915;1416067,711171;1420161,714241;1419650,721915;1418626,729590;1418114,743915;1417091,760799;1414532,778706;1411462,797637;1407880,816055;1401227,854939;1395086,858521;1387410,881033;1385363,902522;1384340,905591;1375640,929127;1373081,931173;1362335,956243;1373593,931173;1376152,929127;1359776,975685;1351077,980290;1349273,983898;1349542,984383;1351589,980289;1360288,975685;1354147,993081;1342889,1013546;1337260,1023779;1331119,1034011;1326513,1041685;1319861,1056523;1312697,1070849;1301439,1086198;1290180,1100524;1290649,1099558;1277898,1116896;1250264,1147083;1244824,1155451;1250264,1147594;1277898,1117407;1256917,1149129;1246106,1160449;1237428,1166827;1236959,1167548;1231533,1171721;1231330,1173176;1207278,1197734;1181691,1221269;1180508,1222127;1171969,1233036;1151499,1248385;1132368,1262731;1132299,1262814;1151499,1248897;1171969,1233548;1155081,1250432;1141328,1259386;1131814,1263403;1131541,1263735;1121306,1270386;1117450,1272173;1107746,1280043;1098278,1286758;1083950,1295968;1079344,1296480;1074225,1298754;1073430,1299359;1079856,1296991;1084462,1296480;1066039,1310293;1054269,1316434;1042499,1322061;1034186,1323308;1032776,1324108;993884,1340991;991901,1341442;980067,1349178;986719,1351224;962156,1361969;964203,1354806;956015,1357876;948339,1360433;932475,1365550;930356,1363006;922752,1364527;913541,1366573;894607,1371178;893982,1371468;912006,1367084;921217,1365038;928893,1363503;931963,1366061;947827,1360945;955503,1358387;963691,1355317;961644,1362480;940151,1372713;939097,1372418;924287,1378340;912006,1381922;893583,1386527;885971,1385887;870050,1388985;869531,1390108;827057,1398294;817334,1395736;809146,1395736;794817,1400341;782024,1401364;769231,1401876;767841,1401280;756182,1403347;742109,1400852;742621,1400341;745179,1396759;733409,1395225;739038,1392155;755926,1391643;772302,1391131;795841,1391643;812217,1390108;842921,1383457;863390,1378852;878742,1378340;879811,1377845;864926,1378341;844456,1382945;813752,1389597;797376,1391131;773836,1390620;757461,1391131;740573,1391643;741085,1389597;744667,1384481;902282,1358387;1009236,1317968;1037381,1303131;1053245,1294944;1069621,1286247;1100325,1267828;1124889,1248897;1170945,1213083;1183738,1202850;1196020,1192106;1214443,1175222;1222119,1162432;1233145,1152326;1233234,1151691;1222631,1161408;1214955,1174199;1196532,1191083;1184250,1201827;1171457,1212060;1125401,1247874;1100837,1266805;1070133,1285224;1053757,1293921;1037893,1302107;1009748,1316945;902794,1357364;745179,1383457;733409,1383457;731874,1379364;719592,1378852;708334,1383457;675583,1383969;651531,1382945;639761,1381922;627991,1379876;635082,1372315;633620,1372713;607204,1367822;605986,1368108;555325,1358899;535367,1354806;517967,1351736;496986,1342015;470888,1332294;443766,1321549;448371,1317968;467306,1321549;475493,1328712;503639,1336898;559419,1351224;573235,1353783;588076,1356340;604451,1359922;622497,1363823;623897,1363503;640785,1366062;641296,1365038;665859,1366062;669953,1366573;707822,1366573;735456,1367596;768207,1365038;772301,1365038;773836,1369132;806076,1365038;827569,1359922;839850,1357876;847527,1356852;864414,1352759;878231,1349689;892048,1346108;917392,1341722;920706,1340480;894095,1345084;880278,1348666;866461,1351736;849574,1355829;841898,1356852;829616,1358899;796353,1361969;773836,1364015;769743,1364015;736991,1366573;709357,1365550;671489,1365550;667395,1365038;651531,1358387;642832,1364015;642810,1364059;649996,1359410;665860,1366061;641297,1365038;641490,1364913;625432,1362480;606498,1358387;590123,1354806;575282,1352247;561465,1349689;505686,1335364;477540,1327178;469353,1320015;450418,1316433;422273,1302107;414085,1302619;384916,1287782;379798,1278572;380822,1278061;398733,1287782;416643,1297503;421761,1294433;400780,1280619;383381,1272944;359329,1259130;338859,1245828;306620,1232014;294338,1221781;296897,1220758;309178,1224339;283591,1197734;269263,1185967;255958,1174199;239071,1160385;214507,1133268;212822,1128002;207854,1123035;190967,1104617;188920,1095407;182267,1086198;181475,1084955;173568,1079546;158215,1057546;149516,1037081;148493,1037081;136723,1014569;125465,992057;113694,965964;102948,939359;113694,957266;124441,979778;128023,992057;129504,994228;127681,984755;122929,976132;115194,958742;106018,943452;94760,912754;85115,881285;81947,872112;68153,817060;62052,777096;62009,778194;62521,786381;65079,805311;68150,824753;63032,807869;59450,786381;55356,786381;52797,766938;49215,754659;46145,742892;37445,733683;34887,733683;32328,720891;31304,704519;33351,681496;34375,673310;36118,667695;35270,654891;36422,635960;38469,632123;38469,629821;34375,637495;30793,632379;24140,623170;22925,615879;22605,616518;20558,636984;19023,657449;17488,673310;17488,706054;17999,722938;19023,739822;14417,755683;13394,755683;10323,724985;10323,693263;12882,668705;17486,673307;13394,668193;12370,649775;13394,621635;13905,613960;15441,601169;21582,578146;24641,562851;23629,559215;20046,579681;13905,602704;12370,615495;11858,623170;10835,651309;11858,669728;9300,694287;9300,726008;12370,756706;13394,756706;20046,785869;23629,809916;31304,834474;43394,887284;44449,897405;46657,897405;57915,924522;62009,938336;54333,926568;46145,908149;45634,913266;41181,899467;37957,899963;34375,888196;22093,860056;14417,834986;13905,814009;10323,789450;7764,764892;2136,746985;5717,651821;9300,627263;6230,613960;12370,577123;13905,568425;17999,538750;28746,517261;26187,546425;28745,541426;30281,529477;30793,516238;35398,499354;42563,473772;51262,447679;51914,446946;55868,426191;61497,411353;68150,399074;81455,373492;92201,350469;107554,320794;118812,308003;128023,290096;135699,278840;143887,274747;145934,271677;154122,255305;169986,236886;170418,244584;169260,247820;185849,230746;194037,220002;204784,209770;205710,210798;205296,210281;218601,196979;231906,184699;246235,169350;266192,154513;287685,138652;300536,129689;309178,121768;324531,112559;340906,103861;343074,102747;348646,97274;357794,90559;367837,85443;374941,83807;376216,82884;515409,26604;520573,25482;534855,20465;544706,18482;549842,18439;551742,17907;668418,2558;701553,2430;736991,3069;737651,3564;754902,1535;770766,4093;786630,7162;794815,9022;786118,6651;770254,3581;754390,1023;75439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F74CDE">
      <w:rPr>
        <w:noProof/>
        <w:lang w:val="en-GB" w:bidi="en-GB"/>
      </w:rPr>
      <w:drawing>
        <wp:anchor distT="0" distB="0" distL="114300" distR="114300" simplePos="0" relativeHeight="251658243" behindDoc="0" locked="0" layoutInCell="1" allowOverlap="1" wp14:anchorId="6815A11E" wp14:editId="3F411153">
          <wp:simplePos x="0" y="0"/>
          <wp:positionH relativeFrom="page">
            <wp:posOffset>7515225</wp:posOffset>
          </wp:positionH>
          <wp:positionV relativeFrom="page">
            <wp:posOffset>2028716</wp:posOffset>
          </wp:positionV>
          <wp:extent cx="2633345" cy="2633345"/>
          <wp:effectExtent l="0" t="0" r="0" b="0"/>
          <wp:wrapNone/>
          <wp:docPr id="84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655" r="14655"/>
                  <a:stretch>
                    <a:fillRect/>
                  </a:stretch>
                </pic:blipFill>
                <pic:spPr bwMode="auto">
                  <a:xfrm>
                    <a:off x="0" y="0"/>
                    <a:ext cx="2633345" cy="263334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CE6F55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80E8FF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CECC86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CCC9C2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07228F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3B2EC5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A02DD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85AF97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078C84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36ED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7DD311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3330E49"/>
    <w:multiLevelType w:val="multilevel"/>
    <w:tmpl w:val="52A4F67A"/>
    <w:numStyleLink w:val="Style1"/>
  </w:abstractNum>
  <w:abstractNum w:abstractNumId="14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671E6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422D6D92"/>
    <w:multiLevelType w:val="multilevel"/>
    <w:tmpl w:val="52A4F67A"/>
    <w:styleLink w:val="Style1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66666B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FB23DC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 w15:restartNumberingAfterBreak="0">
    <w:nsid w:val="7755397B"/>
    <w:multiLevelType w:val="hybridMultilevel"/>
    <w:tmpl w:val="8D849FB4"/>
    <w:lvl w:ilvl="0" w:tplc="4BC093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8650523">
    <w:abstractNumId w:val="12"/>
  </w:num>
  <w:num w:numId="2" w16cid:durableId="1613242752">
    <w:abstractNumId w:val="10"/>
  </w:num>
  <w:num w:numId="3" w16cid:durableId="387533883">
    <w:abstractNumId w:val="19"/>
  </w:num>
  <w:num w:numId="4" w16cid:durableId="267931868">
    <w:abstractNumId w:val="20"/>
  </w:num>
  <w:num w:numId="5" w16cid:durableId="1219786596">
    <w:abstractNumId w:val="14"/>
  </w:num>
  <w:num w:numId="6" w16cid:durableId="1269772379">
    <w:abstractNumId w:val="16"/>
  </w:num>
  <w:num w:numId="7" w16cid:durableId="760685634">
    <w:abstractNumId w:val="13"/>
  </w:num>
  <w:num w:numId="8" w16cid:durableId="650136674">
    <w:abstractNumId w:val="18"/>
  </w:num>
  <w:num w:numId="9" w16cid:durableId="924413776">
    <w:abstractNumId w:val="11"/>
  </w:num>
  <w:num w:numId="10" w16cid:durableId="998850502">
    <w:abstractNumId w:val="15"/>
  </w:num>
  <w:num w:numId="11" w16cid:durableId="1180896652">
    <w:abstractNumId w:val="8"/>
  </w:num>
  <w:num w:numId="12" w16cid:durableId="840662569">
    <w:abstractNumId w:val="3"/>
  </w:num>
  <w:num w:numId="13" w16cid:durableId="804394362">
    <w:abstractNumId w:val="2"/>
  </w:num>
  <w:num w:numId="14" w16cid:durableId="1838960830">
    <w:abstractNumId w:val="1"/>
  </w:num>
  <w:num w:numId="15" w16cid:durableId="1085344458">
    <w:abstractNumId w:val="0"/>
  </w:num>
  <w:num w:numId="16" w16cid:durableId="196771185">
    <w:abstractNumId w:val="9"/>
  </w:num>
  <w:num w:numId="17" w16cid:durableId="1594046975">
    <w:abstractNumId w:val="7"/>
  </w:num>
  <w:num w:numId="18" w16cid:durableId="1288051513">
    <w:abstractNumId w:val="6"/>
  </w:num>
  <w:num w:numId="19" w16cid:durableId="1207061571">
    <w:abstractNumId w:val="5"/>
  </w:num>
  <w:num w:numId="20" w16cid:durableId="1903636937">
    <w:abstractNumId w:val="4"/>
  </w:num>
  <w:num w:numId="21" w16cid:durableId="131645137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CDE"/>
    <w:rsid w:val="0000140F"/>
    <w:rsid w:val="0000750E"/>
    <w:rsid w:val="00016546"/>
    <w:rsid w:val="00023293"/>
    <w:rsid w:val="000326CC"/>
    <w:rsid w:val="000412DF"/>
    <w:rsid w:val="000470C3"/>
    <w:rsid w:val="0005081D"/>
    <w:rsid w:val="00061977"/>
    <w:rsid w:val="00086422"/>
    <w:rsid w:val="0008782A"/>
    <w:rsid w:val="000A065A"/>
    <w:rsid w:val="000A77ED"/>
    <w:rsid w:val="000B22AB"/>
    <w:rsid w:val="000B2712"/>
    <w:rsid w:val="000D151A"/>
    <w:rsid w:val="00120DEC"/>
    <w:rsid w:val="00126593"/>
    <w:rsid w:val="00126C13"/>
    <w:rsid w:val="001314A0"/>
    <w:rsid w:val="00145B26"/>
    <w:rsid w:val="0014700A"/>
    <w:rsid w:val="001579F1"/>
    <w:rsid w:val="00181E56"/>
    <w:rsid w:val="0019018B"/>
    <w:rsid w:val="001A0589"/>
    <w:rsid w:val="001A6312"/>
    <w:rsid w:val="001A74E9"/>
    <w:rsid w:val="001B402E"/>
    <w:rsid w:val="001B6C0D"/>
    <w:rsid w:val="001C47DF"/>
    <w:rsid w:val="001D62BF"/>
    <w:rsid w:val="001D6CC4"/>
    <w:rsid w:val="001E1D71"/>
    <w:rsid w:val="001E700A"/>
    <w:rsid w:val="00216BE9"/>
    <w:rsid w:val="00231C6A"/>
    <w:rsid w:val="00235BF3"/>
    <w:rsid w:val="00242A78"/>
    <w:rsid w:val="00250470"/>
    <w:rsid w:val="00260051"/>
    <w:rsid w:val="00265E48"/>
    <w:rsid w:val="002802CE"/>
    <w:rsid w:val="002873C1"/>
    <w:rsid w:val="002C5450"/>
    <w:rsid w:val="002F5C24"/>
    <w:rsid w:val="003007A7"/>
    <w:rsid w:val="00321476"/>
    <w:rsid w:val="003222DC"/>
    <w:rsid w:val="003257E1"/>
    <w:rsid w:val="00325DEC"/>
    <w:rsid w:val="003264AF"/>
    <w:rsid w:val="00327796"/>
    <w:rsid w:val="0033250B"/>
    <w:rsid w:val="0037154D"/>
    <w:rsid w:val="00385EEF"/>
    <w:rsid w:val="003A504D"/>
    <w:rsid w:val="003A592D"/>
    <w:rsid w:val="003D3938"/>
    <w:rsid w:val="003D5AE1"/>
    <w:rsid w:val="003D6744"/>
    <w:rsid w:val="003F4FD8"/>
    <w:rsid w:val="004045E5"/>
    <w:rsid w:val="00417957"/>
    <w:rsid w:val="00421496"/>
    <w:rsid w:val="004406B5"/>
    <w:rsid w:val="0044367C"/>
    <w:rsid w:val="00477697"/>
    <w:rsid w:val="00495E39"/>
    <w:rsid w:val="004963D7"/>
    <w:rsid w:val="004B0DC7"/>
    <w:rsid w:val="004B3C59"/>
    <w:rsid w:val="004F2638"/>
    <w:rsid w:val="00500564"/>
    <w:rsid w:val="00520531"/>
    <w:rsid w:val="0052321A"/>
    <w:rsid w:val="00534799"/>
    <w:rsid w:val="00561AEA"/>
    <w:rsid w:val="005A3287"/>
    <w:rsid w:val="005C64D4"/>
    <w:rsid w:val="005E5B15"/>
    <w:rsid w:val="005E7035"/>
    <w:rsid w:val="00616911"/>
    <w:rsid w:val="0062123A"/>
    <w:rsid w:val="00623617"/>
    <w:rsid w:val="00656873"/>
    <w:rsid w:val="006676A1"/>
    <w:rsid w:val="00672DBB"/>
    <w:rsid w:val="00685940"/>
    <w:rsid w:val="006A5CC9"/>
    <w:rsid w:val="006E2D42"/>
    <w:rsid w:val="00722E07"/>
    <w:rsid w:val="007330F7"/>
    <w:rsid w:val="00733159"/>
    <w:rsid w:val="007403A3"/>
    <w:rsid w:val="00747893"/>
    <w:rsid w:val="00756DC3"/>
    <w:rsid w:val="00780BF8"/>
    <w:rsid w:val="00794283"/>
    <w:rsid w:val="00796B1F"/>
    <w:rsid w:val="007C544D"/>
    <w:rsid w:val="007D4928"/>
    <w:rsid w:val="007D6B6E"/>
    <w:rsid w:val="007D76D9"/>
    <w:rsid w:val="007F525E"/>
    <w:rsid w:val="00806D18"/>
    <w:rsid w:val="0083044C"/>
    <w:rsid w:val="00837F64"/>
    <w:rsid w:val="00841D00"/>
    <w:rsid w:val="008426AB"/>
    <w:rsid w:val="0085182D"/>
    <w:rsid w:val="00863AA7"/>
    <w:rsid w:val="00866569"/>
    <w:rsid w:val="008709F5"/>
    <w:rsid w:val="00877A91"/>
    <w:rsid w:val="008A0D25"/>
    <w:rsid w:val="008B721A"/>
    <w:rsid w:val="008D262C"/>
    <w:rsid w:val="008E3921"/>
    <w:rsid w:val="00911148"/>
    <w:rsid w:val="0091620C"/>
    <w:rsid w:val="00921598"/>
    <w:rsid w:val="00925552"/>
    <w:rsid w:val="0094511B"/>
    <w:rsid w:val="009469B5"/>
    <w:rsid w:val="00947471"/>
    <w:rsid w:val="00967432"/>
    <w:rsid w:val="00976E82"/>
    <w:rsid w:val="00991A53"/>
    <w:rsid w:val="00993023"/>
    <w:rsid w:val="009D1198"/>
    <w:rsid w:val="009D6810"/>
    <w:rsid w:val="009E4367"/>
    <w:rsid w:val="00A13354"/>
    <w:rsid w:val="00A2297C"/>
    <w:rsid w:val="00A70D12"/>
    <w:rsid w:val="00A71DA8"/>
    <w:rsid w:val="00A72485"/>
    <w:rsid w:val="00AB1F66"/>
    <w:rsid w:val="00AE1C2A"/>
    <w:rsid w:val="00AF3A6B"/>
    <w:rsid w:val="00AF5FB0"/>
    <w:rsid w:val="00B10630"/>
    <w:rsid w:val="00B1336D"/>
    <w:rsid w:val="00B14DEE"/>
    <w:rsid w:val="00B25A59"/>
    <w:rsid w:val="00B3050C"/>
    <w:rsid w:val="00B31240"/>
    <w:rsid w:val="00B32A96"/>
    <w:rsid w:val="00B34E8D"/>
    <w:rsid w:val="00B41370"/>
    <w:rsid w:val="00B422DE"/>
    <w:rsid w:val="00B60581"/>
    <w:rsid w:val="00B76E9E"/>
    <w:rsid w:val="00BB7D10"/>
    <w:rsid w:val="00BE15BA"/>
    <w:rsid w:val="00BE6E05"/>
    <w:rsid w:val="00C00B2A"/>
    <w:rsid w:val="00C03CEC"/>
    <w:rsid w:val="00C04F2A"/>
    <w:rsid w:val="00C247F7"/>
    <w:rsid w:val="00C34BA9"/>
    <w:rsid w:val="00C45178"/>
    <w:rsid w:val="00C56D05"/>
    <w:rsid w:val="00C677AD"/>
    <w:rsid w:val="00C70E83"/>
    <w:rsid w:val="00C85FC2"/>
    <w:rsid w:val="00CB0D1D"/>
    <w:rsid w:val="00CC24B6"/>
    <w:rsid w:val="00CD3B21"/>
    <w:rsid w:val="00CD5D33"/>
    <w:rsid w:val="00CE6550"/>
    <w:rsid w:val="00D01FEB"/>
    <w:rsid w:val="00D0268F"/>
    <w:rsid w:val="00D056B2"/>
    <w:rsid w:val="00D05901"/>
    <w:rsid w:val="00D0664A"/>
    <w:rsid w:val="00D07B8C"/>
    <w:rsid w:val="00D15CC0"/>
    <w:rsid w:val="00D23062"/>
    <w:rsid w:val="00D23099"/>
    <w:rsid w:val="00D30F1D"/>
    <w:rsid w:val="00D35E5F"/>
    <w:rsid w:val="00D3659F"/>
    <w:rsid w:val="00D4030A"/>
    <w:rsid w:val="00D602B2"/>
    <w:rsid w:val="00DA0DE0"/>
    <w:rsid w:val="00DA167C"/>
    <w:rsid w:val="00DB3D45"/>
    <w:rsid w:val="00DE27D9"/>
    <w:rsid w:val="00DE75C6"/>
    <w:rsid w:val="00E03FD5"/>
    <w:rsid w:val="00E0645C"/>
    <w:rsid w:val="00E06623"/>
    <w:rsid w:val="00E2794A"/>
    <w:rsid w:val="00E27FC0"/>
    <w:rsid w:val="00E41759"/>
    <w:rsid w:val="00E55D74"/>
    <w:rsid w:val="00E76EAD"/>
    <w:rsid w:val="00E81234"/>
    <w:rsid w:val="00EA120D"/>
    <w:rsid w:val="00EA49C3"/>
    <w:rsid w:val="00EA6135"/>
    <w:rsid w:val="00EF541D"/>
    <w:rsid w:val="00F06936"/>
    <w:rsid w:val="00F1493B"/>
    <w:rsid w:val="00F203F0"/>
    <w:rsid w:val="00F23FB7"/>
    <w:rsid w:val="00F30107"/>
    <w:rsid w:val="00F30B94"/>
    <w:rsid w:val="00F41328"/>
    <w:rsid w:val="00F450EC"/>
    <w:rsid w:val="00F52D09"/>
    <w:rsid w:val="00F61360"/>
    <w:rsid w:val="00F716FF"/>
    <w:rsid w:val="00F74CDE"/>
    <w:rsid w:val="00F95531"/>
    <w:rsid w:val="00FA683F"/>
    <w:rsid w:val="00FB1303"/>
    <w:rsid w:val="00FC538A"/>
    <w:rsid w:val="00FD5B34"/>
    <w:rsid w:val="00FF5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61EE6C"/>
  <w14:defaultImageDpi w14:val="32767"/>
  <w15:chartTrackingRefBased/>
  <w15:docId w15:val="{4E5250F1-F074-4D3B-BC11-CE1E02B1F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0" w:unhideWhenUsed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FD5B34"/>
    <w:pPr>
      <w:spacing w:after="200"/>
    </w:pPr>
    <w:rPr>
      <w:rFonts w:ascii="Calibri" w:eastAsia="Times New Roman" w:hAnsi="Calibri" w:cs="Calibri"/>
      <w:color w:val="222222"/>
      <w:sz w:val="22"/>
      <w:szCs w:val="22"/>
    </w:rPr>
  </w:style>
  <w:style w:type="paragraph" w:styleId="Heading1">
    <w:name w:val="heading 1"/>
    <w:basedOn w:val="Title"/>
    <w:next w:val="Normal"/>
    <w:link w:val="Heading1Char"/>
    <w:uiPriority w:val="9"/>
    <w:qFormat/>
    <w:rsid w:val="00FD5B34"/>
    <w:pPr>
      <w:outlineLvl w:val="0"/>
    </w:pPr>
    <w:rPr>
      <w:b/>
      <w:color w:val="C2DDE5" w:themeColor="accent1"/>
      <w:sz w:val="32"/>
      <w:szCs w:val="100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FD5B34"/>
    <w:pPr>
      <w:keepNext/>
      <w:keepLines/>
      <w:spacing w:before="40"/>
      <w:outlineLvl w:val="1"/>
    </w:pPr>
    <w:rPr>
      <w:rFonts w:ascii="Corbel" w:eastAsiaTheme="majorEastAsia" w:hAnsi="Corbel" w:cstheme="majorBidi"/>
      <w:color w:val="77B3C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FD5B34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3F8093" w:themeColor="accent1" w:themeShade="7F"/>
      <w:sz w:val="24"/>
      <w:szCs w:val="24"/>
    </w:rPr>
  </w:style>
  <w:style w:type="paragraph" w:styleId="Heading4">
    <w:name w:val="heading 4"/>
    <w:next w:val="Normal"/>
    <w:link w:val="Heading4Char"/>
    <w:semiHidden/>
    <w:rsid w:val="00FD5B34"/>
    <w:pPr>
      <w:spacing w:after="240"/>
      <w:outlineLvl w:val="3"/>
    </w:pPr>
    <w:rPr>
      <w:rFonts w:ascii="Calibri" w:eastAsia="Times New Roman" w:hAnsi="Calibri" w:cs="Calibri"/>
      <w:b/>
      <w:noProof/>
      <w:color w:val="92A9B9" w:themeColor="accent2"/>
      <w:spacing w:val="10"/>
      <w:sz w:val="28"/>
      <w:szCs w:val="3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FD5B34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77B3C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FD5B34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3F809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FD5B34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3F809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FD5B34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FD5B34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5B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semiHidden/>
    <w:rsid w:val="00FD5B34"/>
    <w:rPr>
      <w:rFonts w:ascii="Calibri" w:eastAsia="Times New Roman" w:hAnsi="Calibri" w:cs="Calibri"/>
      <w:b/>
      <w:noProof/>
      <w:color w:val="92A9B9" w:themeColor="accent2"/>
      <w:spacing w:val="10"/>
      <w:sz w:val="28"/>
      <w:szCs w:val="32"/>
    </w:rPr>
  </w:style>
  <w:style w:type="paragraph" w:styleId="Title">
    <w:name w:val="Title"/>
    <w:basedOn w:val="Normal"/>
    <w:next w:val="Normal"/>
    <w:link w:val="TitleChar"/>
    <w:uiPriority w:val="10"/>
    <w:rsid w:val="00FD5B34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5B34"/>
    <w:rPr>
      <w:rFonts w:ascii="Corbel" w:eastAsiaTheme="majorEastAsia" w:hAnsi="Corbel" w:cstheme="majorBidi"/>
      <w:noProof/>
      <w:color w:val="222222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semiHidden/>
    <w:rsid w:val="00FD5B34"/>
    <w:pPr>
      <w:ind w:left="720"/>
      <w:contextualSpacing/>
    </w:pPr>
  </w:style>
  <w:style w:type="numbering" w:customStyle="1" w:styleId="Style1">
    <w:name w:val="Style1"/>
    <w:uiPriority w:val="99"/>
    <w:rsid w:val="00FD5B34"/>
    <w:pPr>
      <w:numPr>
        <w:numId w:val="6"/>
      </w:numPr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FD5B34"/>
    <w:rPr>
      <w:rFonts w:ascii="Corbel" w:eastAsiaTheme="majorEastAsia" w:hAnsi="Corbel" w:cstheme="majorBidi"/>
      <w:noProof/>
      <w:color w:val="77B3C5" w:themeColor="accent1" w:themeShade="BF"/>
      <w:sz w:val="26"/>
      <w:szCs w:val="26"/>
    </w:rPr>
  </w:style>
  <w:style w:type="paragraph" w:customStyle="1" w:styleId="Address3">
    <w:name w:val="Address 3"/>
    <w:basedOn w:val="Subtitle"/>
    <w:link w:val="Address3Char"/>
    <w:semiHidden/>
    <w:rsid w:val="00FD5B34"/>
    <w:pPr>
      <w:spacing w:after="0"/>
      <w:jc w:val="center"/>
    </w:pPr>
    <w:rPr>
      <w:rFonts w:ascii="Century Gothic" w:hAnsi="Century Gothic"/>
      <w:color w:val="92A9B9" w:themeColor="accent2"/>
    </w:rPr>
  </w:style>
  <w:style w:type="character" w:customStyle="1" w:styleId="Address3Char">
    <w:name w:val="Address 3 Char"/>
    <w:basedOn w:val="SubtitleChar"/>
    <w:link w:val="Address3"/>
    <w:semiHidden/>
    <w:rsid w:val="00FD5B34"/>
    <w:rPr>
      <w:rFonts w:ascii="Century Gothic" w:eastAsiaTheme="minorEastAsia" w:hAnsi="Century Gothic" w:cs="Calibri"/>
      <w:noProof/>
      <w:color w:val="92A9B9" w:themeColor="accent2"/>
      <w:spacing w:val="15"/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FD5B34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FD5B34"/>
    <w:rPr>
      <w:rFonts w:ascii="Calibri" w:eastAsiaTheme="minorEastAsia" w:hAnsi="Calibri" w:cs="Calibri"/>
      <w:noProof/>
      <w:color w:val="5A5A5A" w:themeColor="text1" w:themeTint="A5"/>
      <w:spacing w:val="1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FD5B34"/>
    <w:rPr>
      <w:rFonts w:ascii="Corbel" w:eastAsiaTheme="majorEastAsia" w:hAnsi="Corbel" w:cstheme="majorBidi"/>
      <w:b/>
      <w:noProof/>
      <w:color w:val="C2DDE5" w:themeColor="accent1"/>
      <w:spacing w:val="-10"/>
      <w:kern w:val="28"/>
      <w:sz w:val="32"/>
      <w:szCs w:val="100"/>
    </w:rPr>
  </w:style>
  <w:style w:type="paragraph" w:styleId="Header">
    <w:name w:val="header"/>
    <w:basedOn w:val="Normal"/>
    <w:link w:val="HeaderChar"/>
    <w:uiPriority w:val="99"/>
    <w:semiHidden/>
    <w:rsid w:val="00FD5B34"/>
    <w:pPr>
      <w:tabs>
        <w:tab w:val="center" w:pos="4680"/>
        <w:tab w:val="right" w:pos="9360"/>
      </w:tabs>
      <w:spacing w:after="0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FD5B34"/>
    <w:rPr>
      <w:rFonts w:ascii="Calibri" w:eastAsia="Times New Roman" w:hAnsi="Calibri" w:cs="Calibri"/>
      <w:noProof/>
      <w:color w:val="222222"/>
      <w:sz w:val="16"/>
      <w:szCs w:val="22"/>
    </w:rPr>
  </w:style>
  <w:style w:type="paragraph" w:styleId="Footer">
    <w:name w:val="footer"/>
    <w:basedOn w:val="Normal"/>
    <w:link w:val="FooterChar"/>
    <w:uiPriority w:val="99"/>
    <w:semiHidden/>
    <w:rsid w:val="00FD5B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5B34"/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Quote">
    <w:name w:val="Quote"/>
    <w:basedOn w:val="Heading2"/>
    <w:next w:val="Normal"/>
    <w:link w:val="QuoteChar"/>
    <w:uiPriority w:val="29"/>
    <w:qFormat/>
    <w:rsid w:val="00FD5B34"/>
    <w:pPr>
      <w:jc w:val="center"/>
    </w:pPr>
    <w:rPr>
      <w:b/>
      <w:color w:val="C2DDE5" w:themeColor="accent1"/>
      <w:sz w:val="56"/>
    </w:rPr>
  </w:style>
  <w:style w:type="character" w:customStyle="1" w:styleId="QuoteChar">
    <w:name w:val="Quote Char"/>
    <w:basedOn w:val="DefaultParagraphFont"/>
    <w:link w:val="Quote"/>
    <w:uiPriority w:val="29"/>
    <w:rsid w:val="00FD5B34"/>
    <w:rPr>
      <w:rFonts w:ascii="Corbel" w:eastAsiaTheme="majorEastAsia" w:hAnsi="Corbel" w:cstheme="majorBidi"/>
      <w:b/>
      <w:noProof/>
      <w:color w:val="C2DDE5" w:themeColor="accent1"/>
      <w:sz w:val="56"/>
      <w:szCs w:val="26"/>
    </w:rPr>
  </w:style>
  <w:style w:type="character" w:styleId="PlaceholderText">
    <w:name w:val="Placeholder Text"/>
    <w:basedOn w:val="DefaultParagraphFont"/>
    <w:uiPriority w:val="99"/>
    <w:semiHidden/>
    <w:rsid w:val="00FD5B34"/>
    <w:rPr>
      <w:rFonts w:ascii="Calibri" w:hAnsi="Calibri" w:cs="Calibri"/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5B34"/>
    <w:rPr>
      <w:rFonts w:ascii="Corbel" w:eastAsiaTheme="majorEastAsia" w:hAnsi="Corbel" w:cstheme="majorBidi"/>
      <w:noProof/>
      <w:color w:val="3F8093" w:themeColor="accent1" w:themeShade="7F"/>
    </w:rPr>
  </w:style>
  <w:style w:type="paragraph" w:customStyle="1" w:styleId="ContactInfo">
    <w:name w:val="Contact Info"/>
    <w:basedOn w:val="Normal"/>
    <w:qFormat/>
    <w:rsid w:val="00FD5B34"/>
    <w:pPr>
      <w:spacing w:after="120"/>
      <w:jc w:val="center"/>
    </w:pPr>
    <w:rPr>
      <w:rFonts w:ascii="Corbel" w:hAnsi="Corbel"/>
      <w:b/>
      <w:color w:val="FFFFFF" w:themeColor="background1"/>
      <w:spacing w:val="20"/>
      <w:sz w:val="24"/>
    </w:rPr>
  </w:style>
  <w:style w:type="paragraph" w:styleId="NoSpacing">
    <w:name w:val="No Spacing"/>
    <w:uiPriority w:val="1"/>
    <w:semiHidden/>
    <w:rsid w:val="00FD5B34"/>
    <w:rPr>
      <w:rFonts w:ascii="Calibri" w:eastAsia="Times New Roman" w:hAnsi="Calibri" w:cs="Calibri"/>
      <w:noProof/>
      <w:color w:val="222222"/>
      <w:sz w:val="22"/>
      <w:szCs w:val="22"/>
    </w:rPr>
  </w:style>
  <w:style w:type="character" w:styleId="Mention">
    <w:name w:val="Mention"/>
    <w:basedOn w:val="DefaultParagraphFont"/>
    <w:uiPriority w:val="99"/>
    <w:semiHidden/>
    <w:unhideWhenUsed/>
    <w:rsid w:val="00FD5B34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FD5B34"/>
    <w:pPr>
      <w:numPr>
        <w:numId w:val="9"/>
      </w:numPr>
    </w:pPr>
  </w:style>
  <w:style w:type="numbering" w:styleId="1ai">
    <w:name w:val="Outline List 1"/>
    <w:basedOn w:val="NoList"/>
    <w:uiPriority w:val="99"/>
    <w:semiHidden/>
    <w:unhideWhenUsed/>
    <w:rsid w:val="00FD5B34"/>
    <w:pPr>
      <w:numPr>
        <w:numId w:val="10"/>
      </w:numPr>
    </w:pPr>
  </w:style>
  <w:style w:type="character" w:styleId="HTMLCode">
    <w:name w:val="HTML Code"/>
    <w:basedOn w:val="DefaultParagraphFont"/>
    <w:uiPriority w:val="99"/>
    <w:semiHidden/>
    <w:unhideWhenUsed/>
    <w:rsid w:val="00FD5B34"/>
    <w:rPr>
      <w:rFonts w:ascii="Consolas" w:hAnsi="Consolas" w:cs="Calibri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FD5B34"/>
    <w:rPr>
      <w:rFonts w:ascii="Calibri" w:hAnsi="Calibri" w:cs="Calibri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FD5B34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D5B34"/>
    <w:rPr>
      <w:rFonts w:ascii="Calibri" w:eastAsia="Times New Roman" w:hAnsi="Calibri" w:cs="Calibri"/>
      <w:i/>
      <w:iCs/>
      <w:noProof/>
      <w:color w:val="222222"/>
      <w:sz w:val="22"/>
      <w:szCs w:val="22"/>
    </w:rPr>
  </w:style>
  <w:style w:type="character" w:styleId="HTMLDefinition">
    <w:name w:val="HTML Definition"/>
    <w:basedOn w:val="DefaultParagraphFont"/>
    <w:uiPriority w:val="99"/>
    <w:semiHidden/>
    <w:unhideWhenUsed/>
    <w:rsid w:val="00FD5B34"/>
    <w:rPr>
      <w:rFonts w:ascii="Calibri" w:hAnsi="Calibri" w:cs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FD5B34"/>
    <w:rPr>
      <w:rFonts w:ascii="Calibri" w:hAnsi="Calibri" w:cs="Calibri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FD5B34"/>
    <w:rPr>
      <w:rFonts w:ascii="Consolas" w:hAnsi="Consolas" w:cs="Calibri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FD5B34"/>
    <w:rPr>
      <w:rFonts w:ascii="Consolas" w:hAnsi="Consolas" w:cs="Calibri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FD5B34"/>
    <w:rPr>
      <w:rFonts w:ascii="Calibri" w:hAnsi="Calibri" w:cs="Calibri"/>
    </w:rPr>
  </w:style>
  <w:style w:type="character" w:styleId="HTMLKeyboard">
    <w:name w:val="HTML Keyboard"/>
    <w:basedOn w:val="DefaultParagraphFont"/>
    <w:uiPriority w:val="99"/>
    <w:semiHidden/>
    <w:unhideWhenUsed/>
    <w:rsid w:val="00FD5B34"/>
    <w:rPr>
      <w:rFonts w:ascii="Consolas" w:hAnsi="Consolas" w:cs="Calibr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D5B34"/>
    <w:pPr>
      <w:spacing w:after="0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D5B34"/>
    <w:rPr>
      <w:rFonts w:ascii="Consolas" w:eastAsia="Times New Roman" w:hAnsi="Consolas" w:cs="Calibri"/>
      <w:noProof/>
      <w:color w:val="222222"/>
      <w:sz w:val="20"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FD5B34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FD5B3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FD5B34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FD5B34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FD5B34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FD5B34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FD5B34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FD5B34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FD5B34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D5B34"/>
    <w:pPr>
      <w:keepNext/>
      <w:keepLines/>
      <w:spacing w:before="240" w:after="0"/>
      <w:contextualSpacing w:val="0"/>
      <w:outlineLvl w:val="9"/>
    </w:pPr>
    <w:rPr>
      <w:b w:val="0"/>
      <w:color w:val="77B3C5" w:themeColor="accent1" w:themeShade="BF"/>
      <w:spacing w:val="0"/>
      <w:kern w:val="0"/>
      <w:szCs w:val="32"/>
    </w:rPr>
  </w:style>
  <w:style w:type="character" w:styleId="SubtleReference">
    <w:name w:val="Subtle Reference"/>
    <w:basedOn w:val="DefaultParagraphFont"/>
    <w:uiPriority w:val="31"/>
    <w:semiHidden/>
    <w:rsid w:val="00FD5B34"/>
    <w:rPr>
      <w:rFonts w:ascii="Calibri" w:hAnsi="Calibri" w:cs="Calibri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rsid w:val="00FD5B34"/>
    <w:rPr>
      <w:rFonts w:ascii="Calibri" w:hAnsi="Calibri" w:cs="Calibri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FD5B34"/>
    <w:pPr>
      <w:spacing w:after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FD5B34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6666B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FD5B34"/>
    <w:rPr>
      <w:color w:val="000000" w:themeColor="text1"/>
    </w:rPr>
    <w:tblPr>
      <w:tblStyleRowBandSize w:val="1"/>
      <w:tblStyleColBandSize w:val="1"/>
      <w:tblBorders>
        <w:top w:val="single" w:sz="8" w:space="0" w:color="C2DDE5" w:themeColor="accent1"/>
        <w:bottom w:val="single" w:sz="8" w:space="0" w:color="C2DDE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2DDE5" w:themeColor="accent1"/>
        </w:tcBorders>
      </w:tcPr>
    </w:tblStylePr>
    <w:tblStylePr w:type="lastRow">
      <w:rPr>
        <w:b/>
        <w:bCs/>
        <w:color w:val="66666B" w:themeColor="text2"/>
      </w:rPr>
      <w:tblPr/>
      <w:tcPr>
        <w:tcBorders>
          <w:top w:val="single" w:sz="8" w:space="0" w:color="C2DDE5" w:themeColor="accent1"/>
          <w:bottom w:val="single" w:sz="8" w:space="0" w:color="C2DDE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2DDE5" w:themeColor="accent1"/>
          <w:bottom w:val="single" w:sz="8" w:space="0" w:color="C2DDE5" w:themeColor="accent1"/>
        </w:tcBorders>
      </w:tcPr>
    </w:tblStylePr>
    <w:tblStylePr w:type="band1Vert">
      <w:tblPr/>
      <w:tcPr>
        <w:shd w:val="clear" w:color="auto" w:fill="EFF6F8" w:themeFill="accent1" w:themeFillTint="3F"/>
      </w:tcPr>
    </w:tblStylePr>
    <w:tblStylePr w:type="band1Horz">
      <w:tblPr/>
      <w:tcPr>
        <w:shd w:val="clear" w:color="auto" w:fill="EFF6F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FD5B34"/>
    <w:rPr>
      <w:color w:val="000000" w:themeColor="text1"/>
    </w:rPr>
    <w:tblPr>
      <w:tblStyleRowBandSize w:val="1"/>
      <w:tblStyleColBandSize w:val="1"/>
      <w:tblBorders>
        <w:top w:val="single" w:sz="8" w:space="0" w:color="92A9B9" w:themeColor="accent2"/>
        <w:bottom w:val="single" w:sz="8" w:space="0" w:color="92A9B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A9B9" w:themeColor="accent2"/>
        </w:tcBorders>
      </w:tcPr>
    </w:tblStylePr>
    <w:tblStylePr w:type="lastRow">
      <w:rPr>
        <w:b/>
        <w:bCs/>
        <w:color w:val="66666B" w:themeColor="text2"/>
      </w:rPr>
      <w:tblPr/>
      <w:tcPr>
        <w:tcBorders>
          <w:top w:val="single" w:sz="8" w:space="0" w:color="92A9B9" w:themeColor="accent2"/>
          <w:bottom w:val="single" w:sz="8" w:space="0" w:color="92A9B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A9B9" w:themeColor="accent2"/>
          <w:bottom w:val="single" w:sz="8" w:space="0" w:color="92A9B9" w:themeColor="accent2"/>
        </w:tcBorders>
      </w:tcPr>
    </w:tblStylePr>
    <w:tblStylePr w:type="band1Vert">
      <w:tblPr/>
      <w:tcPr>
        <w:shd w:val="clear" w:color="auto" w:fill="E4E9ED" w:themeFill="accent2" w:themeFillTint="3F"/>
      </w:tcPr>
    </w:tblStylePr>
    <w:tblStylePr w:type="band1Horz">
      <w:tblPr/>
      <w:tcPr>
        <w:shd w:val="clear" w:color="auto" w:fill="E4E9ED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FD5B34"/>
    <w:rPr>
      <w:color w:val="000000" w:themeColor="text1"/>
    </w:rPr>
    <w:tblPr>
      <w:tblStyleRowBandSize w:val="1"/>
      <w:tblStyleColBandSize w:val="1"/>
      <w:tblBorders>
        <w:top w:val="single" w:sz="8" w:space="0" w:color="A7B789" w:themeColor="accent3"/>
        <w:bottom w:val="single" w:sz="8" w:space="0" w:color="A7B78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7B789" w:themeColor="accent3"/>
        </w:tcBorders>
      </w:tcPr>
    </w:tblStylePr>
    <w:tblStylePr w:type="lastRow">
      <w:rPr>
        <w:b/>
        <w:bCs/>
        <w:color w:val="66666B" w:themeColor="text2"/>
      </w:rPr>
      <w:tblPr/>
      <w:tcPr>
        <w:tcBorders>
          <w:top w:val="single" w:sz="8" w:space="0" w:color="A7B789" w:themeColor="accent3"/>
          <w:bottom w:val="single" w:sz="8" w:space="0" w:color="A7B78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7B789" w:themeColor="accent3"/>
          <w:bottom w:val="single" w:sz="8" w:space="0" w:color="A7B789" w:themeColor="accent3"/>
        </w:tcBorders>
      </w:tcPr>
    </w:tblStylePr>
    <w:tblStylePr w:type="band1Vert">
      <w:tblPr/>
      <w:tcPr>
        <w:shd w:val="clear" w:color="auto" w:fill="E9EDE1" w:themeFill="accent3" w:themeFillTint="3F"/>
      </w:tcPr>
    </w:tblStylePr>
    <w:tblStylePr w:type="band1Horz">
      <w:tblPr/>
      <w:tcPr>
        <w:shd w:val="clear" w:color="auto" w:fill="E9EDE1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FD5B34"/>
    <w:rPr>
      <w:color w:val="000000" w:themeColor="text1"/>
    </w:rPr>
    <w:tblPr>
      <w:tblStyleRowBandSize w:val="1"/>
      <w:tblStyleColBandSize w:val="1"/>
      <w:tblBorders>
        <w:top w:val="single" w:sz="8" w:space="0" w:color="B9A489" w:themeColor="accent4"/>
        <w:bottom w:val="single" w:sz="8" w:space="0" w:color="B9A48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9A489" w:themeColor="accent4"/>
        </w:tcBorders>
      </w:tcPr>
    </w:tblStylePr>
    <w:tblStylePr w:type="lastRow">
      <w:rPr>
        <w:b/>
        <w:bCs/>
        <w:color w:val="66666B" w:themeColor="text2"/>
      </w:rPr>
      <w:tblPr/>
      <w:tcPr>
        <w:tcBorders>
          <w:top w:val="single" w:sz="8" w:space="0" w:color="B9A489" w:themeColor="accent4"/>
          <w:bottom w:val="single" w:sz="8" w:space="0" w:color="B9A48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9A489" w:themeColor="accent4"/>
          <w:bottom w:val="single" w:sz="8" w:space="0" w:color="B9A489" w:themeColor="accent4"/>
        </w:tcBorders>
      </w:tcPr>
    </w:tblStylePr>
    <w:tblStylePr w:type="band1Vert">
      <w:tblPr/>
      <w:tcPr>
        <w:shd w:val="clear" w:color="auto" w:fill="EDE8E1" w:themeFill="accent4" w:themeFillTint="3F"/>
      </w:tcPr>
    </w:tblStylePr>
    <w:tblStylePr w:type="band1Horz">
      <w:tblPr/>
      <w:tcPr>
        <w:shd w:val="clear" w:color="auto" w:fill="EDE8E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FD5B34"/>
    <w:rPr>
      <w:color w:val="000000" w:themeColor="text1"/>
    </w:rPr>
    <w:tblPr>
      <w:tblStyleRowBandSize w:val="1"/>
      <w:tblStyleColBandSize w:val="1"/>
      <w:tblBorders>
        <w:top w:val="single" w:sz="8" w:space="0" w:color="8D6374" w:themeColor="accent5"/>
        <w:bottom w:val="single" w:sz="8" w:space="0" w:color="8D637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D6374" w:themeColor="accent5"/>
        </w:tcBorders>
      </w:tcPr>
    </w:tblStylePr>
    <w:tblStylePr w:type="lastRow">
      <w:rPr>
        <w:b/>
        <w:bCs/>
        <w:color w:val="66666B" w:themeColor="text2"/>
      </w:rPr>
      <w:tblPr/>
      <w:tcPr>
        <w:tcBorders>
          <w:top w:val="single" w:sz="8" w:space="0" w:color="8D6374" w:themeColor="accent5"/>
          <w:bottom w:val="single" w:sz="8" w:space="0" w:color="8D63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D6374" w:themeColor="accent5"/>
          <w:bottom w:val="single" w:sz="8" w:space="0" w:color="8D6374" w:themeColor="accent5"/>
        </w:tcBorders>
      </w:tcPr>
    </w:tblStylePr>
    <w:tblStylePr w:type="band1Vert">
      <w:tblPr/>
      <w:tcPr>
        <w:shd w:val="clear" w:color="auto" w:fill="E3D7DC" w:themeFill="accent5" w:themeFillTint="3F"/>
      </w:tcPr>
    </w:tblStylePr>
    <w:tblStylePr w:type="band1Horz">
      <w:tblPr/>
      <w:tcPr>
        <w:shd w:val="clear" w:color="auto" w:fill="E3D7D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FD5B34"/>
    <w:rPr>
      <w:color w:val="000000" w:themeColor="text1"/>
    </w:rPr>
    <w:tblPr>
      <w:tblStyleRowBandSize w:val="1"/>
      <w:tblStyleColBandSize w:val="1"/>
      <w:tblBorders>
        <w:top w:val="single" w:sz="8" w:space="0" w:color="9B7362" w:themeColor="accent6"/>
        <w:bottom w:val="single" w:sz="8" w:space="0" w:color="9B736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7362" w:themeColor="accent6"/>
        </w:tcBorders>
      </w:tcPr>
    </w:tblStylePr>
    <w:tblStylePr w:type="lastRow">
      <w:rPr>
        <w:b/>
        <w:bCs/>
        <w:color w:val="66666B" w:themeColor="text2"/>
      </w:rPr>
      <w:tblPr/>
      <w:tcPr>
        <w:tcBorders>
          <w:top w:val="single" w:sz="8" w:space="0" w:color="9B7362" w:themeColor="accent6"/>
          <w:bottom w:val="single" w:sz="8" w:space="0" w:color="9B73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7362" w:themeColor="accent6"/>
          <w:bottom w:val="single" w:sz="8" w:space="0" w:color="9B7362" w:themeColor="accent6"/>
        </w:tcBorders>
      </w:tcPr>
    </w:tblStylePr>
    <w:tblStylePr w:type="band1Vert">
      <w:tblPr/>
      <w:tcPr>
        <w:shd w:val="clear" w:color="auto" w:fill="E6DCD8" w:themeFill="accent6" w:themeFillTint="3F"/>
      </w:tcPr>
    </w:tblStylePr>
    <w:tblStylePr w:type="band1Horz">
      <w:tblPr/>
      <w:tcPr>
        <w:shd w:val="clear" w:color="auto" w:fill="E6DCD8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FD5B34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FD5B34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C2DDE5" w:themeColor="accent1"/>
        <w:left w:val="single" w:sz="8" w:space="0" w:color="C2DDE5" w:themeColor="accent1"/>
        <w:bottom w:val="single" w:sz="8" w:space="0" w:color="C2DDE5" w:themeColor="accent1"/>
        <w:right w:val="single" w:sz="8" w:space="0" w:color="C2DDE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2DDE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2DDE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2DDE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6F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6F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FD5B34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92A9B9" w:themeColor="accent2"/>
        <w:left w:val="single" w:sz="8" w:space="0" w:color="92A9B9" w:themeColor="accent2"/>
        <w:bottom w:val="single" w:sz="8" w:space="0" w:color="92A9B9" w:themeColor="accent2"/>
        <w:right w:val="single" w:sz="8" w:space="0" w:color="92A9B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A9B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A9B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A9B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9E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9E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FD5B34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7B789" w:themeColor="accent3"/>
        <w:left w:val="single" w:sz="8" w:space="0" w:color="A7B789" w:themeColor="accent3"/>
        <w:bottom w:val="single" w:sz="8" w:space="0" w:color="A7B789" w:themeColor="accent3"/>
        <w:right w:val="single" w:sz="8" w:space="0" w:color="A7B78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7B78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7B78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7B78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EDE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EDE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FD5B34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9A489" w:themeColor="accent4"/>
        <w:left w:val="single" w:sz="8" w:space="0" w:color="B9A489" w:themeColor="accent4"/>
        <w:bottom w:val="single" w:sz="8" w:space="0" w:color="B9A489" w:themeColor="accent4"/>
        <w:right w:val="single" w:sz="8" w:space="0" w:color="B9A48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9A48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9A48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9A48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E8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E8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FD5B34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D6374" w:themeColor="accent5"/>
        <w:left w:val="single" w:sz="8" w:space="0" w:color="8D6374" w:themeColor="accent5"/>
        <w:bottom w:val="single" w:sz="8" w:space="0" w:color="8D6374" w:themeColor="accent5"/>
        <w:right w:val="single" w:sz="8" w:space="0" w:color="8D637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D637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D637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D637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7D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7D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FD5B34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9B7362" w:themeColor="accent6"/>
        <w:left w:val="single" w:sz="8" w:space="0" w:color="9B7362" w:themeColor="accent6"/>
        <w:bottom w:val="single" w:sz="8" w:space="0" w:color="9B7362" w:themeColor="accent6"/>
        <w:right w:val="single" w:sz="8" w:space="0" w:color="9B736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73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736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736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CD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CD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FD5B34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FD5B34"/>
    <w:tblPr>
      <w:tblStyleRowBandSize w:val="1"/>
      <w:tblStyleColBandSize w:val="1"/>
      <w:tblBorders>
        <w:top w:val="single" w:sz="8" w:space="0" w:color="D1E5EB" w:themeColor="accent1" w:themeTint="BF"/>
        <w:left w:val="single" w:sz="8" w:space="0" w:color="D1E5EB" w:themeColor="accent1" w:themeTint="BF"/>
        <w:bottom w:val="single" w:sz="8" w:space="0" w:color="D1E5EB" w:themeColor="accent1" w:themeTint="BF"/>
        <w:right w:val="single" w:sz="8" w:space="0" w:color="D1E5EB" w:themeColor="accent1" w:themeTint="BF"/>
        <w:insideH w:val="single" w:sz="8" w:space="0" w:color="D1E5E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1E5EB" w:themeColor="accent1" w:themeTint="BF"/>
          <w:left w:val="single" w:sz="8" w:space="0" w:color="D1E5EB" w:themeColor="accent1" w:themeTint="BF"/>
          <w:bottom w:val="single" w:sz="8" w:space="0" w:color="D1E5EB" w:themeColor="accent1" w:themeTint="BF"/>
          <w:right w:val="single" w:sz="8" w:space="0" w:color="D1E5EB" w:themeColor="accent1" w:themeTint="BF"/>
          <w:insideH w:val="nil"/>
          <w:insideV w:val="nil"/>
        </w:tcBorders>
        <w:shd w:val="clear" w:color="auto" w:fill="C2DDE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E5EB" w:themeColor="accent1" w:themeTint="BF"/>
          <w:left w:val="single" w:sz="8" w:space="0" w:color="D1E5EB" w:themeColor="accent1" w:themeTint="BF"/>
          <w:bottom w:val="single" w:sz="8" w:space="0" w:color="D1E5EB" w:themeColor="accent1" w:themeTint="BF"/>
          <w:right w:val="single" w:sz="8" w:space="0" w:color="D1E5E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6F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6F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FD5B34"/>
    <w:tblPr>
      <w:tblStyleRowBandSize w:val="1"/>
      <w:tblStyleColBandSize w:val="1"/>
      <w:tblBorders>
        <w:top w:val="single" w:sz="8" w:space="0" w:color="ADBECA" w:themeColor="accent2" w:themeTint="BF"/>
        <w:left w:val="single" w:sz="8" w:space="0" w:color="ADBECA" w:themeColor="accent2" w:themeTint="BF"/>
        <w:bottom w:val="single" w:sz="8" w:space="0" w:color="ADBECA" w:themeColor="accent2" w:themeTint="BF"/>
        <w:right w:val="single" w:sz="8" w:space="0" w:color="ADBECA" w:themeColor="accent2" w:themeTint="BF"/>
        <w:insideH w:val="single" w:sz="8" w:space="0" w:color="ADBEC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BECA" w:themeColor="accent2" w:themeTint="BF"/>
          <w:left w:val="single" w:sz="8" w:space="0" w:color="ADBECA" w:themeColor="accent2" w:themeTint="BF"/>
          <w:bottom w:val="single" w:sz="8" w:space="0" w:color="ADBECA" w:themeColor="accent2" w:themeTint="BF"/>
          <w:right w:val="single" w:sz="8" w:space="0" w:color="ADBECA" w:themeColor="accent2" w:themeTint="BF"/>
          <w:insideH w:val="nil"/>
          <w:insideV w:val="nil"/>
        </w:tcBorders>
        <w:shd w:val="clear" w:color="auto" w:fill="92A9B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BECA" w:themeColor="accent2" w:themeTint="BF"/>
          <w:left w:val="single" w:sz="8" w:space="0" w:color="ADBECA" w:themeColor="accent2" w:themeTint="BF"/>
          <w:bottom w:val="single" w:sz="8" w:space="0" w:color="ADBECA" w:themeColor="accent2" w:themeTint="BF"/>
          <w:right w:val="single" w:sz="8" w:space="0" w:color="ADBEC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9E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9E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FD5B34"/>
    <w:tblPr>
      <w:tblStyleRowBandSize w:val="1"/>
      <w:tblStyleColBandSize w:val="1"/>
      <w:tblBorders>
        <w:top w:val="single" w:sz="8" w:space="0" w:color="BDC9A6" w:themeColor="accent3" w:themeTint="BF"/>
        <w:left w:val="single" w:sz="8" w:space="0" w:color="BDC9A6" w:themeColor="accent3" w:themeTint="BF"/>
        <w:bottom w:val="single" w:sz="8" w:space="0" w:color="BDC9A6" w:themeColor="accent3" w:themeTint="BF"/>
        <w:right w:val="single" w:sz="8" w:space="0" w:color="BDC9A6" w:themeColor="accent3" w:themeTint="BF"/>
        <w:insideH w:val="single" w:sz="8" w:space="0" w:color="BDC9A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DC9A6" w:themeColor="accent3" w:themeTint="BF"/>
          <w:left w:val="single" w:sz="8" w:space="0" w:color="BDC9A6" w:themeColor="accent3" w:themeTint="BF"/>
          <w:bottom w:val="single" w:sz="8" w:space="0" w:color="BDC9A6" w:themeColor="accent3" w:themeTint="BF"/>
          <w:right w:val="single" w:sz="8" w:space="0" w:color="BDC9A6" w:themeColor="accent3" w:themeTint="BF"/>
          <w:insideH w:val="nil"/>
          <w:insideV w:val="nil"/>
        </w:tcBorders>
        <w:shd w:val="clear" w:color="auto" w:fill="A7B78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DC9A6" w:themeColor="accent3" w:themeTint="BF"/>
          <w:left w:val="single" w:sz="8" w:space="0" w:color="BDC9A6" w:themeColor="accent3" w:themeTint="BF"/>
          <w:bottom w:val="single" w:sz="8" w:space="0" w:color="BDC9A6" w:themeColor="accent3" w:themeTint="BF"/>
          <w:right w:val="single" w:sz="8" w:space="0" w:color="BDC9A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DE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EDE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FD5B34"/>
    <w:tblPr>
      <w:tblStyleRowBandSize w:val="1"/>
      <w:tblStyleColBandSize w:val="1"/>
      <w:tblBorders>
        <w:top w:val="single" w:sz="8" w:space="0" w:color="CABAA6" w:themeColor="accent4" w:themeTint="BF"/>
        <w:left w:val="single" w:sz="8" w:space="0" w:color="CABAA6" w:themeColor="accent4" w:themeTint="BF"/>
        <w:bottom w:val="single" w:sz="8" w:space="0" w:color="CABAA6" w:themeColor="accent4" w:themeTint="BF"/>
        <w:right w:val="single" w:sz="8" w:space="0" w:color="CABAA6" w:themeColor="accent4" w:themeTint="BF"/>
        <w:insideH w:val="single" w:sz="8" w:space="0" w:color="CABAA6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ABAA6" w:themeColor="accent4" w:themeTint="BF"/>
          <w:left w:val="single" w:sz="8" w:space="0" w:color="CABAA6" w:themeColor="accent4" w:themeTint="BF"/>
          <w:bottom w:val="single" w:sz="8" w:space="0" w:color="CABAA6" w:themeColor="accent4" w:themeTint="BF"/>
          <w:right w:val="single" w:sz="8" w:space="0" w:color="CABAA6" w:themeColor="accent4" w:themeTint="BF"/>
          <w:insideH w:val="nil"/>
          <w:insideV w:val="nil"/>
        </w:tcBorders>
        <w:shd w:val="clear" w:color="auto" w:fill="B9A48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ABAA6" w:themeColor="accent4" w:themeTint="BF"/>
          <w:left w:val="single" w:sz="8" w:space="0" w:color="CABAA6" w:themeColor="accent4" w:themeTint="BF"/>
          <w:bottom w:val="single" w:sz="8" w:space="0" w:color="CABAA6" w:themeColor="accent4" w:themeTint="BF"/>
          <w:right w:val="single" w:sz="8" w:space="0" w:color="CABAA6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8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E8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FD5B34"/>
    <w:tblPr>
      <w:tblStyleRowBandSize w:val="1"/>
      <w:tblStyleColBandSize w:val="1"/>
      <w:tblBorders>
        <w:top w:val="single" w:sz="8" w:space="0" w:color="AB8896" w:themeColor="accent5" w:themeTint="BF"/>
        <w:left w:val="single" w:sz="8" w:space="0" w:color="AB8896" w:themeColor="accent5" w:themeTint="BF"/>
        <w:bottom w:val="single" w:sz="8" w:space="0" w:color="AB8896" w:themeColor="accent5" w:themeTint="BF"/>
        <w:right w:val="single" w:sz="8" w:space="0" w:color="AB8896" w:themeColor="accent5" w:themeTint="BF"/>
        <w:insideH w:val="single" w:sz="8" w:space="0" w:color="AB889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8896" w:themeColor="accent5" w:themeTint="BF"/>
          <w:left w:val="single" w:sz="8" w:space="0" w:color="AB8896" w:themeColor="accent5" w:themeTint="BF"/>
          <w:bottom w:val="single" w:sz="8" w:space="0" w:color="AB8896" w:themeColor="accent5" w:themeTint="BF"/>
          <w:right w:val="single" w:sz="8" w:space="0" w:color="AB8896" w:themeColor="accent5" w:themeTint="BF"/>
          <w:insideH w:val="nil"/>
          <w:insideV w:val="nil"/>
        </w:tcBorders>
        <w:shd w:val="clear" w:color="auto" w:fill="8D637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8896" w:themeColor="accent5" w:themeTint="BF"/>
          <w:left w:val="single" w:sz="8" w:space="0" w:color="AB8896" w:themeColor="accent5" w:themeTint="BF"/>
          <w:bottom w:val="single" w:sz="8" w:space="0" w:color="AB8896" w:themeColor="accent5" w:themeTint="BF"/>
          <w:right w:val="single" w:sz="8" w:space="0" w:color="AB889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7D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7D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FD5B34"/>
    <w:tblPr>
      <w:tblStyleRowBandSize w:val="1"/>
      <w:tblStyleColBandSize w:val="1"/>
      <w:tblBorders>
        <w:top w:val="single" w:sz="8" w:space="0" w:color="B49589" w:themeColor="accent6" w:themeTint="BF"/>
        <w:left w:val="single" w:sz="8" w:space="0" w:color="B49589" w:themeColor="accent6" w:themeTint="BF"/>
        <w:bottom w:val="single" w:sz="8" w:space="0" w:color="B49589" w:themeColor="accent6" w:themeTint="BF"/>
        <w:right w:val="single" w:sz="8" w:space="0" w:color="B49589" w:themeColor="accent6" w:themeTint="BF"/>
        <w:insideH w:val="single" w:sz="8" w:space="0" w:color="B4958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49589" w:themeColor="accent6" w:themeTint="BF"/>
          <w:left w:val="single" w:sz="8" w:space="0" w:color="B49589" w:themeColor="accent6" w:themeTint="BF"/>
          <w:bottom w:val="single" w:sz="8" w:space="0" w:color="B49589" w:themeColor="accent6" w:themeTint="BF"/>
          <w:right w:val="single" w:sz="8" w:space="0" w:color="B49589" w:themeColor="accent6" w:themeTint="BF"/>
          <w:insideH w:val="nil"/>
          <w:insideV w:val="nil"/>
        </w:tcBorders>
        <w:shd w:val="clear" w:color="auto" w:fill="9B73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9589" w:themeColor="accent6" w:themeTint="BF"/>
          <w:left w:val="single" w:sz="8" w:space="0" w:color="B49589" w:themeColor="accent6" w:themeTint="BF"/>
          <w:bottom w:val="single" w:sz="8" w:space="0" w:color="B49589" w:themeColor="accent6" w:themeTint="BF"/>
          <w:right w:val="single" w:sz="8" w:space="0" w:color="B4958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CD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CD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FD5B3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FD5B3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2DDE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DDE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2DDE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FD5B3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A9B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A9B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A9B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FD5B3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7B78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B78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7B78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FD5B3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9A48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A48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9A48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FD5B3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D637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637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D637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FD5B3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736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73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736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FD5B34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FD5B34"/>
    <w:tblPr>
      <w:tblStyleRowBandSize w:val="1"/>
      <w:tblStyleColBandSize w:val="1"/>
      <w:tblBorders>
        <w:top w:val="single" w:sz="8" w:space="0" w:color="D1E5EB" w:themeColor="accent1" w:themeTint="BF"/>
        <w:left w:val="single" w:sz="8" w:space="0" w:color="D1E5EB" w:themeColor="accent1" w:themeTint="BF"/>
        <w:bottom w:val="single" w:sz="8" w:space="0" w:color="D1E5EB" w:themeColor="accent1" w:themeTint="BF"/>
        <w:right w:val="single" w:sz="8" w:space="0" w:color="D1E5EB" w:themeColor="accent1" w:themeTint="BF"/>
        <w:insideH w:val="single" w:sz="8" w:space="0" w:color="D1E5EB" w:themeColor="accent1" w:themeTint="BF"/>
        <w:insideV w:val="single" w:sz="8" w:space="0" w:color="D1E5EB" w:themeColor="accent1" w:themeTint="BF"/>
      </w:tblBorders>
    </w:tblPr>
    <w:tcPr>
      <w:shd w:val="clear" w:color="auto" w:fill="EFF6F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1E5E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EF2" w:themeFill="accent1" w:themeFillTint="7F"/>
      </w:tcPr>
    </w:tblStylePr>
    <w:tblStylePr w:type="band1Horz">
      <w:tblPr/>
      <w:tcPr>
        <w:shd w:val="clear" w:color="auto" w:fill="E0EEF2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FD5B34"/>
    <w:tblPr>
      <w:tblStyleRowBandSize w:val="1"/>
      <w:tblStyleColBandSize w:val="1"/>
      <w:tblBorders>
        <w:top w:val="single" w:sz="8" w:space="0" w:color="ADBECA" w:themeColor="accent2" w:themeTint="BF"/>
        <w:left w:val="single" w:sz="8" w:space="0" w:color="ADBECA" w:themeColor="accent2" w:themeTint="BF"/>
        <w:bottom w:val="single" w:sz="8" w:space="0" w:color="ADBECA" w:themeColor="accent2" w:themeTint="BF"/>
        <w:right w:val="single" w:sz="8" w:space="0" w:color="ADBECA" w:themeColor="accent2" w:themeTint="BF"/>
        <w:insideH w:val="single" w:sz="8" w:space="0" w:color="ADBECA" w:themeColor="accent2" w:themeTint="BF"/>
        <w:insideV w:val="single" w:sz="8" w:space="0" w:color="ADBECA" w:themeColor="accent2" w:themeTint="BF"/>
      </w:tblBorders>
    </w:tblPr>
    <w:tcPr>
      <w:shd w:val="clear" w:color="auto" w:fill="E4E9E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BEC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4DC" w:themeFill="accent2" w:themeFillTint="7F"/>
      </w:tcPr>
    </w:tblStylePr>
    <w:tblStylePr w:type="band1Horz">
      <w:tblPr/>
      <w:tcPr>
        <w:shd w:val="clear" w:color="auto" w:fill="C8D4DC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FD5B34"/>
    <w:tblPr>
      <w:tblStyleRowBandSize w:val="1"/>
      <w:tblStyleColBandSize w:val="1"/>
      <w:tblBorders>
        <w:top w:val="single" w:sz="8" w:space="0" w:color="BDC9A6" w:themeColor="accent3" w:themeTint="BF"/>
        <w:left w:val="single" w:sz="8" w:space="0" w:color="BDC9A6" w:themeColor="accent3" w:themeTint="BF"/>
        <w:bottom w:val="single" w:sz="8" w:space="0" w:color="BDC9A6" w:themeColor="accent3" w:themeTint="BF"/>
        <w:right w:val="single" w:sz="8" w:space="0" w:color="BDC9A6" w:themeColor="accent3" w:themeTint="BF"/>
        <w:insideH w:val="single" w:sz="8" w:space="0" w:color="BDC9A6" w:themeColor="accent3" w:themeTint="BF"/>
        <w:insideV w:val="single" w:sz="8" w:space="0" w:color="BDC9A6" w:themeColor="accent3" w:themeTint="BF"/>
      </w:tblBorders>
    </w:tblPr>
    <w:tcPr>
      <w:shd w:val="clear" w:color="auto" w:fill="E9EDE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DC9A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BC4" w:themeFill="accent3" w:themeFillTint="7F"/>
      </w:tcPr>
    </w:tblStylePr>
    <w:tblStylePr w:type="band1Horz">
      <w:tblPr/>
      <w:tcPr>
        <w:shd w:val="clear" w:color="auto" w:fill="D3DBC4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FD5B34"/>
    <w:tblPr>
      <w:tblStyleRowBandSize w:val="1"/>
      <w:tblStyleColBandSize w:val="1"/>
      <w:tblBorders>
        <w:top w:val="single" w:sz="8" w:space="0" w:color="CABAA6" w:themeColor="accent4" w:themeTint="BF"/>
        <w:left w:val="single" w:sz="8" w:space="0" w:color="CABAA6" w:themeColor="accent4" w:themeTint="BF"/>
        <w:bottom w:val="single" w:sz="8" w:space="0" w:color="CABAA6" w:themeColor="accent4" w:themeTint="BF"/>
        <w:right w:val="single" w:sz="8" w:space="0" w:color="CABAA6" w:themeColor="accent4" w:themeTint="BF"/>
        <w:insideH w:val="single" w:sz="8" w:space="0" w:color="CABAA6" w:themeColor="accent4" w:themeTint="BF"/>
        <w:insideV w:val="single" w:sz="8" w:space="0" w:color="CABAA6" w:themeColor="accent4" w:themeTint="BF"/>
      </w:tblBorders>
    </w:tblPr>
    <w:tcPr>
      <w:shd w:val="clear" w:color="auto" w:fill="EDE8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ABAA6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1C4" w:themeFill="accent4" w:themeFillTint="7F"/>
      </w:tcPr>
    </w:tblStylePr>
    <w:tblStylePr w:type="band1Horz">
      <w:tblPr/>
      <w:tcPr>
        <w:shd w:val="clear" w:color="auto" w:fill="DCD1C4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FD5B34"/>
    <w:tblPr>
      <w:tblStyleRowBandSize w:val="1"/>
      <w:tblStyleColBandSize w:val="1"/>
      <w:tblBorders>
        <w:top w:val="single" w:sz="8" w:space="0" w:color="AB8896" w:themeColor="accent5" w:themeTint="BF"/>
        <w:left w:val="single" w:sz="8" w:space="0" w:color="AB8896" w:themeColor="accent5" w:themeTint="BF"/>
        <w:bottom w:val="single" w:sz="8" w:space="0" w:color="AB8896" w:themeColor="accent5" w:themeTint="BF"/>
        <w:right w:val="single" w:sz="8" w:space="0" w:color="AB8896" w:themeColor="accent5" w:themeTint="BF"/>
        <w:insideH w:val="single" w:sz="8" w:space="0" w:color="AB8896" w:themeColor="accent5" w:themeTint="BF"/>
        <w:insideV w:val="single" w:sz="8" w:space="0" w:color="AB8896" w:themeColor="accent5" w:themeTint="BF"/>
      </w:tblBorders>
    </w:tblPr>
    <w:tcPr>
      <w:shd w:val="clear" w:color="auto" w:fill="E3D7D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889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AFB9" w:themeFill="accent5" w:themeFillTint="7F"/>
      </w:tcPr>
    </w:tblStylePr>
    <w:tblStylePr w:type="band1Horz">
      <w:tblPr/>
      <w:tcPr>
        <w:shd w:val="clear" w:color="auto" w:fill="C7AFB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FD5B34"/>
    <w:tblPr>
      <w:tblStyleRowBandSize w:val="1"/>
      <w:tblStyleColBandSize w:val="1"/>
      <w:tblBorders>
        <w:top w:val="single" w:sz="8" w:space="0" w:color="B49589" w:themeColor="accent6" w:themeTint="BF"/>
        <w:left w:val="single" w:sz="8" w:space="0" w:color="B49589" w:themeColor="accent6" w:themeTint="BF"/>
        <w:bottom w:val="single" w:sz="8" w:space="0" w:color="B49589" w:themeColor="accent6" w:themeTint="BF"/>
        <w:right w:val="single" w:sz="8" w:space="0" w:color="B49589" w:themeColor="accent6" w:themeTint="BF"/>
        <w:insideH w:val="single" w:sz="8" w:space="0" w:color="B49589" w:themeColor="accent6" w:themeTint="BF"/>
        <w:insideV w:val="single" w:sz="8" w:space="0" w:color="B49589" w:themeColor="accent6" w:themeTint="BF"/>
      </w:tblBorders>
    </w:tblPr>
    <w:tcPr>
      <w:shd w:val="clear" w:color="auto" w:fill="E6DCD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4958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B9B0" w:themeFill="accent6" w:themeFillTint="7F"/>
      </w:tcPr>
    </w:tblStylePr>
    <w:tblStylePr w:type="band1Horz">
      <w:tblPr/>
      <w:tcPr>
        <w:shd w:val="clear" w:color="auto" w:fill="CDB9B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FD5B34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FD5B34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C2DDE5" w:themeColor="accent1"/>
        <w:left w:val="single" w:sz="8" w:space="0" w:color="C2DDE5" w:themeColor="accent1"/>
        <w:bottom w:val="single" w:sz="8" w:space="0" w:color="C2DDE5" w:themeColor="accent1"/>
        <w:right w:val="single" w:sz="8" w:space="0" w:color="C2DDE5" w:themeColor="accent1"/>
        <w:insideH w:val="single" w:sz="8" w:space="0" w:color="C2DDE5" w:themeColor="accent1"/>
        <w:insideV w:val="single" w:sz="8" w:space="0" w:color="C2DDE5" w:themeColor="accent1"/>
      </w:tblBorders>
    </w:tblPr>
    <w:tcPr>
      <w:shd w:val="clear" w:color="auto" w:fill="EFF6F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8FB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8F9" w:themeFill="accent1" w:themeFillTint="33"/>
      </w:tcPr>
    </w:tblStylePr>
    <w:tblStylePr w:type="band1Vert">
      <w:tblPr/>
      <w:tcPr>
        <w:shd w:val="clear" w:color="auto" w:fill="E0EEF2" w:themeFill="accent1" w:themeFillTint="7F"/>
      </w:tcPr>
    </w:tblStylePr>
    <w:tblStylePr w:type="band1Horz">
      <w:tblPr/>
      <w:tcPr>
        <w:tcBorders>
          <w:insideH w:val="single" w:sz="6" w:space="0" w:color="C2DDE5" w:themeColor="accent1"/>
          <w:insideV w:val="single" w:sz="6" w:space="0" w:color="C2DDE5" w:themeColor="accent1"/>
        </w:tcBorders>
        <w:shd w:val="clear" w:color="auto" w:fill="E0EEF2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FD5B34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92A9B9" w:themeColor="accent2"/>
        <w:left w:val="single" w:sz="8" w:space="0" w:color="92A9B9" w:themeColor="accent2"/>
        <w:bottom w:val="single" w:sz="8" w:space="0" w:color="92A9B9" w:themeColor="accent2"/>
        <w:right w:val="single" w:sz="8" w:space="0" w:color="92A9B9" w:themeColor="accent2"/>
        <w:insideH w:val="single" w:sz="8" w:space="0" w:color="92A9B9" w:themeColor="accent2"/>
        <w:insideV w:val="single" w:sz="8" w:space="0" w:color="92A9B9" w:themeColor="accent2"/>
      </w:tblBorders>
    </w:tblPr>
    <w:tcPr>
      <w:shd w:val="clear" w:color="auto" w:fill="E4E9E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6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DF1" w:themeFill="accent2" w:themeFillTint="33"/>
      </w:tcPr>
    </w:tblStylePr>
    <w:tblStylePr w:type="band1Vert">
      <w:tblPr/>
      <w:tcPr>
        <w:shd w:val="clear" w:color="auto" w:fill="C8D4DC" w:themeFill="accent2" w:themeFillTint="7F"/>
      </w:tcPr>
    </w:tblStylePr>
    <w:tblStylePr w:type="band1Horz">
      <w:tblPr/>
      <w:tcPr>
        <w:tcBorders>
          <w:insideH w:val="single" w:sz="6" w:space="0" w:color="92A9B9" w:themeColor="accent2"/>
          <w:insideV w:val="single" w:sz="6" w:space="0" w:color="92A9B9" w:themeColor="accent2"/>
        </w:tcBorders>
        <w:shd w:val="clear" w:color="auto" w:fill="C8D4D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FD5B34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7B789" w:themeColor="accent3"/>
        <w:left w:val="single" w:sz="8" w:space="0" w:color="A7B789" w:themeColor="accent3"/>
        <w:bottom w:val="single" w:sz="8" w:space="0" w:color="A7B789" w:themeColor="accent3"/>
        <w:right w:val="single" w:sz="8" w:space="0" w:color="A7B789" w:themeColor="accent3"/>
        <w:insideH w:val="single" w:sz="8" w:space="0" w:color="A7B789" w:themeColor="accent3"/>
        <w:insideV w:val="single" w:sz="8" w:space="0" w:color="A7B789" w:themeColor="accent3"/>
      </w:tblBorders>
    </w:tblPr>
    <w:tcPr>
      <w:shd w:val="clear" w:color="auto" w:fill="E9EDE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8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0E7" w:themeFill="accent3" w:themeFillTint="33"/>
      </w:tcPr>
    </w:tblStylePr>
    <w:tblStylePr w:type="band1Vert">
      <w:tblPr/>
      <w:tcPr>
        <w:shd w:val="clear" w:color="auto" w:fill="D3DBC4" w:themeFill="accent3" w:themeFillTint="7F"/>
      </w:tcPr>
    </w:tblStylePr>
    <w:tblStylePr w:type="band1Horz">
      <w:tblPr/>
      <w:tcPr>
        <w:tcBorders>
          <w:insideH w:val="single" w:sz="6" w:space="0" w:color="A7B789" w:themeColor="accent3"/>
          <w:insideV w:val="single" w:sz="6" w:space="0" w:color="A7B789" w:themeColor="accent3"/>
        </w:tcBorders>
        <w:shd w:val="clear" w:color="auto" w:fill="D3DBC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FD5B34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9A489" w:themeColor="accent4"/>
        <w:left w:val="single" w:sz="8" w:space="0" w:color="B9A489" w:themeColor="accent4"/>
        <w:bottom w:val="single" w:sz="8" w:space="0" w:color="B9A489" w:themeColor="accent4"/>
        <w:right w:val="single" w:sz="8" w:space="0" w:color="B9A489" w:themeColor="accent4"/>
        <w:insideH w:val="single" w:sz="8" w:space="0" w:color="B9A489" w:themeColor="accent4"/>
        <w:insideV w:val="single" w:sz="8" w:space="0" w:color="B9A489" w:themeColor="accent4"/>
      </w:tblBorders>
    </w:tblPr>
    <w:tcPr>
      <w:shd w:val="clear" w:color="auto" w:fill="EDE8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8F5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CE7" w:themeFill="accent4" w:themeFillTint="33"/>
      </w:tcPr>
    </w:tblStylePr>
    <w:tblStylePr w:type="band1Vert">
      <w:tblPr/>
      <w:tcPr>
        <w:shd w:val="clear" w:color="auto" w:fill="DCD1C4" w:themeFill="accent4" w:themeFillTint="7F"/>
      </w:tcPr>
    </w:tblStylePr>
    <w:tblStylePr w:type="band1Horz">
      <w:tblPr/>
      <w:tcPr>
        <w:tcBorders>
          <w:insideH w:val="single" w:sz="6" w:space="0" w:color="B9A489" w:themeColor="accent4"/>
          <w:insideV w:val="single" w:sz="6" w:space="0" w:color="B9A489" w:themeColor="accent4"/>
        </w:tcBorders>
        <w:shd w:val="clear" w:color="auto" w:fill="DCD1C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FD5B34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D6374" w:themeColor="accent5"/>
        <w:left w:val="single" w:sz="8" w:space="0" w:color="8D6374" w:themeColor="accent5"/>
        <w:bottom w:val="single" w:sz="8" w:space="0" w:color="8D6374" w:themeColor="accent5"/>
        <w:right w:val="single" w:sz="8" w:space="0" w:color="8D6374" w:themeColor="accent5"/>
        <w:insideH w:val="single" w:sz="8" w:space="0" w:color="8D6374" w:themeColor="accent5"/>
        <w:insideV w:val="single" w:sz="8" w:space="0" w:color="8D6374" w:themeColor="accent5"/>
      </w:tblBorders>
    </w:tblPr>
    <w:tcPr>
      <w:shd w:val="clear" w:color="auto" w:fill="E3D7D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EF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FE3" w:themeFill="accent5" w:themeFillTint="33"/>
      </w:tcPr>
    </w:tblStylePr>
    <w:tblStylePr w:type="band1Vert">
      <w:tblPr/>
      <w:tcPr>
        <w:shd w:val="clear" w:color="auto" w:fill="C7AFB9" w:themeFill="accent5" w:themeFillTint="7F"/>
      </w:tcPr>
    </w:tblStylePr>
    <w:tblStylePr w:type="band1Horz">
      <w:tblPr/>
      <w:tcPr>
        <w:tcBorders>
          <w:insideH w:val="single" w:sz="6" w:space="0" w:color="8D6374" w:themeColor="accent5"/>
          <w:insideV w:val="single" w:sz="6" w:space="0" w:color="8D6374" w:themeColor="accent5"/>
        </w:tcBorders>
        <w:shd w:val="clear" w:color="auto" w:fill="C7AFB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FD5B34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9B7362" w:themeColor="accent6"/>
        <w:left w:val="single" w:sz="8" w:space="0" w:color="9B7362" w:themeColor="accent6"/>
        <w:bottom w:val="single" w:sz="8" w:space="0" w:color="9B7362" w:themeColor="accent6"/>
        <w:right w:val="single" w:sz="8" w:space="0" w:color="9B7362" w:themeColor="accent6"/>
        <w:insideH w:val="single" w:sz="8" w:space="0" w:color="9B7362" w:themeColor="accent6"/>
        <w:insideV w:val="single" w:sz="8" w:space="0" w:color="9B7362" w:themeColor="accent6"/>
      </w:tblBorders>
    </w:tblPr>
    <w:tcPr>
      <w:shd w:val="clear" w:color="auto" w:fill="E6DCD8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1E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2DF" w:themeFill="accent6" w:themeFillTint="33"/>
      </w:tcPr>
    </w:tblStylePr>
    <w:tblStylePr w:type="band1Vert">
      <w:tblPr/>
      <w:tcPr>
        <w:shd w:val="clear" w:color="auto" w:fill="CDB9B0" w:themeFill="accent6" w:themeFillTint="7F"/>
      </w:tcPr>
    </w:tblStylePr>
    <w:tblStylePr w:type="band1Horz">
      <w:tblPr/>
      <w:tcPr>
        <w:tcBorders>
          <w:insideH w:val="single" w:sz="6" w:space="0" w:color="9B7362" w:themeColor="accent6"/>
          <w:insideV w:val="single" w:sz="6" w:space="0" w:color="9B7362" w:themeColor="accent6"/>
        </w:tcBorders>
        <w:shd w:val="clear" w:color="auto" w:fill="CDB9B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FD5B3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FD5B3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6F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DDE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DDE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2DDE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2DDE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EEF2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EEF2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FD5B3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9ED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A9B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A9B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A9B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A9B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D4D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D4DC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FD5B3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9EDE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7B78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7B78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7B78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7B78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3DBC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3DBC4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FD5B3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E8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9A48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9A48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9A48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9A48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CD1C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CD1C4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FD5B3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7D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637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637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D637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D637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AFB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AFB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FD5B3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CD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736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736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736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736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B9B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B9B0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FD5B34"/>
  </w:style>
  <w:style w:type="character" w:styleId="BookTitle">
    <w:name w:val="Book Title"/>
    <w:basedOn w:val="DefaultParagraphFont"/>
    <w:uiPriority w:val="33"/>
    <w:semiHidden/>
    <w:rsid w:val="00FD5B34"/>
    <w:rPr>
      <w:rFonts w:ascii="Calibri" w:hAnsi="Calibri" w:cs="Calibri"/>
      <w:b/>
      <w:bCs/>
      <w:i/>
      <w:iCs/>
      <w:spacing w:val="5"/>
    </w:rPr>
  </w:style>
  <w:style w:type="character" w:styleId="Hashtag">
    <w:name w:val="Hashtag"/>
    <w:basedOn w:val="DefaultParagraphFont"/>
    <w:uiPriority w:val="99"/>
    <w:semiHidden/>
    <w:rsid w:val="00FD5B34"/>
    <w:rPr>
      <w:rFonts w:ascii="Calibri" w:hAnsi="Calibri" w:cs="Calibr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D5B3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D5B34"/>
    <w:rPr>
      <w:rFonts w:ascii="Corbel" w:eastAsiaTheme="majorEastAsia" w:hAnsi="Corbel" w:cstheme="majorBidi"/>
      <w:noProof/>
      <w:color w:val="222222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FD5B34"/>
    <w:pPr>
      <w:spacing w:after="20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FD5B34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FD5B34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FD5B34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FD5B34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FD5B34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FD5B34"/>
    <w:pPr>
      <w:spacing w:after="20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FD5B34"/>
    <w:pPr>
      <w:spacing w:after="20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FD5B34"/>
    <w:pPr>
      <w:spacing w:after="20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FD5B34"/>
    <w:pPr>
      <w:spacing w:after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FD5B34"/>
    <w:pPr>
      <w:spacing w:after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FD5B34"/>
    <w:pPr>
      <w:spacing w:after="2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FD5B34"/>
    <w:pPr>
      <w:spacing w:after="20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FD5B34"/>
    <w:pPr>
      <w:spacing w:after="2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FD5B34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D5B34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D5B34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D5B34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FD5B34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FD5B34"/>
    <w:pPr>
      <w:numPr>
        <w:numId w:val="11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FD5B34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FD5B34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FD5B34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FD5B34"/>
    <w:pPr>
      <w:numPr>
        <w:numId w:val="15"/>
      </w:numPr>
      <w:contextualSpacing/>
    </w:pPr>
  </w:style>
  <w:style w:type="paragraph" w:styleId="ListBullet">
    <w:name w:val="List Bullet"/>
    <w:basedOn w:val="Normal"/>
    <w:uiPriority w:val="99"/>
    <w:semiHidden/>
    <w:unhideWhenUsed/>
    <w:rsid w:val="00FD5B34"/>
    <w:pPr>
      <w:numPr>
        <w:numId w:val="1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FD5B34"/>
    <w:pPr>
      <w:numPr>
        <w:numId w:val="1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FD5B34"/>
    <w:pPr>
      <w:numPr>
        <w:numId w:val="1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FD5B34"/>
    <w:pPr>
      <w:numPr>
        <w:numId w:val="1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FD5B34"/>
    <w:pPr>
      <w:numPr>
        <w:numId w:val="20"/>
      </w:numPr>
      <w:contextualSpacing/>
    </w:pPr>
  </w:style>
  <w:style w:type="table" w:styleId="TableClassic1">
    <w:name w:val="Table Classic 1"/>
    <w:basedOn w:val="TableNormal"/>
    <w:uiPriority w:val="99"/>
    <w:semiHidden/>
    <w:unhideWhenUsed/>
    <w:rsid w:val="00FD5B34"/>
    <w:pPr>
      <w:spacing w:after="2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FD5B34"/>
    <w:pPr>
      <w:spacing w:after="2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FD5B34"/>
    <w:pPr>
      <w:spacing w:after="20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FD5B34"/>
    <w:pPr>
      <w:spacing w:after="20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FD5B34"/>
    <w:pPr>
      <w:spacing w:after="0"/>
    </w:pPr>
  </w:style>
  <w:style w:type="paragraph" w:styleId="MacroText">
    <w:name w:val="macro"/>
    <w:link w:val="MacroTextChar"/>
    <w:uiPriority w:val="99"/>
    <w:semiHidden/>
    <w:unhideWhenUsed/>
    <w:rsid w:val="00FD5B3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Times New Roman" w:hAnsi="Consolas" w:cs="Arial"/>
      <w:noProof/>
      <w:color w:val="222222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D5B34"/>
    <w:rPr>
      <w:rFonts w:ascii="Consolas" w:eastAsia="Times New Roman" w:hAnsi="Consolas" w:cs="Arial"/>
      <w:noProof/>
      <w:color w:val="222222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FD5B34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D5B34"/>
    <w:rPr>
      <w:rFonts w:ascii="Calibri" w:hAnsi="Calibri" w:cs="Calibr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D5B34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D5B34"/>
    <w:rPr>
      <w:rFonts w:ascii="Calibri" w:eastAsia="Times New Roman" w:hAnsi="Calibri" w:cs="Calibri"/>
      <w:noProof/>
      <w:color w:val="222222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D5B34"/>
    <w:pPr>
      <w:spacing w:after="0"/>
      <w:ind w:left="220" w:hanging="220"/>
    </w:pPr>
  </w:style>
  <w:style w:type="paragraph" w:styleId="TOAHeading">
    <w:name w:val="toa heading"/>
    <w:basedOn w:val="Normal"/>
    <w:next w:val="Normal"/>
    <w:uiPriority w:val="99"/>
    <w:semiHidden/>
    <w:unhideWhenUsed/>
    <w:rsid w:val="00FD5B34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character" w:styleId="Emphasis">
    <w:name w:val="Emphasis"/>
    <w:basedOn w:val="DefaultParagraphFont"/>
    <w:uiPriority w:val="20"/>
    <w:semiHidden/>
    <w:rsid w:val="00FD5B34"/>
    <w:rPr>
      <w:rFonts w:ascii="Calibri" w:hAnsi="Calibri" w:cs="Calibri"/>
      <w:i/>
      <w:iCs/>
    </w:rPr>
  </w:style>
  <w:style w:type="table" w:styleId="ColourfulList">
    <w:name w:val="Colorful List"/>
    <w:basedOn w:val="TableNormal"/>
    <w:uiPriority w:val="72"/>
    <w:semiHidden/>
    <w:unhideWhenUsed/>
    <w:rsid w:val="00FD5B34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899F" w:themeFill="accent2" w:themeFillShade="CC"/>
      </w:tcPr>
    </w:tblStylePr>
    <w:tblStylePr w:type="lastRow">
      <w:rPr>
        <w:b/>
        <w:bCs/>
        <w:color w:val="6989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semiHidden/>
    <w:unhideWhenUsed/>
    <w:rsid w:val="00FD5B34"/>
    <w:rPr>
      <w:color w:val="000000" w:themeColor="text1"/>
    </w:rPr>
    <w:tblPr>
      <w:tblStyleRowBandSize w:val="1"/>
      <w:tblStyleColBandSize w:val="1"/>
    </w:tblPr>
    <w:tcPr>
      <w:shd w:val="clear" w:color="auto" w:fill="F8FB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899F" w:themeFill="accent2" w:themeFillShade="CC"/>
      </w:tcPr>
    </w:tblStylePr>
    <w:tblStylePr w:type="lastRow">
      <w:rPr>
        <w:b/>
        <w:bCs/>
        <w:color w:val="6989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6F8" w:themeFill="accent1" w:themeFillTint="3F"/>
      </w:tcPr>
    </w:tblStylePr>
    <w:tblStylePr w:type="band1Horz">
      <w:tblPr/>
      <w:tcPr>
        <w:shd w:val="clear" w:color="auto" w:fill="F2F8F9" w:themeFill="accent1" w:themeFillTint="33"/>
      </w:tcPr>
    </w:tblStylePr>
  </w:style>
  <w:style w:type="table" w:styleId="ColourfulListAccent2">
    <w:name w:val="Colorful List Accent 2"/>
    <w:basedOn w:val="TableNormal"/>
    <w:uiPriority w:val="72"/>
    <w:semiHidden/>
    <w:unhideWhenUsed/>
    <w:rsid w:val="00FD5B34"/>
    <w:rPr>
      <w:color w:val="000000" w:themeColor="text1"/>
    </w:rPr>
    <w:tblPr>
      <w:tblStyleRowBandSize w:val="1"/>
      <w:tblStyleColBandSize w:val="1"/>
    </w:tblPr>
    <w:tcPr>
      <w:shd w:val="clear" w:color="auto" w:fill="F4F6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899F" w:themeFill="accent2" w:themeFillShade="CC"/>
      </w:tcPr>
    </w:tblStylePr>
    <w:tblStylePr w:type="lastRow">
      <w:rPr>
        <w:b/>
        <w:bCs/>
        <w:color w:val="6989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9ED" w:themeFill="accent2" w:themeFillTint="3F"/>
      </w:tcPr>
    </w:tblStylePr>
    <w:tblStylePr w:type="band1Horz">
      <w:tblPr/>
      <w:tcPr>
        <w:shd w:val="clear" w:color="auto" w:fill="E9EDF1" w:themeFill="accent2" w:themeFillTint="33"/>
      </w:tcPr>
    </w:tblStylePr>
  </w:style>
  <w:style w:type="table" w:styleId="ColourfulListAccent3">
    <w:name w:val="Colorful List Accent 3"/>
    <w:basedOn w:val="TableNormal"/>
    <w:uiPriority w:val="72"/>
    <w:semiHidden/>
    <w:unhideWhenUsed/>
    <w:rsid w:val="00FD5B34"/>
    <w:rPr>
      <w:color w:val="000000" w:themeColor="text1"/>
    </w:rPr>
    <w:tblPr>
      <w:tblStyleRowBandSize w:val="1"/>
      <w:tblStyleColBandSize w:val="1"/>
    </w:tblPr>
    <w:tcPr>
      <w:shd w:val="clear" w:color="auto" w:fill="F6F8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18460" w:themeFill="accent4" w:themeFillShade="CC"/>
      </w:tcPr>
    </w:tblStylePr>
    <w:tblStylePr w:type="lastRow">
      <w:rPr>
        <w:b/>
        <w:bCs/>
        <w:color w:val="A1846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DE1" w:themeFill="accent3" w:themeFillTint="3F"/>
      </w:tcPr>
    </w:tblStylePr>
    <w:tblStylePr w:type="band1Horz">
      <w:tblPr/>
      <w:tcPr>
        <w:shd w:val="clear" w:color="auto" w:fill="EDF0E7" w:themeFill="accent3" w:themeFillTint="33"/>
      </w:tcPr>
    </w:tblStylePr>
  </w:style>
  <w:style w:type="table" w:styleId="ColourfulListAccent4">
    <w:name w:val="Colorful List Accent 4"/>
    <w:basedOn w:val="TableNormal"/>
    <w:uiPriority w:val="72"/>
    <w:semiHidden/>
    <w:unhideWhenUsed/>
    <w:rsid w:val="00FD5B34"/>
    <w:rPr>
      <w:color w:val="000000" w:themeColor="text1"/>
    </w:rPr>
    <w:tblPr>
      <w:tblStyleRowBandSize w:val="1"/>
      <w:tblStyleColBandSize w:val="1"/>
    </w:tblPr>
    <w:tcPr>
      <w:shd w:val="clear" w:color="auto" w:fill="F8F5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E61" w:themeFill="accent3" w:themeFillShade="CC"/>
      </w:tcPr>
    </w:tblStylePr>
    <w:tblStylePr w:type="lastRow">
      <w:rPr>
        <w:b/>
        <w:bCs/>
        <w:color w:val="899E6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8E1" w:themeFill="accent4" w:themeFillTint="3F"/>
      </w:tcPr>
    </w:tblStylePr>
    <w:tblStylePr w:type="band1Horz">
      <w:tblPr/>
      <w:tcPr>
        <w:shd w:val="clear" w:color="auto" w:fill="F1ECE7" w:themeFill="accent4" w:themeFillTint="33"/>
      </w:tcPr>
    </w:tblStylePr>
  </w:style>
  <w:style w:type="table" w:styleId="ColourfulListAccent5">
    <w:name w:val="Colorful List Accent 5"/>
    <w:basedOn w:val="TableNormal"/>
    <w:uiPriority w:val="72"/>
    <w:semiHidden/>
    <w:unhideWhenUsed/>
    <w:rsid w:val="00FD5B34"/>
    <w:rPr>
      <w:color w:val="000000" w:themeColor="text1"/>
    </w:rPr>
    <w:tblPr>
      <w:tblStyleRowBandSize w:val="1"/>
      <w:tblStyleColBandSize w:val="1"/>
    </w:tblPr>
    <w:tcPr>
      <w:shd w:val="clear" w:color="auto" w:fill="F4EF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5C4E" w:themeFill="accent6" w:themeFillShade="CC"/>
      </w:tcPr>
    </w:tblStylePr>
    <w:tblStylePr w:type="lastRow">
      <w:rPr>
        <w:b/>
        <w:bCs/>
        <w:color w:val="7B5C4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7DC" w:themeFill="accent5" w:themeFillTint="3F"/>
      </w:tcPr>
    </w:tblStylePr>
    <w:tblStylePr w:type="band1Horz">
      <w:tblPr/>
      <w:tcPr>
        <w:shd w:val="clear" w:color="auto" w:fill="E8DFE3" w:themeFill="accent5" w:themeFillTint="33"/>
      </w:tcPr>
    </w:tblStylePr>
  </w:style>
  <w:style w:type="table" w:styleId="ColourfulListAccent6">
    <w:name w:val="Colorful List Accent 6"/>
    <w:basedOn w:val="TableNormal"/>
    <w:uiPriority w:val="72"/>
    <w:semiHidden/>
    <w:unhideWhenUsed/>
    <w:rsid w:val="00FD5B34"/>
    <w:rPr>
      <w:color w:val="000000" w:themeColor="text1"/>
    </w:rPr>
    <w:tblPr>
      <w:tblStyleRowBandSize w:val="1"/>
      <w:tblStyleColBandSize w:val="1"/>
    </w:tblPr>
    <w:tcPr>
      <w:shd w:val="clear" w:color="auto" w:fill="F5F1E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4F5C" w:themeFill="accent5" w:themeFillShade="CC"/>
      </w:tcPr>
    </w:tblStylePr>
    <w:tblStylePr w:type="lastRow">
      <w:rPr>
        <w:b/>
        <w:bCs/>
        <w:color w:val="704F5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CD8" w:themeFill="accent6" w:themeFillTint="3F"/>
      </w:tcPr>
    </w:tblStylePr>
    <w:tblStylePr w:type="band1Horz">
      <w:tblPr/>
      <w:tcPr>
        <w:shd w:val="clear" w:color="auto" w:fill="EBE2DF" w:themeFill="accent6" w:themeFillTint="33"/>
      </w:tcPr>
    </w:tblStylePr>
  </w:style>
  <w:style w:type="table" w:styleId="TableColourful1">
    <w:name w:val="Table Colorful 1"/>
    <w:basedOn w:val="TableNormal"/>
    <w:uiPriority w:val="99"/>
    <w:semiHidden/>
    <w:unhideWhenUsed/>
    <w:rsid w:val="00FD5B34"/>
    <w:pPr>
      <w:spacing w:after="20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uiPriority w:val="99"/>
    <w:semiHidden/>
    <w:unhideWhenUsed/>
    <w:rsid w:val="00FD5B34"/>
    <w:pPr>
      <w:spacing w:after="20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uiPriority w:val="99"/>
    <w:semiHidden/>
    <w:unhideWhenUsed/>
    <w:rsid w:val="00FD5B34"/>
    <w:pPr>
      <w:spacing w:after="20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urfulShading">
    <w:name w:val="Colorful Shading"/>
    <w:basedOn w:val="TableNormal"/>
    <w:uiPriority w:val="71"/>
    <w:semiHidden/>
    <w:unhideWhenUsed/>
    <w:rsid w:val="00FD5B34"/>
    <w:rPr>
      <w:color w:val="000000" w:themeColor="text1"/>
    </w:rPr>
    <w:tblPr>
      <w:tblStyleRowBandSize w:val="1"/>
      <w:tblStyleColBandSize w:val="1"/>
      <w:tblBorders>
        <w:top w:val="single" w:sz="24" w:space="0" w:color="92A9B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A9B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semiHidden/>
    <w:unhideWhenUsed/>
    <w:rsid w:val="00FD5B34"/>
    <w:rPr>
      <w:color w:val="000000" w:themeColor="text1"/>
    </w:rPr>
    <w:tblPr>
      <w:tblStyleRowBandSize w:val="1"/>
      <w:tblStyleColBandSize w:val="1"/>
      <w:tblBorders>
        <w:top w:val="single" w:sz="24" w:space="0" w:color="92A9B9" w:themeColor="accent2"/>
        <w:left w:val="single" w:sz="4" w:space="0" w:color="C2DDE5" w:themeColor="accent1"/>
        <w:bottom w:val="single" w:sz="4" w:space="0" w:color="C2DDE5" w:themeColor="accent1"/>
        <w:right w:val="single" w:sz="4" w:space="0" w:color="C2DDE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B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A9B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9AB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9AB1" w:themeColor="accent1" w:themeShade="99"/>
          <w:insideV w:val="nil"/>
        </w:tcBorders>
        <w:shd w:val="clear" w:color="auto" w:fill="4C9AB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9AB1" w:themeFill="accent1" w:themeFillShade="99"/>
      </w:tcPr>
    </w:tblStylePr>
    <w:tblStylePr w:type="band1Vert">
      <w:tblPr/>
      <w:tcPr>
        <w:shd w:val="clear" w:color="auto" w:fill="E6F1F4" w:themeFill="accent1" w:themeFillTint="66"/>
      </w:tcPr>
    </w:tblStylePr>
    <w:tblStylePr w:type="band1Horz">
      <w:tblPr/>
      <w:tcPr>
        <w:shd w:val="clear" w:color="auto" w:fill="E0EEF2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semiHidden/>
    <w:unhideWhenUsed/>
    <w:rsid w:val="00FD5B34"/>
    <w:rPr>
      <w:color w:val="000000" w:themeColor="text1"/>
    </w:rPr>
    <w:tblPr>
      <w:tblStyleRowBandSize w:val="1"/>
      <w:tblStyleColBandSize w:val="1"/>
      <w:tblBorders>
        <w:top w:val="single" w:sz="24" w:space="0" w:color="92A9B9" w:themeColor="accent2"/>
        <w:left w:val="single" w:sz="4" w:space="0" w:color="92A9B9" w:themeColor="accent2"/>
        <w:bottom w:val="single" w:sz="4" w:space="0" w:color="92A9B9" w:themeColor="accent2"/>
        <w:right w:val="single" w:sz="4" w:space="0" w:color="92A9B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6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A9B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D667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D6678" w:themeColor="accent2" w:themeShade="99"/>
          <w:insideV w:val="nil"/>
        </w:tcBorders>
        <w:shd w:val="clear" w:color="auto" w:fill="4D667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6678" w:themeFill="accent2" w:themeFillShade="99"/>
      </w:tcPr>
    </w:tblStylePr>
    <w:tblStylePr w:type="band1Vert">
      <w:tblPr/>
      <w:tcPr>
        <w:shd w:val="clear" w:color="auto" w:fill="D3DCE3" w:themeFill="accent2" w:themeFillTint="66"/>
      </w:tcPr>
    </w:tblStylePr>
    <w:tblStylePr w:type="band1Horz">
      <w:tblPr/>
      <w:tcPr>
        <w:shd w:val="clear" w:color="auto" w:fill="C8D4D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semiHidden/>
    <w:unhideWhenUsed/>
    <w:rsid w:val="00FD5B34"/>
    <w:rPr>
      <w:color w:val="000000" w:themeColor="text1"/>
    </w:rPr>
    <w:tblPr>
      <w:tblStyleRowBandSize w:val="1"/>
      <w:tblStyleColBandSize w:val="1"/>
      <w:tblBorders>
        <w:top w:val="single" w:sz="24" w:space="0" w:color="B9A489" w:themeColor="accent4"/>
        <w:left w:val="single" w:sz="4" w:space="0" w:color="A7B789" w:themeColor="accent3"/>
        <w:bottom w:val="single" w:sz="4" w:space="0" w:color="A7B789" w:themeColor="accent3"/>
        <w:right w:val="single" w:sz="4" w:space="0" w:color="A7B78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8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9A48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774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7748" w:themeColor="accent3" w:themeShade="99"/>
          <w:insideV w:val="nil"/>
        </w:tcBorders>
        <w:shd w:val="clear" w:color="auto" w:fill="66774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7748" w:themeFill="accent3" w:themeFillShade="99"/>
      </w:tcPr>
    </w:tblStylePr>
    <w:tblStylePr w:type="band1Vert">
      <w:tblPr/>
      <w:tcPr>
        <w:shd w:val="clear" w:color="auto" w:fill="DBE2CF" w:themeFill="accent3" w:themeFillTint="66"/>
      </w:tcPr>
    </w:tblStylePr>
    <w:tblStylePr w:type="band1Horz">
      <w:tblPr/>
      <w:tcPr>
        <w:shd w:val="clear" w:color="auto" w:fill="D3DBC4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semiHidden/>
    <w:unhideWhenUsed/>
    <w:rsid w:val="00FD5B34"/>
    <w:rPr>
      <w:color w:val="000000" w:themeColor="text1"/>
    </w:rPr>
    <w:tblPr>
      <w:tblStyleRowBandSize w:val="1"/>
      <w:tblStyleColBandSize w:val="1"/>
      <w:tblBorders>
        <w:top w:val="single" w:sz="24" w:space="0" w:color="A7B789" w:themeColor="accent3"/>
        <w:left w:val="single" w:sz="4" w:space="0" w:color="B9A489" w:themeColor="accent4"/>
        <w:bottom w:val="single" w:sz="4" w:space="0" w:color="B9A489" w:themeColor="accent4"/>
        <w:right w:val="single" w:sz="4" w:space="0" w:color="B9A48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5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7B78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96348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96348" w:themeColor="accent4" w:themeShade="99"/>
          <w:insideV w:val="nil"/>
        </w:tcBorders>
        <w:shd w:val="clear" w:color="auto" w:fill="796348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6348" w:themeFill="accent4" w:themeFillShade="99"/>
      </w:tcPr>
    </w:tblStylePr>
    <w:tblStylePr w:type="band1Vert">
      <w:tblPr/>
      <w:tcPr>
        <w:shd w:val="clear" w:color="auto" w:fill="E3DACF" w:themeFill="accent4" w:themeFillTint="66"/>
      </w:tcPr>
    </w:tblStylePr>
    <w:tblStylePr w:type="band1Horz">
      <w:tblPr/>
      <w:tcPr>
        <w:shd w:val="clear" w:color="auto" w:fill="DCD1C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semiHidden/>
    <w:unhideWhenUsed/>
    <w:rsid w:val="00FD5B34"/>
    <w:rPr>
      <w:color w:val="000000" w:themeColor="text1"/>
    </w:rPr>
    <w:tblPr>
      <w:tblStyleRowBandSize w:val="1"/>
      <w:tblStyleColBandSize w:val="1"/>
      <w:tblBorders>
        <w:top w:val="single" w:sz="24" w:space="0" w:color="9B7362" w:themeColor="accent6"/>
        <w:left w:val="single" w:sz="4" w:space="0" w:color="8D6374" w:themeColor="accent5"/>
        <w:bottom w:val="single" w:sz="4" w:space="0" w:color="8D6374" w:themeColor="accent5"/>
        <w:right w:val="single" w:sz="4" w:space="0" w:color="8D637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F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73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3B45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3B45" w:themeColor="accent5" w:themeShade="99"/>
          <w:insideV w:val="nil"/>
        </w:tcBorders>
        <w:shd w:val="clear" w:color="auto" w:fill="543B45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3B45" w:themeFill="accent5" w:themeFillShade="99"/>
      </w:tcPr>
    </w:tblStylePr>
    <w:tblStylePr w:type="band1Vert">
      <w:tblPr/>
      <w:tcPr>
        <w:shd w:val="clear" w:color="auto" w:fill="D2BFC7" w:themeFill="accent5" w:themeFillTint="66"/>
      </w:tcPr>
    </w:tblStylePr>
    <w:tblStylePr w:type="band1Horz">
      <w:tblPr/>
      <w:tcPr>
        <w:shd w:val="clear" w:color="auto" w:fill="C7AFB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semiHidden/>
    <w:unhideWhenUsed/>
    <w:rsid w:val="00FD5B34"/>
    <w:rPr>
      <w:color w:val="000000" w:themeColor="text1"/>
    </w:rPr>
    <w:tblPr>
      <w:tblStyleRowBandSize w:val="1"/>
      <w:tblStyleColBandSize w:val="1"/>
      <w:tblBorders>
        <w:top w:val="single" w:sz="24" w:space="0" w:color="8D6374" w:themeColor="accent5"/>
        <w:left w:val="single" w:sz="4" w:space="0" w:color="9B7362" w:themeColor="accent6"/>
        <w:bottom w:val="single" w:sz="4" w:space="0" w:color="9B7362" w:themeColor="accent6"/>
        <w:right w:val="single" w:sz="4" w:space="0" w:color="9B736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1E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D637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443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443A" w:themeColor="accent6" w:themeShade="99"/>
          <w:insideV w:val="nil"/>
        </w:tcBorders>
        <w:shd w:val="clear" w:color="auto" w:fill="5C443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443A" w:themeFill="accent6" w:themeFillShade="99"/>
      </w:tcPr>
    </w:tblStylePr>
    <w:tblStylePr w:type="band1Vert">
      <w:tblPr/>
      <w:tcPr>
        <w:shd w:val="clear" w:color="auto" w:fill="D7C6BF" w:themeFill="accent6" w:themeFillTint="66"/>
      </w:tcPr>
    </w:tblStylePr>
    <w:tblStylePr w:type="band1Horz">
      <w:tblPr/>
      <w:tcPr>
        <w:shd w:val="clear" w:color="auto" w:fill="CDB9B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Grid">
    <w:name w:val="Colorful Grid"/>
    <w:basedOn w:val="TableNormal"/>
    <w:uiPriority w:val="73"/>
    <w:semiHidden/>
    <w:unhideWhenUsed/>
    <w:rsid w:val="00FD5B3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semiHidden/>
    <w:unhideWhenUsed/>
    <w:rsid w:val="00FD5B3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8F9" w:themeFill="accent1" w:themeFillTint="33"/>
    </w:tcPr>
    <w:tblStylePr w:type="firstRow">
      <w:rPr>
        <w:b/>
        <w:bCs/>
      </w:rPr>
      <w:tblPr/>
      <w:tcPr>
        <w:shd w:val="clear" w:color="auto" w:fill="E6F1F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F1F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7B3C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7B3C5" w:themeFill="accent1" w:themeFillShade="BF"/>
      </w:tcPr>
    </w:tblStylePr>
    <w:tblStylePr w:type="band1Vert">
      <w:tblPr/>
      <w:tcPr>
        <w:shd w:val="clear" w:color="auto" w:fill="E0EEF2" w:themeFill="accent1" w:themeFillTint="7F"/>
      </w:tcPr>
    </w:tblStylePr>
    <w:tblStylePr w:type="band1Horz">
      <w:tblPr/>
      <w:tcPr>
        <w:shd w:val="clear" w:color="auto" w:fill="E0EEF2" w:themeFill="accent1" w:themeFillTint="7F"/>
      </w:tcPr>
    </w:tblStylePr>
  </w:style>
  <w:style w:type="table" w:styleId="ColourfulGridAccent2">
    <w:name w:val="Colorful Grid Accent 2"/>
    <w:basedOn w:val="TableNormal"/>
    <w:uiPriority w:val="73"/>
    <w:semiHidden/>
    <w:unhideWhenUsed/>
    <w:rsid w:val="00FD5B3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DF1" w:themeFill="accent2" w:themeFillTint="33"/>
    </w:tcPr>
    <w:tblStylePr w:type="firstRow">
      <w:rPr>
        <w:b/>
        <w:bCs/>
      </w:rPr>
      <w:tblPr/>
      <w:tcPr>
        <w:shd w:val="clear" w:color="auto" w:fill="D3DCE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DCE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1809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18096" w:themeFill="accent2" w:themeFillShade="BF"/>
      </w:tcPr>
    </w:tblStylePr>
    <w:tblStylePr w:type="band1Vert">
      <w:tblPr/>
      <w:tcPr>
        <w:shd w:val="clear" w:color="auto" w:fill="C8D4DC" w:themeFill="accent2" w:themeFillTint="7F"/>
      </w:tcPr>
    </w:tblStylePr>
    <w:tblStylePr w:type="band1Horz">
      <w:tblPr/>
      <w:tcPr>
        <w:shd w:val="clear" w:color="auto" w:fill="C8D4DC" w:themeFill="accent2" w:themeFillTint="7F"/>
      </w:tcPr>
    </w:tblStylePr>
  </w:style>
  <w:style w:type="table" w:styleId="ColourfulGridAccent3">
    <w:name w:val="Colorful Grid Accent 3"/>
    <w:basedOn w:val="TableNormal"/>
    <w:uiPriority w:val="73"/>
    <w:semiHidden/>
    <w:unhideWhenUsed/>
    <w:rsid w:val="00FD5B3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F0E7" w:themeFill="accent3" w:themeFillTint="33"/>
    </w:tcPr>
    <w:tblStylePr w:type="firstRow">
      <w:rPr>
        <w:b/>
        <w:bCs/>
      </w:rPr>
      <w:tblPr/>
      <w:tcPr>
        <w:shd w:val="clear" w:color="auto" w:fill="DBE2C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E2C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945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945B" w:themeFill="accent3" w:themeFillShade="BF"/>
      </w:tcPr>
    </w:tblStylePr>
    <w:tblStylePr w:type="band1Vert">
      <w:tblPr/>
      <w:tcPr>
        <w:shd w:val="clear" w:color="auto" w:fill="D3DBC4" w:themeFill="accent3" w:themeFillTint="7F"/>
      </w:tcPr>
    </w:tblStylePr>
    <w:tblStylePr w:type="band1Horz">
      <w:tblPr/>
      <w:tcPr>
        <w:shd w:val="clear" w:color="auto" w:fill="D3DBC4" w:themeFill="accent3" w:themeFillTint="7F"/>
      </w:tcPr>
    </w:tblStylePr>
  </w:style>
  <w:style w:type="table" w:styleId="ColourfulGridAccent4">
    <w:name w:val="Colorful Grid Accent 4"/>
    <w:basedOn w:val="TableNormal"/>
    <w:uiPriority w:val="73"/>
    <w:semiHidden/>
    <w:unhideWhenUsed/>
    <w:rsid w:val="00FD5B3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ECE7" w:themeFill="accent4" w:themeFillTint="33"/>
    </w:tcPr>
    <w:tblStylePr w:type="firstRow">
      <w:rPr>
        <w:b/>
        <w:bCs/>
      </w:rPr>
      <w:tblPr/>
      <w:tcPr>
        <w:shd w:val="clear" w:color="auto" w:fill="E3DA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3DA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977C5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977C59" w:themeFill="accent4" w:themeFillShade="BF"/>
      </w:tcPr>
    </w:tblStylePr>
    <w:tblStylePr w:type="band1Vert">
      <w:tblPr/>
      <w:tcPr>
        <w:shd w:val="clear" w:color="auto" w:fill="DCD1C4" w:themeFill="accent4" w:themeFillTint="7F"/>
      </w:tcPr>
    </w:tblStylePr>
    <w:tblStylePr w:type="band1Horz">
      <w:tblPr/>
      <w:tcPr>
        <w:shd w:val="clear" w:color="auto" w:fill="DCD1C4" w:themeFill="accent4" w:themeFillTint="7F"/>
      </w:tcPr>
    </w:tblStylePr>
  </w:style>
  <w:style w:type="table" w:styleId="ColourfulGridAccent5">
    <w:name w:val="Colorful Grid Accent 5"/>
    <w:basedOn w:val="TableNormal"/>
    <w:uiPriority w:val="73"/>
    <w:semiHidden/>
    <w:unhideWhenUsed/>
    <w:rsid w:val="00FD5B3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DFE3" w:themeFill="accent5" w:themeFillTint="33"/>
    </w:tcPr>
    <w:tblStylePr w:type="firstRow">
      <w:rPr>
        <w:b/>
        <w:bCs/>
      </w:rPr>
      <w:tblPr/>
      <w:tcPr>
        <w:shd w:val="clear" w:color="auto" w:fill="D2BFC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BFC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94A5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94A56" w:themeFill="accent5" w:themeFillShade="BF"/>
      </w:tcPr>
    </w:tblStylePr>
    <w:tblStylePr w:type="band1Vert">
      <w:tblPr/>
      <w:tcPr>
        <w:shd w:val="clear" w:color="auto" w:fill="C7AFB9" w:themeFill="accent5" w:themeFillTint="7F"/>
      </w:tcPr>
    </w:tblStylePr>
    <w:tblStylePr w:type="band1Horz">
      <w:tblPr/>
      <w:tcPr>
        <w:shd w:val="clear" w:color="auto" w:fill="C7AFB9" w:themeFill="accent5" w:themeFillTint="7F"/>
      </w:tcPr>
    </w:tblStylePr>
  </w:style>
  <w:style w:type="table" w:styleId="ColourfulGridAccent6">
    <w:name w:val="Colorful Grid Accent 6"/>
    <w:basedOn w:val="TableNormal"/>
    <w:uiPriority w:val="73"/>
    <w:semiHidden/>
    <w:unhideWhenUsed/>
    <w:rsid w:val="00FD5B3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2DF" w:themeFill="accent6" w:themeFillTint="33"/>
    </w:tcPr>
    <w:tblStylePr w:type="firstRow">
      <w:rPr>
        <w:b/>
        <w:bCs/>
      </w:rPr>
      <w:tblPr/>
      <w:tcPr>
        <w:shd w:val="clear" w:color="auto" w:fill="D7C6B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C6B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3564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35649" w:themeFill="accent6" w:themeFillShade="BF"/>
      </w:tcPr>
    </w:tblStylePr>
    <w:tblStylePr w:type="band1Vert">
      <w:tblPr/>
      <w:tcPr>
        <w:shd w:val="clear" w:color="auto" w:fill="CDB9B0" w:themeFill="accent6" w:themeFillTint="7F"/>
      </w:tcPr>
    </w:tblStylePr>
    <w:tblStylePr w:type="band1Horz">
      <w:tblPr/>
      <w:tcPr>
        <w:shd w:val="clear" w:color="auto" w:fill="CDB9B0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FD5B3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5B34"/>
    <w:rPr>
      <w:rFonts w:ascii="Calibri" w:eastAsia="Times New Roman" w:hAnsi="Calibri" w:cs="Calibri"/>
      <w:noProof/>
      <w:color w:val="22222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5B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5B34"/>
    <w:rPr>
      <w:rFonts w:ascii="Calibri" w:eastAsia="Times New Roman" w:hAnsi="Calibri" w:cs="Calibri"/>
      <w:b/>
      <w:bCs/>
      <w:noProof/>
      <w:color w:val="222222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FD5B34"/>
    <w:rPr>
      <w:rFonts w:ascii="Calibri" w:hAnsi="Calibri" w:cs="Calibri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5B3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B34"/>
    <w:rPr>
      <w:rFonts w:ascii="Microsoft YaHei UI" w:eastAsia="Microsoft YaHei UI" w:hAnsi="Microsoft YaHei UI" w:cs="Calibri"/>
      <w:noProof/>
      <w:color w:val="222222"/>
      <w:sz w:val="18"/>
      <w:szCs w:val="18"/>
    </w:rPr>
  </w:style>
  <w:style w:type="paragraph" w:styleId="EnvelopeAddress">
    <w:name w:val="envelope address"/>
    <w:basedOn w:val="Normal"/>
    <w:uiPriority w:val="99"/>
    <w:semiHidden/>
    <w:unhideWhenUsed/>
    <w:rsid w:val="00FD5B34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FD5B34"/>
    <w:pPr>
      <w:pBdr>
        <w:top w:val="single" w:sz="2" w:space="10" w:color="C2DDE5" w:themeColor="accent1"/>
        <w:left w:val="single" w:sz="2" w:space="10" w:color="C2DDE5" w:themeColor="accent1"/>
        <w:bottom w:val="single" w:sz="2" w:space="10" w:color="C2DDE5" w:themeColor="accent1"/>
        <w:right w:val="single" w:sz="2" w:space="10" w:color="C2DDE5" w:themeColor="accent1"/>
      </w:pBdr>
      <w:ind w:left="1152" w:right="1152"/>
    </w:pPr>
    <w:rPr>
      <w:rFonts w:eastAsiaTheme="minorEastAsia"/>
      <w:i/>
      <w:iCs/>
      <w:color w:val="C2DDE5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D5B3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D5B34"/>
    <w:rPr>
      <w:rFonts w:ascii="Microsoft YaHei UI" w:eastAsia="Microsoft YaHei UI" w:hAnsi="Microsoft YaHei UI" w:cs="Calibri"/>
      <w:noProof/>
      <w:color w:val="222222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5B34"/>
    <w:rPr>
      <w:rFonts w:ascii="Corbel" w:eastAsiaTheme="majorEastAsia" w:hAnsi="Corbel" w:cstheme="majorBidi"/>
      <w:noProof/>
      <w:color w:val="77B3C5" w:themeColor="accent1" w:themeShade="BF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5B34"/>
    <w:rPr>
      <w:rFonts w:ascii="Corbel" w:eastAsiaTheme="majorEastAsia" w:hAnsi="Corbel" w:cstheme="majorBidi"/>
      <w:noProof/>
      <w:color w:val="3F8093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5B34"/>
    <w:rPr>
      <w:rFonts w:ascii="Corbel" w:eastAsiaTheme="majorEastAsia" w:hAnsi="Corbel" w:cstheme="majorBidi"/>
      <w:i/>
      <w:iCs/>
      <w:noProof/>
      <w:color w:val="3F8093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5B34"/>
    <w:rPr>
      <w:rFonts w:ascii="Corbel" w:eastAsiaTheme="majorEastAsia" w:hAnsi="Corbel" w:cstheme="majorBidi"/>
      <w:noProof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5B34"/>
    <w:rPr>
      <w:rFonts w:ascii="Corbel" w:eastAsiaTheme="majorEastAsia" w:hAnsi="Corbel" w:cstheme="majorBidi"/>
      <w:i/>
      <w:iCs/>
      <w:noProof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FD5B34"/>
    <w:pPr>
      <w:numPr>
        <w:numId w:val="21"/>
      </w:numPr>
    </w:pPr>
  </w:style>
  <w:style w:type="table" w:styleId="PlainTable1">
    <w:name w:val="Plain Table 1"/>
    <w:basedOn w:val="TableNormal"/>
    <w:uiPriority w:val="41"/>
    <w:rsid w:val="00FD5B34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FD5B3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D5B3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FD5B3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FD5B3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D5B34"/>
  </w:style>
  <w:style w:type="character" w:customStyle="1" w:styleId="DateChar">
    <w:name w:val="Date Char"/>
    <w:basedOn w:val="DefaultParagraphFont"/>
    <w:link w:val="Date"/>
    <w:uiPriority w:val="99"/>
    <w:semiHidden/>
    <w:rsid w:val="00FD5B34"/>
    <w:rPr>
      <w:rFonts w:ascii="Calibri" w:eastAsia="Times New Roman" w:hAnsi="Calibri" w:cs="Calibri"/>
      <w:noProof/>
      <w:color w:val="222222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FD5B34"/>
    <w:rPr>
      <w:rFonts w:ascii="Calibri" w:hAnsi="Calibri" w:cs="Calibri"/>
      <w:b/>
      <w:bCs/>
      <w:smallCaps/>
      <w:color w:val="C2DDE5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FD5B34"/>
    <w:pPr>
      <w:pBdr>
        <w:top w:val="single" w:sz="4" w:space="10" w:color="C2DDE5" w:themeColor="accent1"/>
        <w:bottom w:val="single" w:sz="4" w:space="10" w:color="C2DDE5" w:themeColor="accent1"/>
      </w:pBdr>
      <w:spacing w:before="360" w:after="360"/>
      <w:ind w:left="864" w:right="864"/>
      <w:jc w:val="center"/>
    </w:pPr>
    <w:rPr>
      <w:i/>
      <w:iCs/>
      <w:color w:val="C2DDE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D5B34"/>
    <w:rPr>
      <w:rFonts w:ascii="Calibri" w:eastAsia="Times New Roman" w:hAnsi="Calibri" w:cs="Calibri"/>
      <w:i/>
      <w:iCs/>
      <w:noProof/>
      <w:color w:val="C2DDE5" w:themeColor="accent1"/>
      <w:sz w:val="22"/>
      <w:szCs w:val="22"/>
    </w:rPr>
  </w:style>
  <w:style w:type="character" w:styleId="IntenseEmphasis">
    <w:name w:val="Intense Emphasis"/>
    <w:basedOn w:val="DefaultParagraphFont"/>
    <w:uiPriority w:val="21"/>
    <w:semiHidden/>
    <w:rsid w:val="00FD5B34"/>
    <w:rPr>
      <w:rFonts w:ascii="Calibri" w:hAnsi="Calibri" w:cs="Calibri"/>
      <w:i/>
      <w:iCs/>
      <w:color w:val="C2DDE5" w:themeColor="accent1"/>
    </w:rPr>
  </w:style>
  <w:style w:type="paragraph" w:styleId="NormalWeb">
    <w:name w:val="Normal (Web)"/>
    <w:basedOn w:val="Normal"/>
    <w:uiPriority w:val="99"/>
    <w:semiHidden/>
    <w:unhideWhenUsed/>
    <w:rsid w:val="00FD5B34"/>
    <w:rPr>
      <w:rFonts w:ascii="Times New Roman" w:hAnsi="Times New Roman" w:cs="Times New Roman"/>
      <w:sz w:val="24"/>
      <w:szCs w:val="24"/>
    </w:rPr>
  </w:style>
  <w:style w:type="character" w:styleId="SmartHyperlink">
    <w:name w:val="Smart Hyperlink"/>
    <w:basedOn w:val="DefaultParagraphFont"/>
    <w:uiPriority w:val="99"/>
    <w:semiHidden/>
    <w:unhideWhenUsed/>
    <w:rsid w:val="00FD5B34"/>
    <w:rPr>
      <w:rFonts w:ascii="Calibri" w:hAnsi="Calibri" w:cs="Calibri"/>
      <w:u w:val="dotted"/>
    </w:rPr>
  </w:style>
  <w:style w:type="character" w:styleId="UnresolvedMention">
    <w:name w:val="Unresolved Mention"/>
    <w:basedOn w:val="DefaultParagraphFont"/>
    <w:uiPriority w:val="99"/>
    <w:semiHidden/>
    <w:rsid w:val="00FD5B34"/>
    <w:rPr>
      <w:rFonts w:ascii="Calibri" w:hAnsi="Calibri" w:cs="Calibri"/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FD5B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D5B34"/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D5B3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5B34"/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D5B3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5B34"/>
    <w:rPr>
      <w:rFonts w:ascii="Calibri" w:eastAsia="Times New Roman" w:hAnsi="Calibri" w:cs="Calibri"/>
      <w:noProof/>
      <w:color w:val="222222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D5B34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5B34"/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D5B34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D5B34"/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D5B34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D5B34"/>
    <w:rPr>
      <w:rFonts w:ascii="Calibri" w:eastAsia="Times New Roman" w:hAnsi="Calibri" w:cs="Calibri"/>
      <w:noProof/>
      <w:color w:val="222222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D5B34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D5B34"/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D5B34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D5B34"/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NormalIndent">
    <w:name w:val="Normal Indent"/>
    <w:basedOn w:val="Normal"/>
    <w:uiPriority w:val="99"/>
    <w:semiHidden/>
    <w:unhideWhenUsed/>
    <w:rsid w:val="00FD5B34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D5B34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D5B34"/>
    <w:rPr>
      <w:rFonts w:ascii="Calibri" w:eastAsia="Times New Roman" w:hAnsi="Calibri" w:cs="Calibri"/>
      <w:noProof/>
      <w:color w:val="222222"/>
      <w:sz w:val="22"/>
      <w:szCs w:val="22"/>
    </w:rPr>
  </w:style>
  <w:style w:type="table" w:styleId="TableContemporary">
    <w:name w:val="Table Contemporary"/>
    <w:basedOn w:val="TableNormal"/>
    <w:uiPriority w:val="99"/>
    <w:semiHidden/>
    <w:unhideWhenUsed/>
    <w:rsid w:val="00FD5B34"/>
    <w:pPr>
      <w:spacing w:after="20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FD5B3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FD5B34"/>
    <w:tblPr>
      <w:tblStyleRowBandSize w:val="1"/>
      <w:tblStyleColBandSize w:val="1"/>
      <w:tblBorders>
        <w:top w:val="single" w:sz="8" w:space="0" w:color="C2DDE5" w:themeColor="accent1"/>
        <w:left w:val="single" w:sz="8" w:space="0" w:color="C2DDE5" w:themeColor="accent1"/>
        <w:bottom w:val="single" w:sz="8" w:space="0" w:color="C2DDE5" w:themeColor="accent1"/>
        <w:right w:val="single" w:sz="8" w:space="0" w:color="C2DDE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2DDE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DDE5" w:themeColor="accent1"/>
          <w:left w:val="single" w:sz="8" w:space="0" w:color="C2DDE5" w:themeColor="accent1"/>
          <w:bottom w:val="single" w:sz="8" w:space="0" w:color="C2DDE5" w:themeColor="accent1"/>
          <w:right w:val="single" w:sz="8" w:space="0" w:color="C2DDE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2DDE5" w:themeColor="accent1"/>
          <w:left w:val="single" w:sz="8" w:space="0" w:color="C2DDE5" w:themeColor="accent1"/>
          <w:bottom w:val="single" w:sz="8" w:space="0" w:color="C2DDE5" w:themeColor="accent1"/>
          <w:right w:val="single" w:sz="8" w:space="0" w:color="C2DDE5" w:themeColor="accent1"/>
        </w:tcBorders>
      </w:tcPr>
    </w:tblStylePr>
    <w:tblStylePr w:type="band1Horz">
      <w:tblPr/>
      <w:tcPr>
        <w:tcBorders>
          <w:top w:val="single" w:sz="8" w:space="0" w:color="C2DDE5" w:themeColor="accent1"/>
          <w:left w:val="single" w:sz="8" w:space="0" w:color="C2DDE5" w:themeColor="accent1"/>
          <w:bottom w:val="single" w:sz="8" w:space="0" w:color="C2DDE5" w:themeColor="accent1"/>
          <w:right w:val="single" w:sz="8" w:space="0" w:color="C2DDE5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FD5B34"/>
    <w:tblPr>
      <w:tblStyleRowBandSize w:val="1"/>
      <w:tblStyleColBandSize w:val="1"/>
      <w:tblBorders>
        <w:top w:val="single" w:sz="8" w:space="0" w:color="92A9B9" w:themeColor="accent2"/>
        <w:left w:val="single" w:sz="8" w:space="0" w:color="92A9B9" w:themeColor="accent2"/>
        <w:bottom w:val="single" w:sz="8" w:space="0" w:color="92A9B9" w:themeColor="accent2"/>
        <w:right w:val="single" w:sz="8" w:space="0" w:color="92A9B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A9B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A9B9" w:themeColor="accent2"/>
          <w:left w:val="single" w:sz="8" w:space="0" w:color="92A9B9" w:themeColor="accent2"/>
          <w:bottom w:val="single" w:sz="8" w:space="0" w:color="92A9B9" w:themeColor="accent2"/>
          <w:right w:val="single" w:sz="8" w:space="0" w:color="92A9B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A9B9" w:themeColor="accent2"/>
          <w:left w:val="single" w:sz="8" w:space="0" w:color="92A9B9" w:themeColor="accent2"/>
          <w:bottom w:val="single" w:sz="8" w:space="0" w:color="92A9B9" w:themeColor="accent2"/>
          <w:right w:val="single" w:sz="8" w:space="0" w:color="92A9B9" w:themeColor="accent2"/>
        </w:tcBorders>
      </w:tcPr>
    </w:tblStylePr>
    <w:tblStylePr w:type="band1Horz">
      <w:tblPr/>
      <w:tcPr>
        <w:tcBorders>
          <w:top w:val="single" w:sz="8" w:space="0" w:color="92A9B9" w:themeColor="accent2"/>
          <w:left w:val="single" w:sz="8" w:space="0" w:color="92A9B9" w:themeColor="accent2"/>
          <w:bottom w:val="single" w:sz="8" w:space="0" w:color="92A9B9" w:themeColor="accent2"/>
          <w:right w:val="single" w:sz="8" w:space="0" w:color="92A9B9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FD5B34"/>
    <w:tblPr>
      <w:tblStyleRowBandSize w:val="1"/>
      <w:tblStyleColBandSize w:val="1"/>
      <w:tblBorders>
        <w:top w:val="single" w:sz="8" w:space="0" w:color="A7B789" w:themeColor="accent3"/>
        <w:left w:val="single" w:sz="8" w:space="0" w:color="A7B789" w:themeColor="accent3"/>
        <w:bottom w:val="single" w:sz="8" w:space="0" w:color="A7B789" w:themeColor="accent3"/>
        <w:right w:val="single" w:sz="8" w:space="0" w:color="A7B78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7B78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B789" w:themeColor="accent3"/>
          <w:left w:val="single" w:sz="8" w:space="0" w:color="A7B789" w:themeColor="accent3"/>
          <w:bottom w:val="single" w:sz="8" w:space="0" w:color="A7B789" w:themeColor="accent3"/>
          <w:right w:val="single" w:sz="8" w:space="0" w:color="A7B78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7B789" w:themeColor="accent3"/>
          <w:left w:val="single" w:sz="8" w:space="0" w:color="A7B789" w:themeColor="accent3"/>
          <w:bottom w:val="single" w:sz="8" w:space="0" w:color="A7B789" w:themeColor="accent3"/>
          <w:right w:val="single" w:sz="8" w:space="0" w:color="A7B789" w:themeColor="accent3"/>
        </w:tcBorders>
      </w:tcPr>
    </w:tblStylePr>
    <w:tblStylePr w:type="band1Horz">
      <w:tblPr/>
      <w:tcPr>
        <w:tcBorders>
          <w:top w:val="single" w:sz="8" w:space="0" w:color="A7B789" w:themeColor="accent3"/>
          <w:left w:val="single" w:sz="8" w:space="0" w:color="A7B789" w:themeColor="accent3"/>
          <w:bottom w:val="single" w:sz="8" w:space="0" w:color="A7B789" w:themeColor="accent3"/>
          <w:right w:val="single" w:sz="8" w:space="0" w:color="A7B78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FD5B34"/>
    <w:tblPr>
      <w:tblStyleRowBandSize w:val="1"/>
      <w:tblStyleColBandSize w:val="1"/>
      <w:tblBorders>
        <w:top w:val="single" w:sz="8" w:space="0" w:color="B9A489" w:themeColor="accent4"/>
        <w:left w:val="single" w:sz="8" w:space="0" w:color="B9A489" w:themeColor="accent4"/>
        <w:bottom w:val="single" w:sz="8" w:space="0" w:color="B9A489" w:themeColor="accent4"/>
        <w:right w:val="single" w:sz="8" w:space="0" w:color="B9A48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9A48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9A489" w:themeColor="accent4"/>
          <w:left w:val="single" w:sz="8" w:space="0" w:color="B9A489" w:themeColor="accent4"/>
          <w:bottom w:val="single" w:sz="8" w:space="0" w:color="B9A489" w:themeColor="accent4"/>
          <w:right w:val="single" w:sz="8" w:space="0" w:color="B9A48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9A489" w:themeColor="accent4"/>
          <w:left w:val="single" w:sz="8" w:space="0" w:color="B9A489" w:themeColor="accent4"/>
          <w:bottom w:val="single" w:sz="8" w:space="0" w:color="B9A489" w:themeColor="accent4"/>
          <w:right w:val="single" w:sz="8" w:space="0" w:color="B9A489" w:themeColor="accent4"/>
        </w:tcBorders>
      </w:tcPr>
    </w:tblStylePr>
    <w:tblStylePr w:type="band1Horz">
      <w:tblPr/>
      <w:tcPr>
        <w:tcBorders>
          <w:top w:val="single" w:sz="8" w:space="0" w:color="B9A489" w:themeColor="accent4"/>
          <w:left w:val="single" w:sz="8" w:space="0" w:color="B9A489" w:themeColor="accent4"/>
          <w:bottom w:val="single" w:sz="8" w:space="0" w:color="B9A489" w:themeColor="accent4"/>
          <w:right w:val="single" w:sz="8" w:space="0" w:color="B9A489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FD5B34"/>
    <w:tblPr>
      <w:tblStyleRowBandSize w:val="1"/>
      <w:tblStyleColBandSize w:val="1"/>
      <w:tblBorders>
        <w:top w:val="single" w:sz="8" w:space="0" w:color="8D6374" w:themeColor="accent5"/>
        <w:left w:val="single" w:sz="8" w:space="0" w:color="8D6374" w:themeColor="accent5"/>
        <w:bottom w:val="single" w:sz="8" w:space="0" w:color="8D6374" w:themeColor="accent5"/>
        <w:right w:val="single" w:sz="8" w:space="0" w:color="8D637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D637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D6374" w:themeColor="accent5"/>
          <w:left w:val="single" w:sz="8" w:space="0" w:color="8D6374" w:themeColor="accent5"/>
          <w:bottom w:val="single" w:sz="8" w:space="0" w:color="8D6374" w:themeColor="accent5"/>
          <w:right w:val="single" w:sz="8" w:space="0" w:color="8D63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D6374" w:themeColor="accent5"/>
          <w:left w:val="single" w:sz="8" w:space="0" w:color="8D6374" w:themeColor="accent5"/>
          <w:bottom w:val="single" w:sz="8" w:space="0" w:color="8D6374" w:themeColor="accent5"/>
          <w:right w:val="single" w:sz="8" w:space="0" w:color="8D6374" w:themeColor="accent5"/>
        </w:tcBorders>
      </w:tcPr>
    </w:tblStylePr>
    <w:tblStylePr w:type="band1Horz">
      <w:tblPr/>
      <w:tcPr>
        <w:tcBorders>
          <w:top w:val="single" w:sz="8" w:space="0" w:color="8D6374" w:themeColor="accent5"/>
          <w:left w:val="single" w:sz="8" w:space="0" w:color="8D6374" w:themeColor="accent5"/>
          <w:bottom w:val="single" w:sz="8" w:space="0" w:color="8D6374" w:themeColor="accent5"/>
          <w:right w:val="single" w:sz="8" w:space="0" w:color="8D637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FD5B34"/>
    <w:tblPr>
      <w:tblStyleRowBandSize w:val="1"/>
      <w:tblStyleColBandSize w:val="1"/>
      <w:tblBorders>
        <w:top w:val="single" w:sz="8" w:space="0" w:color="9B7362" w:themeColor="accent6"/>
        <w:left w:val="single" w:sz="8" w:space="0" w:color="9B7362" w:themeColor="accent6"/>
        <w:bottom w:val="single" w:sz="8" w:space="0" w:color="9B7362" w:themeColor="accent6"/>
        <w:right w:val="single" w:sz="8" w:space="0" w:color="9B736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73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7362" w:themeColor="accent6"/>
          <w:left w:val="single" w:sz="8" w:space="0" w:color="9B7362" w:themeColor="accent6"/>
          <w:bottom w:val="single" w:sz="8" w:space="0" w:color="9B7362" w:themeColor="accent6"/>
          <w:right w:val="single" w:sz="8" w:space="0" w:color="9B73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7362" w:themeColor="accent6"/>
          <w:left w:val="single" w:sz="8" w:space="0" w:color="9B7362" w:themeColor="accent6"/>
          <w:bottom w:val="single" w:sz="8" w:space="0" w:color="9B7362" w:themeColor="accent6"/>
          <w:right w:val="single" w:sz="8" w:space="0" w:color="9B7362" w:themeColor="accent6"/>
        </w:tcBorders>
      </w:tcPr>
    </w:tblStylePr>
    <w:tblStylePr w:type="band1Horz">
      <w:tblPr/>
      <w:tcPr>
        <w:tcBorders>
          <w:top w:val="single" w:sz="8" w:space="0" w:color="9B7362" w:themeColor="accent6"/>
          <w:left w:val="single" w:sz="8" w:space="0" w:color="9B7362" w:themeColor="accent6"/>
          <w:bottom w:val="single" w:sz="8" w:space="0" w:color="9B7362" w:themeColor="accent6"/>
          <w:right w:val="single" w:sz="8" w:space="0" w:color="9B736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FD5B34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FD5B34"/>
    <w:rPr>
      <w:color w:val="77B3C5" w:themeColor="accent1" w:themeShade="BF"/>
    </w:rPr>
    <w:tblPr>
      <w:tblStyleRowBandSize w:val="1"/>
      <w:tblStyleColBandSize w:val="1"/>
      <w:tblBorders>
        <w:top w:val="single" w:sz="8" w:space="0" w:color="C2DDE5" w:themeColor="accent1"/>
        <w:bottom w:val="single" w:sz="8" w:space="0" w:color="C2DDE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DDE5" w:themeColor="accent1"/>
          <w:left w:val="nil"/>
          <w:bottom w:val="single" w:sz="8" w:space="0" w:color="C2DDE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DDE5" w:themeColor="accent1"/>
          <w:left w:val="nil"/>
          <w:bottom w:val="single" w:sz="8" w:space="0" w:color="C2DDE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6F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6F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FD5B34"/>
    <w:rPr>
      <w:color w:val="618096" w:themeColor="accent2" w:themeShade="BF"/>
    </w:rPr>
    <w:tblPr>
      <w:tblStyleRowBandSize w:val="1"/>
      <w:tblStyleColBandSize w:val="1"/>
      <w:tblBorders>
        <w:top w:val="single" w:sz="8" w:space="0" w:color="92A9B9" w:themeColor="accent2"/>
        <w:bottom w:val="single" w:sz="8" w:space="0" w:color="92A9B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A9B9" w:themeColor="accent2"/>
          <w:left w:val="nil"/>
          <w:bottom w:val="single" w:sz="8" w:space="0" w:color="92A9B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A9B9" w:themeColor="accent2"/>
          <w:left w:val="nil"/>
          <w:bottom w:val="single" w:sz="8" w:space="0" w:color="92A9B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9E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9ED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FD5B34"/>
    <w:rPr>
      <w:color w:val="80945B" w:themeColor="accent3" w:themeShade="BF"/>
    </w:rPr>
    <w:tblPr>
      <w:tblStyleRowBandSize w:val="1"/>
      <w:tblStyleColBandSize w:val="1"/>
      <w:tblBorders>
        <w:top w:val="single" w:sz="8" w:space="0" w:color="A7B789" w:themeColor="accent3"/>
        <w:bottom w:val="single" w:sz="8" w:space="0" w:color="A7B78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7B789" w:themeColor="accent3"/>
          <w:left w:val="nil"/>
          <w:bottom w:val="single" w:sz="8" w:space="0" w:color="A7B78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7B789" w:themeColor="accent3"/>
          <w:left w:val="nil"/>
          <w:bottom w:val="single" w:sz="8" w:space="0" w:color="A7B78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EDE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EDE1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FD5B34"/>
    <w:rPr>
      <w:color w:val="977C59" w:themeColor="accent4" w:themeShade="BF"/>
    </w:rPr>
    <w:tblPr>
      <w:tblStyleRowBandSize w:val="1"/>
      <w:tblStyleColBandSize w:val="1"/>
      <w:tblBorders>
        <w:top w:val="single" w:sz="8" w:space="0" w:color="B9A489" w:themeColor="accent4"/>
        <w:bottom w:val="single" w:sz="8" w:space="0" w:color="B9A48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9A489" w:themeColor="accent4"/>
          <w:left w:val="nil"/>
          <w:bottom w:val="single" w:sz="8" w:space="0" w:color="B9A48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9A489" w:themeColor="accent4"/>
          <w:left w:val="nil"/>
          <w:bottom w:val="single" w:sz="8" w:space="0" w:color="B9A48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E8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E8E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FD5B34"/>
    <w:rPr>
      <w:color w:val="694A56" w:themeColor="accent5" w:themeShade="BF"/>
    </w:rPr>
    <w:tblPr>
      <w:tblStyleRowBandSize w:val="1"/>
      <w:tblStyleColBandSize w:val="1"/>
      <w:tblBorders>
        <w:top w:val="single" w:sz="8" w:space="0" w:color="8D6374" w:themeColor="accent5"/>
        <w:bottom w:val="single" w:sz="8" w:space="0" w:color="8D637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6374" w:themeColor="accent5"/>
          <w:left w:val="nil"/>
          <w:bottom w:val="single" w:sz="8" w:space="0" w:color="8D637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6374" w:themeColor="accent5"/>
          <w:left w:val="nil"/>
          <w:bottom w:val="single" w:sz="8" w:space="0" w:color="8D637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7D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7D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FD5B34"/>
    <w:rPr>
      <w:color w:val="735649" w:themeColor="accent6" w:themeShade="BF"/>
    </w:rPr>
    <w:tblPr>
      <w:tblStyleRowBandSize w:val="1"/>
      <w:tblStyleColBandSize w:val="1"/>
      <w:tblBorders>
        <w:top w:val="single" w:sz="8" w:space="0" w:color="9B7362" w:themeColor="accent6"/>
        <w:bottom w:val="single" w:sz="8" w:space="0" w:color="9B736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7362" w:themeColor="accent6"/>
          <w:left w:val="nil"/>
          <w:bottom w:val="single" w:sz="8" w:space="0" w:color="9B736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7362" w:themeColor="accent6"/>
          <w:left w:val="nil"/>
          <w:bottom w:val="single" w:sz="8" w:space="0" w:color="9B736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CD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CD8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FD5B3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FD5B34"/>
    <w:tblPr>
      <w:tblStyleRowBandSize w:val="1"/>
      <w:tblStyleColBandSize w:val="1"/>
      <w:tblBorders>
        <w:top w:val="single" w:sz="8" w:space="0" w:color="C2DDE5" w:themeColor="accent1"/>
        <w:left w:val="single" w:sz="8" w:space="0" w:color="C2DDE5" w:themeColor="accent1"/>
        <w:bottom w:val="single" w:sz="8" w:space="0" w:color="C2DDE5" w:themeColor="accent1"/>
        <w:right w:val="single" w:sz="8" w:space="0" w:color="C2DDE5" w:themeColor="accent1"/>
        <w:insideH w:val="single" w:sz="8" w:space="0" w:color="C2DDE5" w:themeColor="accent1"/>
        <w:insideV w:val="single" w:sz="8" w:space="0" w:color="C2DDE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DDE5" w:themeColor="accent1"/>
          <w:left w:val="single" w:sz="8" w:space="0" w:color="C2DDE5" w:themeColor="accent1"/>
          <w:bottom w:val="single" w:sz="18" w:space="0" w:color="C2DDE5" w:themeColor="accent1"/>
          <w:right w:val="single" w:sz="8" w:space="0" w:color="C2DDE5" w:themeColor="accent1"/>
          <w:insideH w:val="nil"/>
          <w:insideV w:val="single" w:sz="8" w:space="0" w:color="C2DDE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2DDE5" w:themeColor="accent1"/>
          <w:left w:val="single" w:sz="8" w:space="0" w:color="C2DDE5" w:themeColor="accent1"/>
          <w:bottom w:val="single" w:sz="8" w:space="0" w:color="C2DDE5" w:themeColor="accent1"/>
          <w:right w:val="single" w:sz="8" w:space="0" w:color="C2DDE5" w:themeColor="accent1"/>
          <w:insideH w:val="nil"/>
          <w:insideV w:val="single" w:sz="8" w:space="0" w:color="C2DDE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DDE5" w:themeColor="accent1"/>
          <w:left w:val="single" w:sz="8" w:space="0" w:color="C2DDE5" w:themeColor="accent1"/>
          <w:bottom w:val="single" w:sz="8" w:space="0" w:color="C2DDE5" w:themeColor="accent1"/>
          <w:right w:val="single" w:sz="8" w:space="0" w:color="C2DDE5" w:themeColor="accent1"/>
        </w:tcBorders>
      </w:tcPr>
    </w:tblStylePr>
    <w:tblStylePr w:type="band1Vert">
      <w:tblPr/>
      <w:tcPr>
        <w:tcBorders>
          <w:top w:val="single" w:sz="8" w:space="0" w:color="C2DDE5" w:themeColor="accent1"/>
          <w:left w:val="single" w:sz="8" w:space="0" w:color="C2DDE5" w:themeColor="accent1"/>
          <w:bottom w:val="single" w:sz="8" w:space="0" w:color="C2DDE5" w:themeColor="accent1"/>
          <w:right w:val="single" w:sz="8" w:space="0" w:color="C2DDE5" w:themeColor="accent1"/>
        </w:tcBorders>
        <w:shd w:val="clear" w:color="auto" w:fill="EFF6F8" w:themeFill="accent1" w:themeFillTint="3F"/>
      </w:tcPr>
    </w:tblStylePr>
    <w:tblStylePr w:type="band1Horz">
      <w:tblPr/>
      <w:tcPr>
        <w:tcBorders>
          <w:top w:val="single" w:sz="8" w:space="0" w:color="C2DDE5" w:themeColor="accent1"/>
          <w:left w:val="single" w:sz="8" w:space="0" w:color="C2DDE5" w:themeColor="accent1"/>
          <w:bottom w:val="single" w:sz="8" w:space="0" w:color="C2DDE5" w:themeColor="accent1"/>
          <w:right w:val="single" w:sz="8" w:space="0" w:color="C2DDE5" w:themeColor="accent1"/>
          <w:insideV w:val="single" w:sz="8" w:space="0" w:color="C2DDE5" w:themeColor="accent1"/>
        </w:tcBorders>
        <w:shd w:val="clear" w:color="auto" w:fill="EFF6F8" w:themeFill="accent1" w:themeFillTint="3F"/>
      </w:tcPr>
    </w:tblStylePr>
    <w:tblStylePr w:type="band2Horz">
      <w:tblPr/>
      <w:tcPr>
        <w:tcBorders>
          <w:top w:val="single" w:sz="8" w:space="0" w:color="C2DDE5" w:themeColor="accent1"/>
          <w:left w:val="single" w:sz="8" w:space="0" w:color="C2DDE5" w:themeColor="accent1"/>
          <w:bottom w:val="single" w:sz="8" w:space="0" w:color="C2DDE5" w:themeColor="accent1"/>
          <w:right w:val="single" w:sz="8" w:space="0" w:color="C2DDE5" w:themeColor="accent1"/>
          <w:insideV w:val="single" w:sz="8" w:space="0" w:color="C2DDE5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FD5B34"/>
    <w:tblPr>
      <w:tblStyleRowBandSize w:val="1"/>
      <w:tblStyleColBandSize w:val="1"/>
      <w:tblBorders>
        <w:top w:val="single" w:sz="8" w:space="0" w:color="92A9B9" w:themeColor="accent2"/>
        <w:left w:val="single" w:sz="8" w:space="0" w:color="92A9B9" w:themeColor="accent2"/>
        <w:bottom w:val="single" w:sz="8" w:space="0" w:color="92A9B9" w:themeColor="accent2"/>
        <w:right w:val="single" w:sz="8" w:space="0" w:color="92A9B9" w:themeColor="accent2"/>
        <w:insideH w:val="single" w:sz="8" w:space="0" w:color="92A9B9" w:themeColor="accent2"/>
        <w:insideV w:val="single" w:sz="8" w:space="0" w:color="92A9B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A9B9" w:themeColor="accent2"/>
          <w:left w:val="single" w:sz="8" w:space="0" w:color="92A9B9" w:themeColor="accent2"/>
          <w:bottom w:val="single" w:sz="18" w:space="0" w:color="92A9B9" w:themeColor="accent2"/>
          <w:right w:val="single" w:sz="8" w:space="0" w:color="92A9B9" w:themeColor="accent2"/>
          <w:insideH w:val="nil"/>
          <w:insideV w:val="single" w:sz="8" w:space="0" w:color="92A9B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A9B9" w:themeColor="accent2"/>
          <w:left w:val="single" w:sz="8" w:space="0" w:color="92A9B9" w:themeColor="accent2"/>
          <w:bottom w:val="single" w:sz="8" w:space="0" w:color="92A9B9" w:themeColor="accent2"/>
          <w:right w:val="single" w:sz="8" w:space="0" w:color="92A9B9" w:themeColor="accent2"/>
          <w:insideH w:val="nil"/>
          <w:insideV w:val="single" w:sz="8" w:space="0" w:color="92A9B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A9B9" w:themeColor="accent2"/>
          <w:left w:val="single" w:sz="8" w:space="0" w:color="92A9B9" w:themeColor="accent2"/>
          <w:bottom w:val="single" w:sz="8" w:space="0" w:color="92A9B9" w:themeColor="accent2"/>
          <w:right w:val="single" w:sz="8" w:space="0" w:color="92A9B9" w:themeColor="accent2"/>
        </w:tcBorders>
      </w:tcPr>
    </w:tblStylePr>
    <w:tblStylePr w:type="band1Vert">
      <w:tblPr/>
      <w:tcPr>
        <w:tcBorders>
          <w:top w:val="single" w:sz="8" w:space="0" w:color="92A9B9" w:themeColor="accent2"/>
          <w:left w:val="single" w:sz="8" w:space="0" w:color="92A9B9" w:themeColor="accent2"/>
          <w:bottom w:val="single" w:sz="8" w:space="0" w:color="92A9B9" w:themeColor="accent2"/>
          <w:right w:val="single" w:sz="8" w:space="0" w:color="92A9B9" w:themeColor="accent2"/>
        </w:tcBorders>
        <w:shd w:val="clear" w:color="auto" w:fill="E4E9ED" w:themeFill="accent2" w:themeFillTint="3F"/>
      </w:tcPr>
    </w:tblStylePr>
    <w:tblStylePr w:type="band1Horz">
      <w:tblPr/>
      <w:tcPr>
        <w:tcBorders>
          <w:top w:val="single" w:sz="8" w:space="0" w:color="92A9B9" w:themeColor="accent2"/>
          <w:left w:val="single" w:sz="8" w:space="0" w:color="92A9B9" w:themeColor="accent2"/>
          <w:bottom w:val="single" w:sz="8" w:space="0" w:color="92A9B9" w:themeColor="accent2"/>
          <w:right w:val="single" w:sz="8" w:space="0" w:color="92A9B9" w:themeColor="accent2"/>
          <w:insideV w:val="single" w:sz="8" w:space="0" w:color="92A9B9" w:themeColor="accent2"/>
        </w:tcBorders>
        <w:shd w:val="clear" w:color="auto" w:fill="E4E9ED" w:themeFill="accent2" w:themeFillTint="3F"/>
      </w:tcPr>
    </w:tblStylePr>
    <w:tblStylePr w:type="band2Horz">
      <w:tblPr/>
      <w:tcPr>
        <w:tcBorders>
          <w:top w:val="single" w:sz="8" w:space="0" w:color="92A9B9" w:themeColor="accent2"/>
          <w:left w:val="single" w:sz="8" w:space="0" w:color="92A9B9" w:themeColor="accent2"/>
          <w:bottom w:val="single" w:sz="8" w:space="0" w:color="92A9B9" w:themeColor="accent2"/>
          <w:right w:val="single" w:sz="8" w:space="0" w:color="92A9B9" w:themeColor="accent2"/>
          <w:insideV w:val="single" w:sz="8" w:space="0" w:color="92A9B9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FD5B34"/>
    <w:tblPr>
      <w:tblStyleRowBandSize w:val="1"/>
      <w:tblStyleColBandSize w:val="1"/>
      <w:tblBorders>
        <w:top w:val="single" w:sz="8" w:space="0" w:color="A7B789" w:themeColor="accent3"/>
        <w:left w:val="single" w:sz="8" w:space="0" w:color="A7B789" w:themeColor="accent3"/>
        <w:bottom w:val="single" w:sz="8" w:space="0" w:color="A7B789" w:themeColor="accent3"/>
        <w:right w:val="single" w:sz="8" w:space="0" w:color="A7B789" w:themeColor="accent3"/>
        <w:insideH w:val="single" w:sz="8" w:space="0" w:color="A7B789" w:themeColor="accent3"/>
        <w:insideV w:val="single" w:sz="8" w:space="0" w:color="A7B78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7B789" w:themeColor="accent3"/>
          <w:left w:val="single" w:sz="8" w:space="0" w:color="A7B789" w:themeColor="accent3"/>
          <w:bottom w:val="single" w:sz="18" w:space="0" w:color="A7B789" w:themeColor="accent3"/>
          <w:right w:val="single" w:sz="8" w:space="0" w:color="A7B789" w:themeColor="accent3"/>
          <w:insideH w:val="nil"/>
          <w:insideV w:val="single" w:sz="8" w:space="0" w:color="A7B78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7B789" w:themeColor="accent3"/>
          <w:left w:val="single" w:sz="8" w:space="0" w:color="A7B789" w:themeColor="accent3"/>
          <w:bottom w:val="single" w:sz="8" w:space="0" w:color="A7B789" w:themeColor="accent3"/>
          <w:right w:val="single" w:sz="8" w:space="0" w:color="A7B789" w:themeColor="accent3"/>
          <w:insideH w:val="nil"/>
          <w:insideV w:val="single" w:sz="8" w:space="0" w:color="A7B78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7B789" w:themeColor="accent3"/>
          <w:left w:val="single" w:sz="8" w:space="0" w:color="A7B789" w:themeColor="accent3"/>
          <w:bottom w:val="single" w:sz="8" w:space="0" w:color="A7B789" w:themeColor="accent3"/>
          <w:right w:val="single" w:sz="8" w:space="0" w:color="A7B789" w:themeColor="accent3"/>
        </w:tcBorders>
      </w:tcPr>
    </w:tblStylePr>
    <w:tblStylePr w:type="band1Vert">
      <w:tblPr/>
      <w:tcPr>
        <w:tcBorders>
          <w:top w:val="single" w:sz="8" w:space="0" w:color="A7B789" w:themeColor="accent3"/>
          <w:left w:val="single" w:sz="8" w:space="0" w:color="A7B789" w:themeColor="accent3"/>
          <w:bottom w:val="single" w:sz="8" w:space="0" w:color="A7B789" w:themeColor="accent3"/>
          <w:right w:val="single" w:sz="8" w:space="0" w:color="A7B789" w:themeColor="accent3"/>
        </w:tcBorders>
        <w:shd w:val="clear" w:color="auto" w:fill="E9EDE1" w:themeFill="accent3" w:themeFillTint="3F"/>
      </w:tcPr>
    </w:tblStylePr>
    <w:tblStylePr w:type="band1Horz">
      <w:tblPr/>
      <w:tcPr>
        <w:tcBorders>
          <w:top w:val="single" w:sz="8" w:space="0" w:color="A7B789" w:themeColor="accent3"/>
          <w:left w:val="single" w:sz="8" w:space="0" w:color="A7B789" w:themeColor="accent3"/>
          <w:bottom w:val="single" w:sz="8" w:space="0" w:color="A7B789" w:themeColor="accent3"/>
          <w:right w:val="single" w:sz="8" w:space="0" w:color="A7B789" w:themeColor="accent3"/>
          <w:insideV w:val="single" w:sz="8" w:space="0" w:color="A7B789" w:themeColor="accent3"/>
        </w:tcBorders>
        <w:shd w:val="clear" w:color="auto" w:fill="E9EDE1" w:themeFill="accent3" w:themeFillTint="3F"/>
      </w:tcPr>
    </w:tblStylePr>
    <w:tblStylePr w:type="band2Horz">
      <w:tblPr/>
      <w:tcPr>
        <w:tcBorders>
          <w:top w:val="single" w:sz="8" w:space="0" w:color="A7B789" w:themeColor="accent3"/>
          <w:left w:val="single" w:sz="8" w:space="0" w:color="A7B789" w:themeColor="accent3"/>
          <w:bottom w:val="single" w:sz="8" w:space="0" w:color="A7B789" w:themeColor="accent3"/>
          <w:right w:val="single" w:sz="8" w:space="0" w:color="A7B789" w:themeColor="accent3"/>
          <w:insideV w:val="single" w:sz="8" w:space="0" w:color="A7B78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FD5B34"/>
    <w:tblPr>
      <w:tblStyleRowBandSize w:val="1"/>
      <w:tblStyleColBandSize w:val="1"/>
      <w:tblBorders>
        <w:top w:val="single" w:sz="8" w:space="0" w:color="B9A489" w:themeColor="accent4"/>
        <w:left w:val="single" w:sz="8" w:space="0" w:color="B9A489" w:themeColor="accent4"/>
        <w:bottom w:val="single" w:sz="8" w:space="0" w:color="B9A489" w:themeColor="accent4"/>
        <w:right w:val="single" w:sz="8" w:space="0" w:color="B9A489" w:themeColor="accent4"/>
        <w:insideH w:val="single" w:sz="8" w:space="0" w:color="B9A489" w:themeColor="accent4"/>
        <w:insideV w:val="single" w:sz="8" w:space="0" w:color="B9A48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9A489" w:themeColor="accent4"/>
          <w:left w:val="single" w:sz="8" w:space="0" w:color="B9A489" w:themeColor="accent4"/>
          <w:bottom w:val="single" w:sz="18" w:space="0" w:color="B9A489" w:themeColor="accent4"/>
          <w:right w:val="single" w:sz="8" w:space="0" w:color="B9A489" w:themeColor="accent4"/>
          <w:insideH w:val="nil"/>
          <w:insideV w:val="single" w:sz="8" w:space="0" w:color="B9A48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9A489" w:themeColor="accent4"/>
          <w:left w:val="single" w:sz="8" w:space="0" w:color="B9A489" w:themeColor="accent4"/>
          <w:bottom w:val="single" w:sz="8" w:space="0" w:color="B9A489" w:themeColor="accent4"/>
          <w:right w:val="single" w:sz="8" w:space="0" w:color="B9A489" w:themeColor="accent4"/>
          <w:insideH w:val="nil"/>
          <w:insideV w:val="single" w:sz="8" w:space="0" w:color="B9A48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9A489" w:themeColor="accent4"/>
          <w:left w:val="single" w:sz="8" w:space="0" w:color="B9A489" w:themeColor="accent4"/>
          <w:bottom w:val="single" w:sz="8" w:space="0" w:color="B9A489" w:themeColor="accent4"/>
          <w:right w:val="single" w:sz="8" w:space="0" w:color="B9A489" w:themeColor="accent4"/>
        </w:tcBorders>
      </w:tcPr>
    </w:tblStylePr>
    <w:tblStylePr w:type="band1Vert">
      <w:tblPr/>
      <w:tcPr>
        <w:tcBorders>
          <w:top w:val="single" w:sz="8" w:space="0" w:color="B9A489" w:themeColor="accent4"/>
          <w:left w:val="single" w:sz="8" w:space="0" w:color="B9A489" w:themeColor="accent4"/>
          <w:bottom w:val="single" w:sz="8" w:space="0" w:color="B9A489" w:themeColor="accent4"/>
          <w:right w:val="single" w:sz="8" w:space="0" w:color="B9A489" w:themeColor="accent4"/>
        </w:tcBorders>
        <w:shd w:val="clear" w:color="auto" w:fill="EDE8E1" w:themeFill="accent4" w:themeFillTint="3F"/>
      </w:tcPr>
    </w:tblStylePr>
    <w:tblStylePr w:type="band1Horz">
      <w:tblPr/>
      <w:tcPr>
        <w:tcBorders>
          <w:top w:val="single" w:sz="8" w:space="0" w:color="B9A489" w:themeColor="accent4"/>
          <w:left w:val="single" w:sz="8" w:space="0" w:color="B9A489" w:themeColor="accent4"/>
          <w:bottom w:val="single" w:sz="8" w:space="0" w:color="B9A489" w:themeColor="accent4"/>
          <w:right w:val="single" w:sz="8" w:space="0" w:color="B9A489" w:themeColor="accent4"/>
          <w:insideV w:val="single" w:sz="8" w:space="0" w:color="B9A489" w:themeColor="accent4"/>
        </w:tcBorders>
        <w:shd w:val="clear" w:color="auto" w:fill="EDE8E1" w:themeFill="accent4" w:themeFillTint="3F"/>
      </w:tcPr>
    </w:tblStylePr>
    <w:tblStylePr w:type="band2Horz">
      <w:tblPr/>
      <w:tcPr>
        <w:tcBorders>
          <w:top w:val="single" w:sz="8" w:space="0" w:color="B9A489" w:themeColor="accent4"/>
          <w:left w:val="single" w:sz="8" w:space="0" w:color="B9A489" w:themeColor="accent4"/>
          <w:bottom w:val="single" w:sz="8" w:space="0" w:color="B9A489" w:themeColor="accent4"/>
          <w:right w:val="single" w:sz="8" w:space="0" w:color="B9A489" w:themeColor="accent4"/>
          <w:insideV w:val="single" w:sz="8" w:space="0" w:color="B9A489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FD5B34"/>
    <w:tblPr>
      <w:tblStyleRowBandSize w:val="1"/>
      <w:tblStyleColBandSize w:val="1"/>
      <w:tblBorders>
        <w:top w:val="single" w:sz="8" w:space="0" w:color="8D6374" w:themeColor="accent5"/>
        <w:left w:val="single" w:sz="8" w:space="0" w:color="8D6374" w:themeColor="accent5"/>
        <w:bottom w:val="single" w:sz="8" w:space="0" w:color="8D6374" w:themeColor="accent5"/>
        <w:right w:val="single" w:sz="8" w:space="0" w:color="8D6374" w:themeColor="accent5"/>
        <w:insideH w:val="single" w:sz="8" w:space="0" w:color="8D6374" w:themeColor="accent5"/>
        <w:insideV w:val="single" w:sz="8" w:space="0" w:color="8D637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6374" w:themeColor="accent5"/>
          <w:left w:val="single" w:sz="8" w:space="0" w:color="8D6374" w:themeColor="accent5"/>
          <w:bottom w:val="single" w:sz="18" w:space="0" w:color="8D6374" w:themeColor="accent5"/>
          <w:right w:val="single" w:sz="8" w:space="0" w:color="8D6374" w:themeColor="accent5"/>
          <w:insideH w:val="nil"/>
          <w:insideV w:val="single" w:sz="8" w:space="0" w:color="8D637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D6374" w:themeColor="accent5"/>
          <w:left w:val="single" w:sz="8" w:space="0" w:color="8D6374" w:themeColor="accent5"/>
          <w:bottom w:val="single" w:sz="8" w:space="0" w:color="8D6374" w:themeColor="accent5"/>
          <w:right w:val="single" w:sz="8" w:space="0" w:color="8D6374" w:themeColor="accent5"/>
          <w:insideH w:val="nil"/>
          <w:insideV w:val="single" w:sz="8" w:space="0" w:color="8D637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6374" w:themeColor="accent5"/>
          <w:left w:val="single" w:sz="8" w:space="0" w:color="8D6374" w:themeColor="accent5"/>
          <w:bottom w:val="single" w:sz="8" w:space="0" w:color="8D6374" w:themeColor="accent5"/>
          <w:right w:val="single" w:sz="8" w:space="0" w:color="8D6374" w:themeColor="accent5"/>
        </w:tcBorders>
      </w:tcPr>
    </w:tblStylePr>
    <w:tblStylePr w:type="band1Vert">
      <w:tblPr/>
      <w:tcPr>
        <w:tcBorders>
          <w:top w:val="single" w:sz="8" w:space="0" w:color="8D6374" w:themeColor="accent5"/>
          <w:left w:val="single" w:sz="8" w:space="0" w:color="8D6374" w:themeColor="accent5"/>
          <w:bottom w:val="single" w:sz="8" w:space="0" w:color="8D6374" w:themeColor="accent5"/>
          <w:right w:val="single" w:sz="8" w:space="0" w:color="8D6374" w:themeColor="accent5"/>
        </w:tcBorders>
        <w:shd w:val="clear" w:color="auto" w:fill="E3D7DC" w:themeFill="accent5" w:themeFillTint="3F"/>
      </w:tcPr>
    </w:tblStylePr>
    <w:tblStylePr w:type="band1Horz">
      <w:tblPr/>
      <w:tcPr>
        <w:tcBorders>
          <w:top w:val="single" w:sz="8" w:space="0" w:color="8D6374" w:themeColor="accent5"/>
          <w:left w:val="single" w:sz="8" w:space="0" w:color="8D6374" w:themeColor="accent5"/>
          <w:bottom w:val="single" w:sz="8" w:space="0" w:color="8D6374" w:themeColor="accent5"/>
          <w:right w:val="single" w:sz="8" w:space="0" w:color="8D6374" w:themeColor="accent5"/>
          <w:insideV w:val="single" w:sz="8" w:space="0" w:color="8D6374" w:themeColor="accent5"/>
        </w:tcBorders>
        <w:shd w:val="clear" w:color="auto" w:fill="E3D7DC" w:themeFill="accent5" w:themeFillTint="3F"/>
      </w:tcPr>
    </w:tblStylePr>
    <w:tblStylePr w:type="band2Horz">
      <w:tblPr/>
      <w:tcPr>
        <w:tcBorders>
          <w:top w:val="single" w:sz="8" w:space="0" w:color="8D6374" w:themeColor="accent5"/>
          <w:left w:val="single" w:sz="8" w:space="0" w:color="8D6374" w:themeColor="accent5"/>
          <w:bottom w:val="single" w:sz="8" w:space="0" w:color="8D6374" w:themeColor="accent5"/>
          <w:right w:val="single" w:sz="8" w:space="0" w:color="8D6374" w:themeColor="accent5"/>
          <w:insideV w:val="single" w:sz="8" w:space="0" w:color="8D637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FD5B34"/>
    <w:tblPr>
      <w:tblStyleRowBandSize w:val="1"/>
      <w:tblStyleColBandSize w:val="1"/>
      <w:tblBorders>
        <w:top w:val="single" w:sz="8" w:space="0" w:color="9B7362" w:themeColor="accent6"/>
        <w:left w:val="single" w:sz="8" w:space="0" w:color="9B7362" w:themeColor="accent6"/>
        <w:bottom w:val="single" w:sz="8" w:space="0" w:color="9B7362" w:themeColor="accent6"/>
        <w:right w:val="single" w:sz="8" w:space="0" w:color="9B7362" w:themeColor="accent6"/>
        <w:insideH w:val="single" w:sz="8" w:space="0" w:color="9B7362" w:themeColor="accent6"/>
        <w:insideV w:val="single" w:sz="8" w:space="0" w:color="9B736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7362" w:themeColor="accent6"/>
          <w:left w:val="single" w:sz="8" w:space="0" w:color="9B7362" w:themeColor="accent6"/>
          <w:bottom w:val="single" w:sz="18" w:space="0" w:color="9B7362" w:themeColor="accent6"/>
          <w:right w:val="single" w:sz="8" w:space="0" w:color="9B7362" w:themeColor="accent6"/>
          <w:insideH w:val="nil"/>
          <w:insideV w:val="single" w:sz="8" w:space="0" w:color="9B736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7362" w:themeColor="accent6"/>
          <w:left w:val="single" w:sz="8" w:space="0" w:color="9B7362" w:themeColor="accent6"/>
          <w:bottom w:val="single" w:sz="8" w:space="0" w:color="9B7362" w:themeColor="accent6"/>
          <w:right w:val="single" w:sz="8" w:space="0" w:color="9B7362" w:themeColor="accent6"/>
          <w:insideH w:val="nil"/>
          <w:insideV w:val="single" w:sz="8" w:space="0" w:color="9B736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7362" w:themeColor="accent6"/>
          <w:left w:val="single" w:sz="8" w:space="0" w:color="9B7362" w:themeColor="accent6"/>
          <w:bottom w:val="single" w:sz="8" w:space="0" w:color="9B7362" w:themeColor="accent6"/>
          <w:right w:val="single" w:sz="8" w:space="0" w:color="9B7362" w:themeColor="accent6"/>
        </w:tcBorders>
      </w:tcPr>
    </w:tblStylePr>
    <w:tblStylePr w:type="band1Vert">
      <w:tblPr/>
      <w:tcPr>
        <w:tcBorders>
          <w:top w:val="single" w:sz="8" w:space="0" w:color="9B7362" w:themeColor="accent6"/>
          <w:left w:val="single" w:sz="8" w:space="0" w:color="9B7362" w:themeColor="accent6"/>
          <w:bottom w:val="single" w:sz="8" w:space="0" w:color="9B7362" w:themeColor="accent6"/>
          <w:right w:val="single" w:sz="8" w:space="0" w:color="9B7362" w:themeColor="accent6"/>
        </w:tcBorders>
        <w:shd w:val="clear" w:color="auto" w:fill="E6DCD8" w:themeFill="accent6" w:themeFillTint="3F"/>
      </w:tcPr>
    </w:tblStylePr>
    <w:tblStylePr w:type="band1Horz">
      <w:tblPr/>
      <w:tcPr>
        <w:tcBorders>
          <w:top w:val="single" w:sz="8" w:space="0" w:color="9B7362" w:themeColor="accent6"/>
          <w:left w:val="single" w:sz="8" w:space="0" w:color="9B7362" w:themeColor="accent6"/>
          <w:bottom w:val="single" w:sz="8" w:space="0" w:color="9B7362" w:themeColor="accent6"/>
          <w:right w:val="single" w:sz="8" w:space="0" w:color="9B7362" w:themeColor="accent6"/>
          <w:insideV w:val="single" w:sz="8" w:space="0" w:color="9B7362" w:themeColor="accent6"/>
        </w:tcBorders>
        <w:shd w:val="clear" w:color="auto" w:fill="E6DCD8" w:themeFill="accent6" w:themeFillTint="3F"/>
      </w:tcPr>
    </w:tblStylePr>
    <w:tblStylePr w:type="band2Horz">
      <w:tblPr/>
      <w:tcPr>
        <w:tcBorders>
          <w:top w:val="single" w:sz="8" w:space="0" w:color="9B7362" w:themeColor="accent6"/>
          <w:left w:val="single" w:sz="8" w:space="0" w:color="9B7362" w:themeColor="accent6"/>
          <w:bottom w:val="single" w:sz="8" w:space="0" w:color="9B7362" w:themeColor="accent6"/>
          <w:right w:val="single" w:sz="8" w:space="0" w:color="9B7362" w:themeColor="accent6"/>
          <w:insideV w:val="single" w:sz="8" w:space="0" w:color="9B7362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FD5B34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FD5B34"/>
    <w:rPr>
      <w:color w:val="FFFFFF" w:themeColor="background1"/>
    </w:rPr>
    <w:tblPr>
      <w:tblStyleRowBandSize w:val="1"/>
      <w:tblStyleColBandSize w:val="1"/>
    </w:tblPr>
    <w:tcPr>
      <w:shd w:val="clear" w:color="auto" w:fill="C2DDE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809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B3C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B3C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B3C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B3C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FD5B34"/>
    <w:rPr>
      <w:color w:val="FFFFFF" w:themeColor="background1"/>
    </w:rPr>
    <w:tblPr>
      <w:tblStyleRowBandSize w:val="1"/>
      <w:tblStyleColBandSize w:val="1"/>
    </w:tblPr>
    <w:tcPr>
      <w:shd w:val="clear" w:color="auto" w:fill="92A9B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0556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1809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1809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809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809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FD5B34"/>
    <w:rPr>
      <w:color w:val="FFFFFF" w:themeColor="background1"/>
    </w:rPr>
    <w:tblPr>
      <w:tblStyleRowBandSize w:val="1"/>
      <w:tblStyleColBandSize w:val="1"/>
    </w:tblPr>
    <w:tcPr>
      <w:shd w:val="clear" w:color="auto" w:fill="A7B78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623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945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945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945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945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FD5B34"/>
    <w:rPr>
      <w:color w:val="FFFFFF" w:themeColor="background1"/>
    </w:rPr>
    <w:tblPr>
      <w:tblStyleRowBandSize w:val="1"/>
      <w:tblStyleColBandSize w:val="1"/>
    </w:tblPr>
    <w:tcPr>
      <w:shd w:val="clear" w:color="auto" w:fill="B9A48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4523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77C5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77C5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7C5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7C5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FD5B34"/>
    <w:rPr>
      <w:color w:val="FFFFFF" w:themeColor="background1"/>
    </w:rPr>
    <w:tblPr>
      <w:tblStyleRowBandSize w:val="1"/>
      <w:tblStyleColBandSize w:val="1"/>
    </w:tblPr>
    <w:tcPr>
      <w:shd w:val="clear" w:color="auto" w:fill="8D637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313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94A5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94A5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4A5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4A56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FD5B34"/>
    <w:rPr>
      <w:color w:val="FFFFFF" w:themeColor="background1"/>
    </w:rPr>
    <w:tblPr>
      <w:tblStyleRowBandSize w:val="1"/>
      <w:tblStyleColBandSize w:val="1"/>
    </w:tblPr>
    <w:tcPr>
      <w:shd w:val="clear" w:color="auto" w:fill="9B736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393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3564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3564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564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5649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FD5B3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FD5B3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AEAE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AEAE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8F9" w:themeFill="accent1" w:themeFillTint="33"/>
      </w:tcPr>
    </w:tblStylePr>
    <w:tblStylePr w:type="band1Horz">
      <w:tblPr/>
      <w:tcPr>
        <w:shd w:val="clear" w:color="auto" w:fill="F2F8F9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FD5B3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CBD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CBD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DF1" w:themeFill="accent2" w:themeFillTint="33"/>
      </w:tcPr>
    </w:tblStylePr>
    <w:tblStylePr w:type="band1Horz">
      <w:tblPr/>
      <w:tcPr>
        <w:shd w:val="clear" w:color="auto" w:fill="E9EDF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FD5B3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AD3B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AD3B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0E7" w:themeFill="accent3" w:themeFillTint="33"/>
      </w:tcPr>
    </w:tblStylePr>
    <w:tblStylePr w:type="band1Horz">
      <w:tblPr/>
      <w:tcPr>
        <w:shd w:val="clear" w:color="auto" w:fill="EDF0E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FD5B3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5C8B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5C8B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CE7" w:themeFill="accent4" w:themeFillTint="33"/>
      </w:tcPr>
    </w:tblStylePr>
    <w:tblStylePr w:type="band1Horz">
      <w:tblPr/>
      <w:tcPr>
        <w:shd w:val="clear" w:color="auto" w:fill="F1ECE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FD5B3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9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9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FE3" w:themeFill="accent5" w:themeFillTint="33"/>
      </w:tcPr>
    </w:tblStylePr>
    <w:tblStylePr w:type="band1Horz">
      <w:tblPr/>
      <w:tcPr>
        <w:shd w:val="clear" w:color="auto" w:fill="E8DFE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FD5B3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AAA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AAA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2DF" w:themeFill="accent6" w:themeFillTint="33"/>
      </w:tcPr>
    </w:tblStylePr>
    <w:tblStylePr w:type="band1Horz">
      <w:tblPr/>
      <w:tcPr>
        <w:shd w:val="clear" w:color="auto" w:fill="EBE2DF" w:themeFill="accent6" w:themeFillTint="33"/>
      </w:tcPr>
    </w:tblStylePr>
  </w:style>
  <w:style w:type="table" w:styleId="ListTable2">
    <w:name w:val="List Table 2"/>
    <w:basedOn w:val="TableNormal"/>
    <w:uiPriority w:val="47"/>
    <w:rsid w:val="00FD5B34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FD5B34"/>
    <w:tblPr>
      <w:tblStyleRowBandSize w:val="1"/>
      <w:tblStyleColBandSize w:val="1"/>
      <w:tblBorders>
        <w:top w:val="single" w:sz="4" w:space="0" w:color="DAEAEF" w:themeColor="accent1" w:themeTint="99"/>
        <w:bottom w:val="single" w:sz="4" w:space="0" w:color="DAEAEF" w:themeColor="accent1" w:themeTint="99"/>
        <w:insideH w:val="single" w:sz="4" w:space="0" w:color="DAEAE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8F9" w:themeFill="accent1" w:themeFillTint="33"/>
      </w:tcPr>
    </w:tblStylePr>
    <w:tblStylePr w:type="band1Horz">
      <w:tblPr/>
      <w:tcPr>
        <w:shd w:val="clear" w:color="auto" w:fill="F2F8F9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FD5B34"/>
    <w:tblPr>
      <w:tblStyleRowBandSize w:val="1"/>
      <w:tblStyleColBandSize w:val="1"/>
      <w:tblBorders>
        <w:top w:val="single" w:sz="4" w:space="0" w:color="BDCBD5" w:themeColor="accent2" w:themeTint="99"/>
        <w:bottom w:val="single" w:sz="4" w:space="0" w:color="BDCBD5" w:themeColor="accent2" w:themeTint="99"/>
        <w:insideH w:val="single" w:sz="4" w:space="0" w:color="BDCBD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DF1" w:themeFill="accent2" w:themeFillTint="33"/>
      </w:tcPr>
    </w:tblStylePr>
    <w:tblStylePr w:type="band1Horz">
      <w:tblPr/>
      <w:tcPr>
        <w:shd w:val="clear" w:color="auto" w:fill="E9EDF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FD5B34"/>
    <w:tblPr>
      <w:tblStyleRowBandSize w:val="1"/>
      <w:tblStyleColBandSize w:val="1"/>
      <w:tblBorders>
        <w:top w:val="single" w:sz="4" w:space="0" w:color="CAD3B8" w:themeColor="accent3" w:themeTint="99"/>
        <w:bottom w:val="single" w:sz="4" w:space="0" w:color="CAD3B8" w:themeColor="accent3" w:themeTint="99"/>
        <w:insideH w:val="single" w:sz="4" w:space="0" w:color="CAD3B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0E7" w:themeFill="accent3" w:themeFillTint="33"/>
      </w:tcPr>
    </w:tblStylePr>
    <w:tblStylePr w:type="band1Horz">
      <w:tblPr/>
      <w:tcPr>
        <w:shd w:val="clear" w:color="auto" w:fill="EDF0E7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FD5B34"/>
    <w:tblPr>
      <w:tblStyleRowBandSize w:val="1"/>
      <w:tblStyleColBandSize w:val="1"/>
      <w:tblBorders>
        <w:top w:val="single" w:sz="4" w:space="0" w:color="D5C8B8" w:themeColor="accent4" w:themeTint="99"/>
        <w:bottom w:val="single" w:sz="4" w:space="0" w:color="D5C8B8" w:themeColor="accent4" w:themeTint="99"/>
        <w:insideH w:val="single" w:sz="4" w:space="0" w:color="D5C8B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CE7" w:themeFill="accent4" w:themeFillTint="33"/>
      </w:tcPr>
    </w:tblStylePr>
    <w:tblStylePr w:type="band1Horz">
      <w:tblPr/>
      <w:tcPr>
        <w:shd w:val="clear" w:color="auto" w:fill="F1ECE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FD5B34"/>
    <w:tblPr>
      <w:tblStyleRowBandSize w:val="1"/>
      <w:tblStyleColBandSize w:val="1"/>
      <w:tblBorders>
        <w:top w:val="single" w:sz="4" w:space="0" w:color="BC9FAB" w:themeColor="accent5" w:themeTint="99"/>
        <w:bottom w:val="single" w:sz="4" w:space="0" w:color="BC9FAB" w:themeColor="accent5" w:themeTint="99"/>
        <w:insideH w:val="single" w:sz="4" w:space="0" w:color="BC9FA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FE3" w:themeFill="accent5" w:themeFillTint="33"/>
      </w:tcPr>
    </w:tblStylePr>
    <w:tblStylePr w:type="band1Horz">
      <w:tblPr/>
      <w:tcPr>
        <w:shd w:val="clear" w:color="auto" w:fill="E8DFE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FD5B34"/>
    <w:tblPr>
      <w:tblStyleRowBandSize w:val="1"/>
      <w:tblStyleColBandSize w:val="1"/>
      <w:tblBorders>
        <w:top w:val="single" w:sz="4" w:space="0" w:color="C3AAA0" w:themeColor="accent6" w:themeTint="99"/>
        <w:bottom w:val="single" w:sz="4" w:space="0" w:color="C3AAA0" w:themeColor="accent6" w:themeTint="99"/>
        <w:insideH w:val="single" w:sz="4" w:space="0" w:color="C3AAA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2DF" w:themeFill="accent6" w:themeFillTint="33"/>
      </w:tcPr>
    </w:tblStylePr>
    <w:tblStylePr w:type="band1Horz">
      <w:tblPr/>
      <w:tcPr>
        <w:shd w:val="clear" w:color="auto" w:fill="EBE2DF" w:themeFill="accent6" w:themeFillTint="33"/>
      </w:tcPr>
    </w:tblStylePr>
  </w:style>
  <w:style w:type="table" w:styleId="ListTable3">
    <w:name w:val="List Table 3"/>
    <w:basedOn w:val="TableNormal"/>
    <w:uiPriority w:val="48"/>
    <w:rsid w:val="00FD5B34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FD5B34"/>
    <w:tblPr>
      <w:tblStyleRowBandSize w:val="1"/>
      <w:tblStyleColBandSize w:val="1"/>
      <w:tblBorders>
        <w:top w:val="single" w:sz="4" w:space="0" w:color="C2DDE5" w:themeColor="accent1"/>
        <w:left w:val="single" w:sz="4" w:space="0" w:color="C2DDE5" w:themeColor="accent1"/>
        <w:bottom w:val="single" w:sz="4" w:space="0" w:color="C2DDE5" w:themeColor="accent1"/>
        <w:right w:val="single" w:sz="4" w:space="0" w:color="C2DDE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2DDE5" w:themeFill="accent1"/>
      </w:tcPr>
    </w:tblStylePr>
    <w:tblStylePr w:type="lastRow">
      <w:rPr>
        <w:b/>
        <w:bCs/>
      </w:rPr>
      <w:tblPr/>
      <w:tcPr>
        <w:tcBorders>
          <w:top w:val="double" w:sz="4" w:space="0" w:color="C2DDE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2DDE5" w:themeColor="accent1"/>
          <w:right w:val="single" w:sz="4" w:space="0" w:color="C2DDE5" w:themeColor="accent1"/>
        </w:tcBorders>
      </w:tcPr>
    </w:tblStylePr>
    <w:tblStylePr w:type="band1Horz">
      <w:tblPr/>
      <w:tcPr>
        <w:tcBorders>
          <w:top w:val="single" w:sz="4" w:space="0" w:color="C2DDE5" w:themeColor="accent1"/>
          <w:bottom w:val="single" w:sz="4" w:space="0" w:color="C2DDE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2DDE5" w:themeColor="accent1"/>
          <w:left w:val="nil"/>
        </w:tcBorders>
      </w:tcPr>
    </w:tblStylePr>
    <w:tblStylePr w:type="swCell">
      <w:tblPr/>
      <w:tcPr>
        <w:tcBorders>
          <w:top w:val="double" w:sz="4" w:space="0" w:color="C2DDE5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FD5B34"/>
    <w:tblPr>
      <w:tblStyleRowBandSize w:val="1"/>
      <w:tblStyleColBandSize w:val="1"/>
      <w:tblBorders>
        <w:top w:val="single" w:sz="4" w:space="0" w:color="92A9B9" w:themeColor="accent2"/>
        <w:left w:val="single" w:sz="4" w:space="0" w:color="92A9B9" w:themeColor="accent2"/>
        <w:bottom w:val="single" w:sz="4" w:space="0" w:color="92A9B9" w:themeColor="accent2"/>
        <w:right w:val="single" w:sz="4" w:space="0" w:color="92A9B9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A9B9" w:themeFill="accent2"/>
      </w:tcPr>
    </w:tblStylePr>
    <w:tblStylePr w:type="lastRow">
      <w:rPr>
        <w:b/>
        <w:bCs/>
      </w:rPr>
      <w:tblPr/>
      <w:tcPr>
        <w:tcBorders>
          <w:top w:val="double" w:sz="4" w:space="0" w:color="92A9B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A9B9" w:themeColor="accent2"/>
          <w:right w:val="single" w:sz="4" w:space="0" w:color="92A9B9" w:themeColor="accent2"/>
        </w:tcBorders>
      </w:tcPr>
    </w:tblStylePr>
    <w:tblStylePr w:type="band1Horz">
      <w:tblPr/>
      <w:tcPr>
        <w:tcBorders>
          <w:top w:val="single" w:sz="4" w:space="0" w:color="92A9B9" w:themeColor="accent2"/>
          <w:bottom w:val="single" w:sz="4" w:space="0" w:color="92A9B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A9B9" w:themeColor="accent2"/>
          <w:left w:val="nil"/>
        </w:tcBorders>
      </w:tcPr>
    </w:tblStylePr>
    <w:tblStylePr w:type="swCell">
      <w:tblPr/>
      <w:tcPr>
        <w:tcBorders>
          <w:top w:val="double" w:sz="4" w:space="0" w:color="92A9B9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FD5B34"/>
    <w:tblPr>
      <w:tblStyleRowBandSize w:val="1"/>
      <w:tblStyleColBandSize w:val="1"/>
      <w:tblBorders>
        <w:top w:val="single" w:sz="4" w:space="0" w:color="A7B789" w:themeColor="accent3"/>
        <w:left w:val="single" w:sz="4" w:space="0" w:color="A7B789" w:themeColor="accent3"/>
        <w:bottom w:val="single" w:sz="4" w:space="0" w:color="A7B789" w:themeColor="accent3"/>
        <w:right w:val="single" w:sz="4" w:space="0" w:color="A7B78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7B789" w:themeFill="accent3"/>
      </w:tcPr>
    </w:tblStylePr>
    <w:tblStylePr w:type="lastRow">
      <w:rPr>
        <w:b/>
        <w:bCs/>
      </w:rPr>
      <w:tblPr/>
      <w:tcPr>
        <w:tcBorders>
          <w:top w:val="double" w:sz="4" w:space="0" w:color="A7B78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7B789" w:themeColor="accent3"/>
          <w:right w:val="single" w:sz="4" w:space="0" w:color="A7B789" w:themeColor="accent3"/>
        </w:tcBorders>
      </w:tcPr>
    </w:tblStylePr>
    <w:tblStylePr w:type="band1Horz">
      <w:tblPr/>
      <w:tcPr>
        <w:tcBorders>
          <w:top w:val="single" w:sz="4" w:space="0" w:color="A7B789" w:themeColor="accent3"/>
          <w:bottom w:val="single" w:sz="4" w:space="0" w:color="A7B78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7B789" w:themeColor="accent3"/>
          <w:left w:val="nil"/>
        </w:tcBorders>
      </w:tcPr>
    </w:tblStylePr>
    <w:tblStylePr w:type="swCell">
      <w:tblPr/>
      <w:tcPr>
        <w:tcBorders>
          <w:top w:val="double" w:sz="4" w:space="0" w:color="A7B78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FD5B34"/>
    <w:tblPr>
      <w:tblStyleRowBandSize w:val="1"/>
      <w:tblStyleColBandSize w:val="1"/>
      <w:tblBorders>
        <w:top w:val="single" w:sz="4" w:space="0" w:color="B9A489" w:themeColor="accent4"/>
        <w:left w:val="single" w:sz="4" w:space="0" w:color="B9A489" w:themeColor="accent4"/>
        <w:bottom w:val="single" w:sz="4" w:space="0" w:color="B9A489" w:themeColor="accent4"/>
        <w:right w:val="single" w:sz="4" w:space="0" w:color="B9A48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9A489" w:themeFill="accent4"/>
      </w:tcPr>
    </w:tblStylePr>
    <w:tblStylePr w:type="lastRow">
      <w:rPr>
        <w:b/>
        <w:bCs/>
      </w:rPr>
      <w:tblPr/>
      <w:tcPr>
        <w:tcBorders>
          <w:top w:val="double" w:sz="4" w:space="0" w:color="B9A48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9A489" w:themeColor="accent4"/>
          <w:right w:val="single" w:sz="4" w:space="0" w:color="B9A489" w:themeColor="accent4"/>
        </w:tcBorders>
      </w:tcPr>
    </w:tblStylePr>
    <w:tblStylePr w:type="band1Horz">
      <w:tblPr/>
      <w:tcPr>
        <w:tcBorders>
          <w:top w:val="single" w:sz="4" w:space="0" w:color="B9A489" w:themeColor="accent4"/>
          <w:bottom w:val="single" w:sz="4" w:space="0" w:color="B9A48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9A489" w:themeColor="accent4"/>
          <w:left w:val="nil"/>
        </w:tcBorders>
      </w:tcPr>
    </w:tblStylePr>
    <w:tblStylePr w:type="swCell">
      <w:tblPr/>
      <w:tcPr>
        <w:tcBorders>
          <w:top w:val="double" w:sz="4" w:space="0" w:color="B9A489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FD5B34"/>
    <w:tblPr>
      <w:tblStyleRowBandSize w:val="1"/>
      <w:tblStyleColBandSize w:val="1"/>
      <w:tblBorders>
        <w:top w:val="single" w:sz="4" w:space="0" w:color="8D6374" w:themeColor="accent5"/>
        <w:left w:val="single" w:sz="4" w:space="0" w:color="8D6374" w:themeColor="accent5"/>
        <w:bottom w:val="single" w:sz="4" w:space="0" w:color="8D6374" w:themeColor="accent5"/>
        <w:right w:val="single" w:sz="4" w:space="0" w:color="8D637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D6374" w:themeFill="accent5"/>
      </w:tcPr>
    </w:tblStylePr>
    <w:tblStylePr w:type="lastRow">
      <w:rPr>
        <w:b/>
        <w:bCs/>
      </w:rPr>
      <w:tblPr/>
      <w:tcPr>
        <w:tcBorders>
          <w:top w:val="double" w:sz="4" w:space="0" w:color="8D637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D6374" w:themeColor="accent5"/>
          <w:right w:val="single" w:sz="4" w:space="0" w:color="8D6374" w:themeColor="accent5"/>
        </w:tcBorders>
      </w:tcPr>
    </w:tblStylePr>
    <w:tblStylePr w:type="band1Horz">
      <w:tblPr/>
      <w:tcPr>
        <w:tcBorders>
          <w:top w:val="single" w:sz="4" w:space="0" w:color="8D6374" w:themeColor="accent5"/>
          <w:bottom w:val="single" w:sz="4" w:space="0" w:color="8D637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D6374" w:themeColor="accent5"/>
          <w:left w:val="nil"/>
        </w:tcBorders>
      </w:tcPr>
    </w:tblStylePr>
    <w:tblStylePr w:type="swCell">
      <w:tblPr/>
      <w:tcPr>
        <w:tcBorders>
          <w:top w:val="double" w:sz="4" w:space="0" w:color="8D637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FD5B34"/>
    <w:tblPr>
      <w:tblStyleRowBandSize w:val="1"/>
      <w:tblStyleColBandSize w:val="1"/>
      <w:tblBorders>
        <w:top w:val="single" w:sz="4" w:space="0" w:color="9B7362" w:themeColor="accent6"/>
        <w:left w:val="single" w:sz="4" w:space="0" w:color="9B7362" w:themeColor="accent6"/>
        <w:bottom w:val="single" w:sz="4" w:space="0" w:color="9B7362" w:themeColor="accent6"/>
        <w:right w:val="single" w:sz="4" w:space="0" w:color="9B736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7362" w:themeFill="accent6"/>
      </w:tcPr>
    </w:tblStylePr>
    <w:tblStylePr w:type="lastRow">
      <w:rPr>
        <w:b/>
        <w:bCs/>
      </w:rPr>
      <w:tblPr/>
      <w:tcPr>
        <w:tcBorders>
          <w:top w:val="double" w:sz="4" w:space="0" w:color="9B736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7362" w:themeColor="accent6"/>
          <w:right w:val="single" w:sz="4" w:space="0" w:color="9B7362" w:themeColor="accent6"/>
        </w:tcBorders>
      </w:tcPr>
    </w:tblStylePr>
    <w:tblStylePr w:type="band1Horz">
      <w:tblPr/>
      <w:tcPr>
        <w:tcBorders>
          <w:top w:val="single" w:sz="4" w:space="0" w:color="9B7362" w:themeColor="accent6"/>
          <w:bottom w:val="single" w:sz="4" w:space="0" w:color="9B736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7362" w:themeColor="accent6"/>
          <w:left w:val="nil"/>
        </w:tcBorders>
      </w:tcPr>
    </w:tblStylePr>
    <w:tblStylePr w:type="swCell">
      <w:tblPr/>
      <w:tcPr>
        <w:tcBorders>
          <w:top w:val="double" w:sz="4" w:space="0" w:color="9B736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FD5B3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FD5B34"/>
    <w:tblPr>
      <w:tblStyleRowBandSize w:val="1"/>
      <w:tblStyleColBandSize w:val="1"/>
      <w:tblBorders>
        <w:top w:val="single" w:sz="4" w:space="0" w:color="DAEAEF" w:themeColor="accent1" w:themeTint="99"/>
        <w:left w:val="single" w:sz="4" w:space="0" w:color="DAEAEF" w:themeColor="accent1" w:themeTint="99"/>
        <w:bottom w:val="single" w:sz="4" w:space="0" w:color="DAEAEF" w:themeColor="accent1" w:themeTint="99"/>
        <w:right w:val="single" w:sz="4" w:space="0" w:color="DAEAEF" w:themeColor="accent1" w:themeTint="99"/>
        <w:insideH w:val="single" w:sz="4" w:space="0" w:color="DAEAE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DDE5" w:themeColor="accent1"/>
          <w:left w:val="single" w:sz="4" w:space="0" w:color="C2DDE5" w:themeColor="accent1"/>
          <w:bottom w:val="single" w:sz="4" w:space="0" w:color="C2DDE5" w:themeColor="accent1"/>
          <w:right w:val="single" w:sz="4" w:space="0" w:color="C2DDE5" w:themeColor="accent1"/>
          <w:insideH w:val="nil"/>
        </w:tcBorders>
        <w:shd w:val="clear" w:color="auto" w:fill="C2DDE5" w:themeFill="accent1"/>
      </w:tcPr>
    </w:tblStylePr>
    <w:tblStylePr w:type="lastRow">
      <w:rPr>
        <w:b/>
        <w:bCs/>
      </w:rPr>
      <w:tblPr/>
      <w:tcPr>
        <w:tcBorders>
          <w:top w:val="double" w:sz="4" w:space="0" w:color="DAEAE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8F9" w:themeFill="accent1" w:themeFillTint="33"/>
      </w:tcPr>
    </w:tblStylePr>
    <w:tblStylePr w:type="band1Horz">
      <w:tblPr/>
      <w:tcPr>
        <w:shd w:val="clear" w:color="auto" w:fill="F2F8F9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FD5B34"/>
    <w:tblPr>
      <w:tblStyleRowBandSize w:val="1"/>
      <w:tblStyleColBandSize w:val="1"/>
      <w:tblBorders>
        <w:top w:val="single" w:sz="4" w:space="0" w:color="BDCBD5" w:themeColor="accent2" w:themeTint="99"/>
        <w:left w:val="single" w:sz="4" w:space="0" w:color="BDCBD5" w:themeColor="accent2" w:themeTint="99"/>
        <w:bottom w:val="single" w:sz="4" w:space="0" w:color="BDCBD5" w:themeColor="accent2" w:themeTint="99"/>
        <w:right w:val="single" w:sz="4" w:space="0" w:color="BDCBD5" w:themeColor="accent2" w:themeTint="99"/>
        <w:insideH w:val="single" w:sz="4" w:space="0" w:color="BDCBD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A9B9" w:themeColor="accent2"/>
          <w:left w:val="single" w:sz="4" w:space="0" w:color="92A9B9" w:themeColor="accent2"/>
          <w:bottom w:val="single" w:sz="4" w:space="0" w:color="92A9B9" w:themeColor="accent2"/>
          <w:right w:val="single" w:sz="4" w:space="0" w:color="92A9B9" w:themeColor="accent2"/>
          <w:insideH w:val="nil"/>
        </w:tcBorders>
        <w:shd w:val="clear" w:color="auto" w:fill="92A9B9" w:themeFill="accent2"/>
      </w:tcPr>
    </w:tblStylePr>
    <w:tblStylePr w:type="lastRow">
      <w:rPr>
        <w:b/>
        <w:bCs/>
      </w:rPr>
      <w:tblPr/>
      <w:tcPr>
        <w:tcBorders>
          <w:top w:val="double" w:sz="4" w:space="0" w:color="BDCBD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DF1" w:themeFill="accent2" w:themeFillTint="33"/>
      </w:tcPr>
    </w:tblStylePr>
    <w:tblStylePr w:type="band1Horz">
      <w:tblPr/>
      <w:tcPr>
        <w:shd w:val="clear" w:color="auto" w:fill="E9EDF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FD5B34"/>
    <w:tblPr>
      <w:tblStyleRowBandSize w:val="1"/>
      <w:tblStyleColBandSize w:val="1"/>
      <w:tblBorders>
        <w:top w:val="single" w:sz="4" w:space="0" w:color="CAD3B8" w:themeColor="accent3" w:themeTint="99"/>
        <w:left w:val="single" w:sz="4" w:space="0" w:color="CAD3B8" w:themeColor="accent3" w:themeTint="99"/>
        <w:bottom w:val="single" w:sz="4" w:space="0" w:color="CAD3B8" w:themeColor="accent3" w:themeTint="99"/>
        <w:right w:val="single" w:sz="4" w:space="0" w:color="CAD3B8" w:themeColor="accent3" w:themeTint="99"/>
        <w:insideH w:val="single" w:sz="4" w:space="0" w:color="CAD3B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7B789" w:themeColor="accent3"/>
          <w:left w:val="single" w:sz="4" w:space="0" w:color="A7B789" w:themeColor="accent3"/>
          <w:bottom w:val="single" w:sz="4" w:space="0" w:color="A7B789" w:themeColor="accent3"/>
          <w:right w:val="single" w:sz="4" w:space="0" w:color="A7B789" w:themeColor="accent3"/>
          <w:insideH w:val="nil"/>
        </w:tcBorders>
        <w:shd w:val="clear" w:color="auto" w:fill="A7B789" w:themeFill="accent3"/>
      </w:tcPr>
    </w:tblStylePr>
    <w:tblStylePr w:type="lastRow">
      <w:rPr>
        <w:b/>
        <w:bCs/>
      </w:rPr>
      <w:tblPr/>
      <w:tcPr>
        <w:tcBorders>
          <w:top w:val="double" w:sz="4" w:space="0" w:color="CAD3B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0E7" w:themeFill="accent3" w:themeFillTint="33"/>
      </w:tcPr>
    </w:tblStylePr>
    <w:tblStylePr w:type="band1Horz">
      <w:tblPr/>
      <w:tcPr>
        <w:shd w:val="clear" w:color="auto" w:fill="EDF0E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FD5B34"/>
    <w:tblPr>
      <w:tblStyleRowBandSize w:val="1"/>
      <w:tblStyleColBandSize w:val="1"/>
      <w:tblBorders>
        <w:top w:val="single" w:sz="4" w:space="0" w:color="D5C8B8" w:themeColor="accent4" w:themeTint="99"/>
        <w:left w:val="single" w:sz="4" w:space="0" w:color="D5C8B8" w:themeColor="accent4" w:themeTint="99"/>
        <w:bottom w:val="single" w:sz="4" w:space="0" w:color="D5C8B8" w:themeColor="accent4" w:themeTint="99"/>
        <w:right w:val="single" w:sz="4" w:space="0" w:color="D5C8B8" w:themeColor="accent4" w:themeTint="99"/>
        <w:insideH w:val="single" w:sz="4" w:space="0" w:color="D5C8B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9A489" w:themeColor="accent4"/>
          <w:left w:val="single" w:sz="4" w:space="0" w:color="B9A489" w:themeColor="accent4"/>
          <w:bottom w:val="single" w:sz="4" w:space="0" w:color="B9A489" w:themeColor="accent4"/>
          <w:right w:val="single" w:sz="4" w:space="0" w:color="B9A489" w:themeColor="accent4"/>
          <w:insideH w:val="nil"/>
        </w:tcBorders>
        <w:shd w:val="clear" w:color="auto" w:fill="B9A489" w:themeFill="accent4"/>
      </w:tcPr>
    </w:tblStylePr>
    <w:tblStylePr w:type="lastRow">
      <w:rPr>
        <w:b/>
        <w:bCs/>
      </w:rPr>
      <w:tblPr/>
      <w:tcPr>
        <w:tcBorders>
          <w:top w:val="double" w:sz="4" w:space="0" w:color="D5C8B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CE7" w:themeFill="accent4" w:themeFillTint="33"/>
      </w:tcPr>
    </w:tblStylePr>
    <w:tblStylePr w:type="band1Horz">
      <w:tblPr/>
      <w:tcPr>
        <w:shd w:val="clear" w:color="auto" w:fill="F1ECE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FD5B34"/>
    <w:tblPr>
      <w:tblStyleRowBandSize w:val="1"/>
      <w:tblStyleColBandSize w:val="1"/>
      <w:tblBorders>
        <w:top w:val="single" w:sz="4" w:space="0" w:color="BC9FAB" w:themeColor="accent5" w:themeTint="99"/>
        <w:left w:val="single" w:sz="4" w:space="0" w:color="BC9FAB" w:themeColor="accent5" w:themeTint="99"/>
        <w:bottom w:val="single" w:sz="4" w:space="0" w:color="BC9FAB" w:themeColor="accent5" w:themeTint="99"/>
        <w:right w:val="single" w:sz="4" w:space="0" w:color="BC9FAB" w:themeColor="accent5" w:themeTint="99"/>
        <w:insideH w:val="single" w:sz="4" w:space="0" w:color="BC9FA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6374" w:themeColor="accent5"/>
          <w:left w:val="single" w:sz="4" w:space="0" w:color="8D6374" w:themeColor="accent5"/>
          <w:bottom w:val="single" w:sz="4" w:space="0" w:color="8D6374" w:themeColor="accent5"/>
          <w:right w:val="single" w:sz="4" w:space="0" w:color="8D6374" w:themeColor="accent5"/>
          <w:insideH w:val="nil"/>
        </w:tcBorders>
        <w:shd w:val="clear" w:color="auto" w:fill="8D6374" w:themeFill="accent5"/>
      </w:tcPr>
    </w:tblStylePr>
    <w:tblStylePr w:type="lastRow">
      <w:rPr>
        <w:b/>
        <w:bCs/>
      </w:rPr>
      <w:tblPr/>
      <w:tcPr>
        <w:tcBorders>
          <w:top w:val="double" w:sz="4" w:space="0" w:color="BC9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FE3" w:themeFill="accent5" w:themeFillTint="33"/>
      </w:tcPr>
    </w:tblStylePr>
    <w:tblStylePr w:type="band1Horz">
      <w:tblPr/>
      <w:tcPr>
        <w:shd w:val="clear" w:color="auto" w:fill="E8DFE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FD5B34"/>
    <w:tblPr>
      <w:tblStyleRowBandSize w:val="1"/>
      <w:tblStyleColBandSize w:val="1"/>
      <w:tblBorders>
        <w:top w:val="single" w:sz="4" w:space="0" w:color="C3AAA0" w:themeColor="accent6" w:themeTint="99"/>
        <w:left w:val="single" w:sz="4" w:space="0" w:color="C3AAA0" w:themeColor="accent6" w:themeTint="99"/>
        <w:bottom w:val="single" w:sz="4" w:space="0" w:color="C3AAA0" w:themeColor="accent6" w:themeTint="99"/>
        <w:right w:val="single" w:sz="4" w:space="0" w:color="C3AAA0" w:themeColor="accent6" w:themeTint="99"/>
        <w:insideH w:val="single" w:sz="4" w:space="0" w:color="C3AAA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7362" w:themeColor="accent6"/>
          <w:left w:val="single" w:sz="4" w:space="0" w:color="9B7362" w:themeColor="accent6"/>
          <w:bottom w:val="single" w:sz="4" w:space="0" w:color="9B7362" w:themeColor="accent6"/>
          <w:right w:val="single" w:sz="4" w:space="0" w:color="9B7362" w:themeColor="accent6"/>
          <w:insideH w:val="nil"/>
        </w:tcBorders>
        <w:shd w:val="clear" w:color="auto" w:fill="9B7362" w:themeFill="accent6"/>
      </w:tcPr>
    </w:tblStylePr>
    <w:tblStylePr w:type="lastRow">
      <w:rPr>
        <w:b/>
        <w:bCs/>
      </w:rPr>
      <w:tblPr/>
      <w:tcPr>
        <w:tcBorders>
          <w:top w:val="double" w:sz="4" w:space="0" w:color="C3AAA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2DF" w:themeFill="accent6" w:themeFillTint="33"/>
      </w:tcPr>
    </w:tblStylePr>
    <w:tblStylePr w:type="band1Horz">
      <w:tblPr/>
      <w:tcPr>
        <w:shd w:val="clear" w:color="auto" w:fill="EBE2DF" w:themeFill="accent6" w:themeFillTint="33"/>
      </w:tcPr>
    </w:tblStylePr>
  </w:style>
  <w:style w:type="table" w:styleId="ListTable5Dark">
    <w:name w:val="List Table 5 Dark"/>
    <w:basedOn w:val="TableNormal"/>
    <w:uiPriority w:val="50"/>
    <w:rsid w:val="00FD5B34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FD5B34"/>
    <w:rPr>
      <w:color w:val="FFFFFF" w:themeColor="background1"/>
    </w:rPr>
    <w:tblPr>
      <w:tblStyleRowBandSize w:val="1"/>
      <w:tblStyleColBandSize w:val="1"/>
      <w:tblBorders>
        <w:top w:val="single" w:sz="24" w:space="0" w:color="C2DDE5" w:themeColor="accent1"/>
        <w:left w:val="single" w:sz="24" w:space="0" w:color="C2DDE5" w:themeColor="accent1"/>
        <w:bottom w:val="single" w:sz="24" w:space="0" w:color="C2DDE5" w:themeColor="accent1"/>
        <w:right w:val="single" w:sz="24" w:space="0" w:color="C2DDE5" w:themeColor="accent1"/>
      </w:tblBorders>
    </w:tblPr>
    <w:tcPr>
      <w:shd w:val="clear" w:color="auto" w:fill="C2DDE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FD5B34"/>
    <w:rPr>
      <w:color w:val="FFFFFF" w:themeColor="background1"/>
    </w:rPr>
    <w:tblPr>
      <w:tblStyleRowBandSize w:val="1"/>
      <w:tblStyleColBandSize w:val="1"/>
      <w:tblBorders>
        <w:top w:val="single" w:sz="24" w:space="0" w:color="92A9B9" w:themeColor="accent2"/>
        <w:left w:val="single" w:sz="24" w:space="0" w:color="92A9B9" w:themeColor="accent2"/>
        <w:bottom w:val="single" w:sz="24" w:space="0" w:color="92A9B9" w:themeColor="accent2"/>
        <w:right w:val="single" w:sz="24" w:space="0" w:color="92A9B9" w:themeColor="accent2"/>
      </w:tblBorders>
    </w:tblPr>
    <w:tcPr>
      <w:shd w:val="clear" w:color="auto" w:fill="92A9B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FD5B34"/>
    <w:rPr>
      <w:color w:val="FFFFFF" w:themeColor="background1"/>
    </w:rPr>
    <w:tblPr>
      <w:tblStyleRowBandSize w:val="1"/>
      <w:tblStyleColBandSize w:val="1"/>
      <w:tblBorders>
        <w:top w:val="single" w:sz="24" w:space="0" w:color="A7B789" w:themeColor="accent3"/>
        <w:left w:val="single" w:sz="24" w:space="0" w:color="A7B789" w:themeColor="accent3"/>
        <w:bottom w:val="single" w:sz="24" w:space="0" w:color="A7B789" w:themeColor="accent3"/>
        <w:right w:val="single" w:sz="24" w:space="0" w:color="A7B789" w:themeColor="accent3"/>
      </w:tblBorders>
    </w:tblPr>
    <w:tcPr>
      <w:shd w:val="clear" w:color="auto" w:fill="A7B78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FD5B34"/>
    <w:rPr>
      <w:color w:val="FFFFFF" w:themeColor="background1"/>
    </w:rPr>
    <w:tblPr>
      <w:tblStyleRowBandSize w:val="1"/>
      <w:tblStyleColBandSize w:val="1"/>
      <w:tblBorders>
        <w:top w:val="single" w:sz="24" w:space="0" w:color="B9A489" w:themeColor="accent4"/>
        <w:left w:val="single" w:sz="24" w:space="0" w:color="B9A489" w:themeColor="accent4"/>
        <w:bottom w:val="single" w:sz="24" w:space="0" w:color="B9A489" w:themeColor="accent4"/>
        <w:right w:val="single" w:sz="24" w:space="0" w:color="B9A489" w:themeColor="accent4"/>
      </w:tblBorders>
    </w:tblPr>
    <w:tcPr>
      <w:shd w:val="clear" w:color="auto" w:fill="B9A48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FD5B34"/>
    <w:rPr>
      <w:color w:val="FFFFFF" w:themeColor="background1"/>
    </w:rPr>
    <w:tblPr>
      <w:tblStyleRowBandSize w:val="1"/>
      <w:tblStyleColBandSize w:val="1"/>
      <w:tblBorders>
        <w:top w:val="single" w:sz="24" w:space="0" w:color="8D6374" w:themeColor="accent5"/>
        <w:left w:val="single" w:sz="24" w:space="0" w:color="8D6374" w:themeColor="accent5"/>
        <w:bottom w:val="single" w:sz="24" w:space="0" w:color="8D6374" w:themeColor="accent5"/>
        <w:right w:val="single" w:sz="24" w:space="0" w:color="8D6374" w:themeColor="accent5"/>
      </w:tblBorders>
    </w:tblPr>
    <w:tcPr>
      <w:shd w:val="clear" w:color="auto" w:fill="8D637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FD5B34"/>
    <w:rPr>
      <w:color w:val="FFFFFF" w:themeColor="background1"/>
    </w:rPr>
    <w:tblPr>
      <w:tblStyleRowBandSize w:val="1"/>
      <w:tblStyleColBandSize w:val="1"/>
      <w:tblBorders>
        <w:top w:val="single" w:sz="24" w:space="0" w:color="9B7362" w:themeColor="accent6"/>
        <w:left w:val="single" w:sz="24" w:space="0" w:color="9B7362" w:themeColor="accent6"/>
        <w:bottom w:val="single" w:sz="24" w:space="0" w:color="9B7362" w:themeColor="accent6"/>
        <w:right w:val="single" w:sz="24" w:space="0" w:color="9B7362" w:themeColor="accent6"/>
      </w:tblBorders>
    </w:tblPr>
    <w:tcPr>
      <w:shd w:val="clear" w:color="auto" w:fill="9B736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urful">
    <w:name w:val="List Table 6 Colorful"/>
    <w:basedOn w:val="TableNormal"/>
    <w:uiPriority w:val="51"/>
    <w:rsid w:val="00FD5B34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urfulAccent1">
    <w:name w:val="List Table 6 Colorful Accent 1"/>
    <w:basedOn w:val="TableNormal"/>
    <w:uiPriority w:val="51"/>
    <w:rsid w:val="00FD5B34"/>
    <w:rPr>
      <w:color w:val="77B3C5" w:themeColor="accent1" w:themeShade="BF"/>
    </w:rPr>
    <w:tblPr>
      <w:tblStyleRowBandSize w:val="1"/>
      <w:tblStyleColBandSize w:val="1"/>
      <w:tblBorders>
        <w:top w:val="single" w:sz="4" w:space="0" w:color="C2DDE5" w:themeColor="accent1"/>
        <w:bottom w:val="single" w:sz="4" w:space="0" w:color="C2DDE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C2DDE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C2DDE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8F9" w:themeFill="accent1" w:themeFillTint="33"/>
      </w:tcPr>
    </w:tblStylePr>
    <w:tblStylePr w:type="band1Horz">
      <w:tblPr/>
      <w:tcPr>
        <w:shd w:val="clear" w:color="auto" w:fill="F2F8F9" w:themeFill="accent1" w:themeFillTint="33"/>
      </w:tcPr>
    </w:tblStylePr>
  </w:style>
  <w:style w:type="table" w:styleId="ListTable6ColourfulAccent2">
    <w:name w:val="List Table 6 Colorful Accent 2"/>
    <w:basedOn w:val="TableNormal"/>
    <w:uiPriority w:val="51"/>
    <w:rsid w:val="00FD5B34"/>
    <w:rPr>
      <w:color w:val="618096" w:themeColor="accent2" w:themeShade="BF"/>
    </w:rPr>
    <w:tblPr>
      <w:tblStyleRowBandSize w:val="1"/>
      <w:tblStyleColBandSize w:val="1"/>
      <w:tblBorders>
        <w:top w:val="single" w:sz="4" w:space="0" w:color="92A9B9" w:themeColor="accent2"/>
        <w:bottom w:val="single" w:sz="4" w:space="0" w:color="92A9B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2A9B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2A9B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DF1" w:themeFill="accent2" w:themeFillTint="33"/>
      </w:tcPr>
    </w:tblStylePr>
    <w:tblStylePr w:type="band1Horz">
      <w:tblPr/>
      <w:tcPr>
        <w:shd w:val="clear" w:color="auto" w:fill="E9EDF1" w:themeFill="accent2" w:themeFillTint="33"/>
      </w:tcPr>
    </w:tblStylePr>
  </w:style>
  <w:style w:type="table" w:styleId="ListTable6ColourfulAccent3">
    <w:name w:val="List Table 6 Colorful Accent 3"/>
    <w:basedOn w:val="TableNormal"/>
    <w:uiPriority w:val="51"/>
    <w:rsid w:val="00FD5B34"/>
    <w:rPr>
      <w:color w:val="80945B" w:themeColor="accent3" w:themeShade="BF"/>
    </w:rPr>
    <w:tblPr>
      <w:tblStyleRowBandSize w:val="1"/>
      <w:tblStyleColBandSize w:val="1"/>
      <w:tblBorders>
        <w:top w:val="single" w:sz="4" w:space="0" w:color="A7B789" w:themeColor="accent3"/>
        <w:bottom w:val="single" w:sz="4" w:space="0" w:color="A7B78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7B78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7B78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0E7" w:themeFill="accent3" w:themeFillTint="33"/>
      </w:tcPr>
    </w:tblStylePr>
    <w:tblStylePr w:type="band1Horz">
      <w:tblPr/>
      <w:tcPr>
        <w:shd w:val="clear" w:color="auto" w:fill="EDF0E7" w:themeFill="accent3" w:themeFillTint="33"/>
      </w:tcPr>
    </w:tblStylePr>
  </w:style>
  <w:style w:type="table" w:styleId="ListTable6ColourfulAccent4">
    <w:name w:val="List Table 6 Colorful Accent 4"/>
    <w:basedOn w:val="TableNormal"/>
    <w:uiPriority w:val="51"/>
    <w:rsid w:val="00FD5B34"/>
    <w:rPr>
      <w:color w:val="977C59" w:themeColor="accent4" w:themeShade="BF"/>
    </w:rPr>
    <w:tblPr>
      <w:tblStyleRowBandSize w:val="1"/>
      <w:tblStyleColBandSize w:val="1"/>
      <w:tblBorders>
        <w:top w:val="single" w:sz="4" w:space="0" w:color="B9A489" w:themeColor="accent4"/>
        <w:bottom w:val="single" w:sz="4" w:space="0" w:color="B9A48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9A48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9A48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CE7" w:themeFill="accent4" w:themeFillTint="33"/>
      </w:tcPr>
    </w:tblStylePr>
    <w:tblStylePr w:type="band1Horz">
      <w:tblPr/>
      <w:tcPr>
        <w:shd w:val="clear" w:color="auto" w:fill="F1ECE7" w:themeFill="accent4" w:themeFillTint="33"/>
      </w:tcPr>
    </w:tblStylePr>
  </w:style>
  <w:style w:type="table" w:styleId="ListTable6ColourfulAccent5">
    <w:name w:val="List Table 6 Colorful Accent 5"/>
    <w:basedOn w:val="TableNormal"/>
    <w:uiPriority w:val="51"/>
    <w:rsid w:val="00FD5B34"/>
    <w:rPr>
      <w:color w:val="694A56" w:themeColor="accent5" w:themeShade="BF"/>
    </w:rPr>
    <w:tblPr>
      <w:tblStyleRowBandSize w:val="1"/>
      <w:tblStyleColBandSize w:val="1"/>
      <w:tblBorders>
        <w:top w:val="single" w:sz="4" w:space="0" w:color="8D6374" w:themeColor="accent5"/>
        <w:bottom w:val="single" w:sz="4" w:space="0" w:color="8D637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D637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D63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FE3" w:themeFill="accent5" w:themeFillTint="33"/>
      </w:tcPr>
    </w:tblStylePr>
    <w:tblStylePr w:type="band1Horz">
      <w:tblPr/>
      <w:tcPr>
        <w:shd w:val="clear" w:color="auto" w:fill="E8DFE3" w:themeFill="accent5" w:themeFillTint="33"/>
      </w:tcPr>
    </w:tblStylePr>
  </w:style>
  <w:style w:type="table" w:styleId="ListTable6ColourfulAccent6">
    <w:name w:val="List Table 6 Colorful Accent 6"/>
    <w:basedOn w:val="TableNormal"/>
    <w:uiPriority w:val="51"/>
    <w:rsid w:val="00FD5B34"/>
    <w:rPr>
      <w:color w:val="735649" w:themeColor="accent6" w:themeShade="BF"/>
    </w:rPr>
    <w:tblPr>
      <w:tblStyleRowBandSize w:val="1"/>
      <w:tblStyleColBandSize w:val="1"/>
      <w:tblBorders>
        <w:top w:val="single" w:sz="4" w:space="0" w:color="9B7362" w:themeColor="accent6"/>
        <w:bottom w:val="single" w:sz="4" w:space="0" w:color="9B736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B736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B73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2DF" w:themeFill="accent6" w:themeFillTint="33"/>
      </w:tcPr>
    </w:tblStylePr>
    <w:tblStylePr w:type="band1Horz">
      <w:tblPr/>
      <w:tcPr>
        <w:shd w:val="clear" w:color="auto" w:fill="EBE2DF" w:themeFill="accent6" w:themeFillTint="33"/>
      </w:tcPr>
    </w:tblStylePr>
  </w:style>
  <w:style w:type="table" w:styleId="ListTable7Colourful">
    <w:name w:val="List Table 7 Colorful"/>
    <w:basedOn w:val="TableNormal"/>
    <w:uiPriority w:val="52"/>
    <w:rsid w:val="00FD5B34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1">
    <w:name w:val="List Table 7 Colorful Accent 1"/>
    <w:basedOn w:val="TableNormal"/>
    <w:uiPriority w:val="52"/>
    <w:rsid w:val="00FD5B34"/>
    <w:rPr>
      <w:color w:val="77B3C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2DDE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2DDE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2DDE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2DDE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2F8F9" w:themeFill="accent1" w:themeFillTint="33"/>
      </w:tcPr>
    </w:tblStylePr>
    <w:tblStylePr w:type="band1Horz">
      <w:tblPr/>
      <w:tcPr>
        <w:shd w:val="clear" w:color="auto" w:fill="F2F8F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2">
    <w:name w:val="List Table 7 Colorful Accent 2"/>
    <w:basedOn w:val="TableNormal"/>
    <w:uiPriority w:val="52"/>
    <w:rsid w:val="00FD5B34"/>
    <w:rPr>
      <w:color w:val="61809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A9B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A9B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A9B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A9B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9EDF1" w:themeFill="accent2" w:themeFillTint="33"/>
      </w:tcPr>
    </w:tblStylePr>
    <w:tblStylePr w:type="band1Horz">
      <w:tblPr/>
      <w:tcPr>
        <w:shd w:val="clear" w:color="auto" w:fill="E9ED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3">
    <w:name w:val="List Table 7 Colorful Accent 3"/>
    <w:basedOn w:val="TableNormal"/>
    <w:uiPriority w:val="52"/>
    <w:rsid w:val="00FD5B34"/>
    <w:rPr>
      <w:color w:val="80945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7B78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7B78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7B78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7B78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F0E7" w:themeFill="accent3" w:themeFillTint="33"/>
      </w:tcPr>
    </w:tblStylePr>
    <w:tblStylePr w:type="band1Horz">
      <w:tblPr/>
      <w:tcPr>
        <w:shd w:val="clear" w:color="auto" w:fill="EDF0E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4">
    <w:name w:val="List Table 7 Colorful Accent 4"/>
    <w:basedOn w:val="TableNormal"/>
    <w:uiPriority w:val="52"/>
    <w:rsid w:val="00FD5B34"/>
    <w:rPr>
      <w:color w:val="977C5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9A48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9A48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9A48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9A48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1ECE7" w:themeFill="accent4" w:themeFillTint="33"/>
      </w:tcPr>
    </w:tblStylePr>
    <w:tblStylePr w:type="band1Horz">
      <w:tblPr/>
      <w:tcPr>
        <w:shd w:val="clear" w:color="auto" w:fill="F1EC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5">
    <w:name w:val="List Table 7 Colorful Accent 5"/>
    <w:basedOn w:val="TableNormal"/>
    <w:uiPriority w:val="52"/>
    <w:rsid w:val="00FD5B34"/>
    <w:rPr>
      <w:color w:val="694A5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D637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D637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D637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D637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DFE3" w:themeFill="accent5" w:themeFillTint="33"/>
      </w:tcPr>
    </w:tblStylePr>
    <w:tblStylePr w:type="band1Horz">
      <w:tblPr/>
      <w:tcPr>
        <w:shd w:val="clear" w:color="auto" w:fill="E8DFE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6">
    <w:name w:val="List Table 7 Colorful Accent 6"/>
    <w:basedOn w:val="TableNormal"/>
    <w:uiPriority w:val="52"/>
    <w:rsid w:val="00FD5B34"/>
    <w:rPr>
      <w:color w:val="73564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736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736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736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736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E2DF" w:themeFill="accent6" w:themeFillTint="33"/>
      </w:tcPr>
    </w:tblStylePr>
    <w:tblStylePr w:type="band1Horz">
      <w:tblPr/>
      <w:tcPr>
        <w:shd w:val="clear" w:color="auto" w:fill="EBE2D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mailSignature">
    <w:name w:val="E-mail Signature"/>
    <w:basedOn w:val="Normal"/>
    <w:link w:val="EmailSignatureChar"/>
    <w:uiPriority w:val="99"/>
    <w:semiHidden/>
    <w:unhideWhenUsed/>
    <w:rsid w:val="00FD5B34"/>
    <w:pPr>
      <w:spacing w:after="0"/>
    </w:pPr>
  </w:style>
  <w:style w:type="character" w:customStyle="1" w:styleId="EmailSignatureChar">
    <w:name w:val="Email Signature Char"/>
    <w:basedOn w:val="DefaultParagraphFont"/>
    <w:link w:val="EmailSignature"/>
    <w:uiPriority w:val="99"/>
    <w:semiHidden/>
    <w:rsid w:val="00FD5B34"/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FD5B34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D5B34"/>
    <w:rPr>
      <w:rFonts w:ascii="Calibri" w:eastAsia="Times New Roman" w:hAnsi="Calibri" w:cs="Calibri"/>
      <w:noProof/>
      <w:color w:val="222222"/>
      <w:sz w:val="22"/>
      <w:szCs w:val="22"/>
    </w:rPr>
  </w:style>
  <w:style w:type="table" w:styleId="TableColumns1">
    <w:name w:val="Table Columns 1"/>
    <w:basedOn w:val="TableNormal"/>
    <w:uiPriority w:val="99"/>
    <w:semiHidden/>
    <w:unhideWhenUsed/>
    <w:rsid w:val="00FD5B34"/>
    <w:pPr>
      <w:spacing w:after="20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FD5B34"/>
    <w:pPr>
      <w:spacing w:after="20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FD5B34"/>
    <w:pPr>
      <w:spacing w:after="20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FD5B34"/>
    <w:pPr>
      <w:spacing w:after="20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FD5B34"/>
    <w:pPr>
      <w:spacing w:after="20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FD5B34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D5B34"/>
    <w:rPr>
      <w:rFonts w:ascii="Calibri" w:eastAsia="Times New Roman" w:hAnsi="Calibri" w:cs="Calibri"/>
      <w:noProof/>
      <w:color w:val="222222"/>
      <w:sz w:val="22"/>
      <w:szCs w:val="22"/>
    </w:rPr>
  </w:style>
  <w:style w:type="table" w:styleId="TableSimple1">
    <w:name w:val="Table Simple 1"/>
    <w:basedOn w:val="TableNormal"/>
    <w:uiPriority w:val="99"/>
    <w:semiHidden/>
    <w:unhideWhenUsed/>
    <w:rsid w:val="00FD5B34"/>
    <w:pPr>
      <w:spacing w:after="20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FD5B34"/>
    <w:pPr>
      <w:spacing w:after="20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FD5B34"/>
    <w:pPr>
      <w:spacing w:after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FD5B34"/>
    <w:pPr>
      <w:spacing w:after="20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FD5B34"/>
    <w:pPr>
      <w:spacing w:after="20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FD5B34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D5B34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D5B34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D5B34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D5B34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D5B34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D5B34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D5B34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D5B34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FD5B34"/>
    <w:rPr>
      <w:rFonts w:ascii="Corbel" w:eastAsiaTheme="majorEastAsia" w:hAnsi="Corbel"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D5B34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D5B34"/>
    <w:rPr>
      <w:rFonts w:ascii="Consolas" w:eastAsia="Times New Roman" w:hAnsi="Consolas" w:cs="Calibri"/>
      <w:noProof/>
      <w:color w:val="222222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FD5B34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D5B34"/>
    <w:rPr>
      <w:rFonts w:ascii="Calibri" w:eastAsia="Times New Roman" w:hAnsi="Calibri" w:cs="Calibri"/>
      <w:noProof/>
      <w:color w:val="222222"/>
      <w:sz w:val="22"/>
      <w:szCs w:val="22"/>
    </w:rPr>
  </w:style>
  <w:style w:type="table" w:styleId="TableGrid1">
    <w:name w:val="Table Grid 1"/>
    <w:basedOn w:val="TableNormal"/>
    <w:uiPriority w:val="99"/>
    <w:semiHidden/>
    <w:unhideWhenUsed/>
    <w:rsid w:val="00FD5B34"/>
    <w:pPr>
      <w:spacing w:after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FD5B34"/>
    <w:pPr>
      <w:spacing w:after="20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FD5B34"/>
    <w:pPr>
      <w:spacing w:after="20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FD5B34"/>
    <w:pPr>
      <w:spacing w:after="20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FD5B34"/>
    <w:pPr>
      <w:spacing w:after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FD5B34"/>
    <w:pPr>
      <w:spacing w:after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FD5B34"/>
    <w:pPr>
      <w:spacing w:after="20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FD5B34"/>
    <w:pPr>
      <w:spacing w:after="20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FD5B3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FD5B3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FD5B34"/>
    <w:tblPr>
      <w:tblStyleRowBandSize w:val="1"/>
      <w:tblStyleColBandSize w:val="1"/>
      <w:tblBorders>
        <w:top w:val="single" w:sz="4" w:space="0" w:color="E6F1F4" w:themeColor="accent1" w:themeTint="66"/>
        <w:left w:val="single" w:sz="4" w:space="0" w:color="E6F1F4" w:themeColor="accent1" w:themeTint="66"/>
        <w:bottom w:val="single" w:sz="4" w:space="0" w:color="E6F1F4" w:themeColor="accent1" w:themeTint="66"/>
        <w:right w:val="single" w:sz="4" w:space="0" w:color="E6F1F4" w:themeColor="accent1" w:themeTint="66"/>
        <w:insideH w:val="single" w:sz="4" w:space="0" w:color="E6F1F4" w:themeColor="accent1" w:themeTint="66"/>
        <w:insideV w:val="single" w:sz="4" w:space="0" w:color="E6F1F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DAEAE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AEAE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2">
    <w:name w:val="Grid Table 1 Light Accent 2"/>
    <w:basedOn w:val="TableNormal"/>
    <w:uiPriority w:val="46"/>
    <w:rsid w:val="00FD5B34"/>
    <w:tblPr>
      <w:tblStyleRowBandSize w:val="1"/>
      <w:tblStyleColBandSize w:val="1"/>
      <w:tblBorders>
        <w:top w:val="single" w:sz="4" w:space="0" w:color="D3DCE3" w:themeColor="accent2" w:themeTint="66"/>
        <w:left w:val="single" w:sz="4" w:space="0" w:color="D3DCE3" w:themeColor="accent2" w:themeTint="66"/>
        <w:bottom w:val="single" w:sz="4" w:space="0" w:color="D3DCE3" w:themeColor="accent2" w:themeTint="66"/>
        <w:right w:val="single" w:sz="4" w:space="0" w:color="D3DCE3" w:themeColor="accent2" w:themeTint="66"/>
        <w:insideH w:val="single" w:sz="4" w:space="0" w:color="D3DCE3" w:themeColor="accent2" w:themeTint="66"/>
        <w:insideV w:val="single" w:sz="4" w:space="0" w:color="D3DCE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DCBD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CBD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FD5B34"/>
    <w:tblPr>
      <w:tblStyleRowBandSize w:val="1"/>
      <w:tblStyleColBandSize w:val="1"/>
      <w:tblBorders>
        <w:top w:val="single" w:sz="4" w:space="0" w:color="DBE2CF" w:themeColor="accent3" w:themeTint="66"/>
        <w:left w:val="single" w:sz="4" w:space="0" w:color="DBE2CF" w:themeColor="accent3" w:themeTint="66"/>
        <w:bottom w:val="single" w:sz="4" w:space="0" w:color="DBE2CF" w:themeColor="accent3" w:themeTint="66"/>
        <w:right w:val="single" w:sz="4" w:space="0" w:color="DBE2CF" w:themeColor="accent3" w:themeTint="66"/>
        <w:insideH w:val="single" w:sz="4" w:space="0" w:color="DBE2CF" w:themeColor="accent3" w:themeTint="66"/>
        <w:insideV w:val="single" w:sz="4" w:space="0" w:color="DBE2C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AD3B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AD3B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D5B34"/>
    <w:tblPr>
      <w:tblStyleRowBandSize w:val="1"/>
      <w:tblStyleColBandSize w:val="1"/>
      <w:tblBorders>
        <w:top w:val="single" w:sz="4" w:space="0" w:color="E3DACF" w:themeColor="accent4" w:themeTint="66"/>
        <w:left w:val="single" w:sz="4" w:space="0" w:color="E3DACF" w:themeColor="accent4" w:themeTint="66"/>
        <w:bottom w:val="single" w:sz="4" w:space="0" w:color="E3DACF" w:themeColor="accent4" w:themeTint="66"/>
        <w:right w:val="single" w:sz="4" w:space="0" w:color="E3DACF" w:themeColor="accent4" w:themeTint="66"/>
        <w:insideH w:val="single" w:sz="4" w:space="0" w:color="E3DACF" w:themeColor="accent4" w:themeTint="66"/>
        <w:insideV w:val="single" w:sz="4" w:space="0" w:color="E3DA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5C8B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5C8B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D5B34"/>
    <w:tblPr>
      <w:tblStyleRowBandSize w:val="1"/>
      <w:tblStyleColBandSize w:val="1"/>
      <w:tblBorders>
        <w:top w:val="single" w:sz="4" w:space="0" w:color="D2BFC7" w:themeColor="accent5" w:themeTint="66"/>
        <w:left w:val="single" w:sz="4" w:space="0" w:color="D2BFC7" w:themeColor="accent5" w:themeTint="66"/>
        <w:bottom w:val="single" w:sz="4" w:space="0" w:color="D2BFC7" w:themeColor="accent5" w:themeTint="66"/>
        <w:right w:val="single" w:sz="4" w:space="0" w:color="D2BFC7" w:themeColor="accent5" w:themeTint="66"/>
        <w:insideH w:val="single" w:sz="4" w:space="0" w:color="D2BFC7" w:themeColor="accent5" w:themeTint="66"/>
        <w:insideV w:val="single" w:sz="4" w:space="0" w:color="D2BFC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9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9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FD5B34"/>
    <w:tblPr>
      <w:tblStyleRowBandSize w:val="1"/>
      <w:tblStyleColBandSize w:val="1"/>
      <w:tblBorders>
        <w:top w:val="single" w:sz="4" w:space="0" w:color="D7C6BF" w:themeColor="accent6" w:themeTint="66"/>
        <w:left w:val="single" w:sz="4" w:space="0" w:color="D7C6BF" w:themeColor="accent6" w:themeTint="66"/>
        <w:bottom w:val="single" w:sz="4" w:space="0" w:color="D7C6BF" w:themeColor="accent6" w:themeTint="66"/>
        <w:right w:val="single" w:sz="4" w:space="0" w:color="D7C6BF" w:themeColor="accent6" w:themeTint="66"/>
        <w:insideH w:val="single" w:sz="4" w:space="0" w:color="D7C6BF" w:themeColor="accent6" w:themeTint="66"/>
        <w:insideV w:val="single" w:sz="4" w:space="0" w:color="D7C6B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3AAA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AAA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FD5B34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FD5B34"/>
    <w:tblPr>
      <w:tblStyleRowBandSize w:val="1"/>
      <w:tblStyleColBandSize w:val="1"/>
      <w:tblBorders>
        <w:top w:val="single" w:sz="2" w:space="0" w:color="DAEAEF" w:themeColor="accent1" w:themeTint="99"/>
        <w:bottom w:val="single" w:sz="2" w:space="0" w:color="DAEAEF" w:themeColor="accent1" w:themeTint="99"/>
        <w:insideH w:val="single" w:sz="2" w:space="0" w:color="DAEAEF" w:themeColor="accent1" w:themeTint="99"/>
        <w:insideV w:val="single" w:sz="2" w:space="0" w:color="DAEAE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AEAE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AEAE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8F9" w:themeFill="accent1" w:themeFillTint="33"/>
      </w:tcPr>
    </w:tblStylePr>
    <w:tblStylePr w:type="band1Horz">
      <w:tblPr/>
      <w:tcPr>
        <w:shd w:val="clear" w:color="auto" w:fill="F2F8F9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FD5B34"/>
    <w:tblPr>
      <w:tblStyleRowBandSize w:val="1"/>
      <w:tblStyleColBandSize w:val="1"/>
      <w:tblBorders>
        <w:top w:val="single" w:sz="2" w:space="0" w:color="BDCBD5" w:themeColor="accent2" w:themeTint="99"/>
        <w:bottom w:val="single" w:sz="2" w:space="0" w:color="BDCBD5" w:themeColor="accent2" w:themeTint="99"/>
        <w:insideH w:val="single" w:sz="2" w:space="0" w:color="BDCBD5" w:themeColor="accent2" w:themeTint="99"/>
        <w:insideV w:val="single" w:sz="2" w:space="0" w:color="BDCBD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CBD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CBD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DF1" w:themeFill="accent2" w:themeFillTint="33"/>
      </w:tcPr>
    </w:tblStylePr>
    <w:tblStylePr w:type="band1Horz">
      <w:tblPr/>
      <w:tcPr>
        <w:shd w:val="clear" w:color="auto" w:fill="E9EDF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FD5B34"/>
    <w:tblPr>
      <w:tblStyleRowBandSize w:val="1"/>
      <w:tblStyleColBandSize w:val="1"/>
      <w:tblBorders>
        <w:top w:val="single" w:sz="2" w:space="0" w:color="CAD3B8" w:themeColor="accent3" w:themeTint="99"/>
        <w:bottom w:val="single" w:sz="2" w:space="0" w:color="CAD3B8" w:themeColor="accent3" w:themeTint="99"/>
        <w:insideH w:val="single" w:sz="2" w:space="0" w:color="CAD3B8" w:themeColor="accent3" w:themeTint="99"/>
        <w:insideV w:val="single" w:sz="2" w:space="0" w:color="CAD3B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AD3B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AD3B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0E7" w:themeFill="accent3" w:themeFillTint="33"/>
      </w:tcPr>
    </w:tblStylePr>
    <w:tblStylePr w:type="band1Horz">
      <w:tblPr/>
      <w:tcPr>
        <w:shd w:val="clear" w:color="auto" w:fill="EDF0E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FD5B34"/>
    <w:tblPr>
      <w:tblStyleRowBandSize w:val="1"/>
      <w:tblStyleColBandSize w:val="1"/>
      <w:tblBorders>
        <w:top w:val="single" w:sz="2" w:space="0" w:color="D5C8B8" w:themeColor="accent4" w:themeTint="99"/>
        <w:bottom w:val="single" w:sz="2" w:space="0" w:color="D5C8B8" w:themeColor="accent4" w:themeTint="99"/>
        <w:insideH w:val="single" w:sz="2" w:space="0" w:color="D5C8B8" w:themeColor="accent4" w:themeTint="99"/>
        <w:insideV w:val="single" w:sz="2" w:space="0" w:color="D5C8B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5C8B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5C8B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CE7" w:themeFill="accent4" w:themeFillTint="33"/>
      </w:tcPr>
    </w:tblStylePr>
    <w:tblStylePr w:type="band1Horz">
      <w:tblPr/>
      <w:tcPr>
        <w:shd w:val="clear" w:color="auto" w:fill="F1ECE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FD5B34"/>
    <w:tblPr>
      <w:tblStyleRowBandSize w:val="1"/>
      <w:tblStyleColBandSize w:val="1"/>
      <w:tblBorders>
        <w:top w:val="single" w:sz="2" w:space="0" w:color="BC9FAB" w:themeColor="accent5" w:themeTint="99"/>
        <w:bottom w:val="single" w:sz="2" w:space="0" w:color="BC9FAB" w:themeColor="accent5" w:themeTint="99"/>
        <w:insideH w:val="single" w:sz="2" w:space="0" w:color="BC9FAB" w:themeColor="accent5" w:themeTint="99"/>
        <w:insideV w:val="single" w:sz="2" w:space="0" w:color="BC9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9FA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9FA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FE3" w:themeFill="accent5" w:themeFillTint="33"/>
      </w:tcPr>
    </w:tblStylePr>
    <w:tblStylePr w:type="band1Horz">
      <w:tblPr/>
      <w:tcPr>
        <w:shd w:val="clear" w:color="auto" w:fill="E8DFE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FD5B34"/>
    <w:tblPr>
      <w:tblStyleRowBandSize w:val="1"/>
      <w:tblStyleColBandSize w:val="1"/>
      <w:tblBorders>
        <w:top w:val="single" w:sz="2" w:space="0" w:color="C3AAA0" w:themeColor="accent6" w:themeTint="99"/>
        <w:bottom w:val="single" w:sz="2" w:space="0" w:color="C3AAA0" w:themeColor="accent6" w:themeTint="99"/>
        <w:insideH w:val="single" w:sz="2" w:space="0" w:color="C3AAA0" w:themeColor="accent6" w:themeTint="99"/>
        <w:insideV w:val="single" w:sz="2" w:space="0" w:color="C3AAA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AAA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AAA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2DF" w:themeFill="accent6" w:themeFillTint="33"/>
      </w:tcPr>
    </w:tblStylePr>
    <w:tblStylePr w:type="band1Horz">
      <w:tblPr/>
      <w:tcPr>
        <w:shd w:val="clear" w:color="auto" w:fill="EBE2DF" w:themeFill="accent6" w:themeFillTint="33"/>
      </w:tcPr>
    </w:tblStylePr>
  </w:style>
  <w:style w:type="table" w:styleId="GridTable3">
    <w:name w:val="Grid Table 3"/>
    <w:basedOn w:val="TableNormal"/>
    <w:uiPriority w:val="48"/>
    <w:rsid w:val="00FD5B3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FD5B34"/>
    <w:tblPr>
      <w:tblStyleRowBandSize w:val="1"/>
      <w:tblStyleColBandSize w:val="1"/>
      <w:tblBorders>
        <w:top w:val="single" w:sz="4" w:space="0" w:color="DAEAEF" w:themeColor="accent1" w:themeTint="99"/>
        <w:left w:val="single" w:sz="4" w:space="0" w:color="DAEAEF" w:themeColor="accent1" w:themeTint="99"/>
        <w:bottom w:val="single" w:sz="4" w:space="0" w:color="DAEAEF" w:themeColor="accent1" w:themeTint="99"/>
        <w:right w:val="single" w:sz="4" w:space="0" w:color="DAEAEF" w:themeColor="accent1" w:themeTint="99"/>
        <w:insideH w:val="single" w:sz="4" w:space="0" w:color="DAEAEF" w:themeColor="accent1" w:themeTint="99"/>
        <w:insideV w:val="single" w:sz="4" w:space="0" w:color="DAEAE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8F9" w:themeFill="accent1" w:themeFillTint="33"/>
      </w:tcPr>
    </w:tblStylePr>
    <w:tblStylePr w:type="band1Horz">
      <w:tblPr/>
      <w:tcPr>
        <w:shd w:val="clear" w:color="auto" w:fill="F2F8F9" w:themeFill="accent1" w:themeFillTint="33"/>
      </w:tcPr>
    </w:tblStylePr>
    <w:tblStylePr w:type="neCell">
      <w:tblPr/>
      <w:tcPr>
        <w:tcBorders>
          <w:bottom w:val="single" w:sz="4" w:space="0" w:color="DAEAEF" w:themeColor="accent1" w:themeTint="99"/>
        </w:tcBorders>
      </w:tcPr>
    </w:tblStylePr>
    <w:tblStylePr w:type="nwCell">
      <w:tblPr/>
      <w:tcPr>
        <w:tcBorders>
          <w:bottom w:val="single" w:sz="4" w:space="0" w:color="DAEAEF" w:themeColor="accent1" w:themeTint="99"/>
        </w:tcBorders>
      </w:tcPr>
    </w:tblStylePr>
    <w:tblStylePr w:type="seCell">
      <w:tblPr/>
      <w:tcPr>
        <w:tcBorders>
          <w:top w:val="single" w:sz="4" w:space="0" w:color="DAEAEF" w:themeColor="accent1" w:themeTint="99"/>
        </w:tcBorders>
      </w:tcPr>
    </w:tblStylePr>
    <w:tblStylePr w:type="swCell">
      <w:tblPr/>
      <w:tcPr>
        <w:tcBorders>
          <w:top w:val="single" w:sz="4" w:space="0" w:color="DAEAEF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FD5B34"/>
    <w:tblPr>
      <w:tblStyleRowBandSize w:val="1"/>
      <w:tblStyleColBandSize w:val="1"/>
      <w:tblBorders>
        <w:top w:val="single" w:sz="4" w:space="0" w:color="BDCBD5" w:themeColor="accent2" w:themeTint="99"/>
        <w:left w:val="single" w:sz="4" w:space="0" w:color="BDCBD5" w:themeColor="accent2" w:themeTint="99"/>
        <w:bottom w:val="single" w:sz="4" w:space="0" w:color="BDCBD5" w:themeColor="accent2" w:themeTint="99"/>
        <w:right w:val="single" w:sz="4" w:space="0" w:color="BDCBD5" w:themeColor="accent2" w:themeTint="99"/>
        <w:insideH w:val="single" w:sz="4" w:space="0" w:color="BDCBD5" w:themeColor="accent2" w:themeTint="99"/>
        <w:insideV w:val="single" w:sz="4" w:space="0" w:color="BDCBD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DF1" w:themeFill="accent2" w:themeFillTint="33"/>
      </w:tcPr>
    </w:tblStylePr>
    <w:tblStylePr w:type="band1Horz">
      <w:tblPr/>
      <w:tcPr>
        <w:shd w:val="clear" w:color="auto" w:fill="E9EDF1" w:themeFill="accent2" w:themeFillTint="33"/>
      </w:tcPr>
    </w:tblStylePr>
    <w:tblStylePr w:type="neCell">
      <w:tblPr/>
      <w:tcPr>
        <w:tcBorders>
          <w:bottom w:val="single" w:sz="4" w:space="0" w:color="BDCBD5" w:themeColor="accent2" w:themeTint="99"/>
        </w:tcBorders>
      </w:tcPr>
    </w:tblStylePr>
    <w:tblStylePr w:type="nwCell">
      <w:tblPr/>
      <w:tcPr>
        <w:tcBorders>
          <w:bottom w:val="single" w:sz="4" w:space="0" w:color="BDCBD5" w:themeColor="accent2" w:themeTint="99"/>
        </w:tcBorders>
      </w:tcPr>
    </w:tblStylePr>
    <w:tblStylePr w:type="seCell">
      <w:tblPr/>
      <w:tcPr>
        <w:tcBorders>
          <w:top w:val="single" w:sz="4" w:space="0" w:color="BDCBD5" w:themeColor="accent2" w:themeTint="99"/>
        </w:tcBorders>
      </w:tcPr>
    </w:tblStylePr>
    <w:tblStylePr w:type="swCell">
      <w:tblPr/>
      <w:tcPr>
        <w:tcBorders>
          <w:top w:val="single" w:sz="4" w:space="0" w:color="BDCBD5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FD5B34"/>
    <w:tblPr>
      <w:tblStyleRowBandSize w:val="1"/>
      <w:tblStyleColBandSize w:val="1"/>
      <w:tblBorders>
        <w:top w:val="single" w:sz="4" w:space="0" w:color="CAD3B8" w:themeColor="accent3" w:themeTint="99"/>
        <w:left w:val="single" w:sz="4" w:space="0" w:color="CAD3B8" w:themeColor="accent3" w:themeTint="99"/>
        <w:bottom w:val="single" w:sz="4" w:space="0" w:color="CAD3B8" w:themeColor="accent3" w:themeTint="99"/>
        <w:right w:val="single" w:sz="4" w:space="0" w:color="CAD3B8" w:themeColor="accent3" w:themeTint="99"/>
        <w:insideH w:val="single" w:sz="4" w:space="0" w:color="CAD3B8" w:themeColor="accent3" w:themeTint="99"/>
        <w:insideV w:val="single" w:sz="4" w:space="0" w:color="CAD3B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0E7" w:themeFill="accent3" w:themeFillTint="33"/>
      </w:tcPr>
    </w:tblStylePr>
    <w:tblStylePr w:type="band1Horz">
      <w:tblPr/>
      <w:tcPr>
        <w:shd w:val="clear" w:color="auto" w:fill="EDF0E7" w:themeFill="accent3" w:themeFillTint="33"/>
      </w:tcPr>
    </w:tblStylePr>
    <w:tblStylePr w:type="neCell">
      <w:tblPr/>
      <w:tcPr>
        <w:tcBorders>
          <w:bottom w:val="single" w:sz="4" w:space="0" w:color="CAD3B8" w:themeColor="accent3" w:themeTint="99"/>
        </w:tcBorders>
      </w:tcPr>
    </w:tblStylePr>
    <w:tblStylePr w:type="nwCell">
      <w:tblPr/>
      <w:tcPr>
        <w:tcBorders>
          <w:bottom w:val="single" w:sz="4" w:space="0" w:color="CAD3B8" w:themeColor="accent3" w:themeTint="99"/>
        </w:tcBorders>
      </w:tcPr>
    </w:tblStylePr>
    <w:tblStylePr w:type="seCell">
      <w:tblPr/>
      <w:tcPr>
        <w:tcBorders>
          <w:top w:val="single" w:sz="4" w:space="0" w:color="CAD3B8" w:themeColor="accent3" w:themeTint="99"/>
        </w:tcBorders>
      </w:tcPr>
    </w:tblStylePr>
    <w:tblStylePr w:type="swCell">
      <w:tblPr/>
      <w:tcPr>
        <w:tcBorders>
          <w:top w:val="single" w:sz="4" w:space="0" w:color="CAD3B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FD5B34"/>
    <w:tblPr>
      <w:tblStyleRowBandSize w:val="1"/>
      <w:tblStyleColBandSize w:val="1"/>
      <w:tblBorders>
        <w:top w:val="single" w:sz="4" w:space="0" w:color="D5C8B8" w:themeColor="accent4" w:themeTint="99"/>
        <w:left w:val="single" w:sz="4" w:space="0" w:color="D5C8B8" w:themeColor="accent4" w:themeTint="99"/>
        <w:bottom w:val="single" w:sz="4" w:space="0" w:color="D5C8B8" w:themeColor="accent4" w:themeTint="99"/>
        <w:right w:val="single" w:sz="4" w:space="0" w:color="D5C8B8" w:themeColor="accent4" w:themeTint="99"/>
        <w:insideH w:val="single" w:sz="4" w:space="0" w:color="D5C8B8" w:themeColor="accent4" w:themeTint="99"/>
        <w:insideV w:val="single" w:sz="4" w:space="0" w:color="D5C8B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ECE7" w:themeFill="accent4" w:themeFillTint="33"/>
      </w:tcPr>
    </w:tblStylePr>
    <w:tblStylePr w:type="band1Horz">
      <w:tblPr/>
      <w:tcPr>
        <w:shd w:val="clear" w:color="auto" w:fill="F1ECE7" w:themeFill="accent4" w:themeFillTint="33"/>
      </w:tcPr>
    </w:tblStylePr>
    <w:tblStylePr w:type="neCell">
      <w:tblPr/>
      <w:tcPr>
        <w:tcBorders>
          <w:bottom w:val="single" w:sz="4" w:space="0" w:color="D5C8B8" w:themeColor="accent4" w:themeTint="99"/>
        </w:tcBorders>
      </w:tcPr>
    </w:tblStylePr>
    <w:tblStylePr w:type="nwCell">
      <w:tblPr/>
      <w:tcPr>
        <w:tcBorders>
          <w:bottom w:val="single" w:sz="4" w:space="0" w:color="D5C8B8" w:themeColor="accent4" w:themeTint="99"/>
        </w:tcBorders>
      </w:tcPr>
    </w:tblStylePr>
    <w:tblStylePr w:type="seCell">
      <w:tblPr/>
      <w:tcPr>
        <w:tcBorders>
          <w:top w:val="single" w:sz="4" w:space="0" w:color="D5C8B8" w:themeColor="accent4" w:themeTint="99"/>
        </w:tcBorders>
      </w:tcPr>
    </w:tblStylePr>
    <w:tblStylePr w:type="swCell">
      <w:tblPr/>
      <w:tcPr>
        <w:tcBorders>
          <w:top w:val="single" w:sz="4" w:space="0" w:color="D5C8B8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FD5B34"/>
    <w:tblPr>
      <w:tblStyleRowBandSize w:val="1"/>
      <w:tblStyleColBandSize w:val="1"/>
      <w:tblBorders>
        <w:top w:val="single" w:sz="4" w:space="0" w:color="BC9FAB" w:themeColor="accent5" w:themeTint="99"/>
        <w:left w:val="single" w:sz="4" w:space="0" w:color="BC9FAB" w:themeColor="accent5" w:themeTint="99"/>
        <w:bottom w:val="single" w:sz="4" w:space="0" w:color="BC9FAB" w:themeColor="accent5" w:themeTint="99"/>
        <w:right w:val="single" w:sz="4" w:space="0" w:color="BC9FAB" w:themeColor="accent5" w:themeTint="99"/>
        <w:insideH w:val="single" w:sz="4" w:space="0" w:color="BC9FAB" w:themeColor="accent5" w:themeTint="99"/>
        <w:insideV w:val="single" w:sz="4" w:space="0" w:color="BC9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FE3" w:themeFill="accent5" w:themeFillTint="33"/>
      </w:tcPr>
    </w:tblStylePr>
    <w:tblStylePr w:type="band1Horz">
      <w:tblPr/>
      <w:tcPr>
        <w:shd w:val="clear" w:color="auto" w:fill="E8DFE3" w:themeFill="accent5" w:themeFillTint="33"/>
      </w:tcPr>
    </w:tblStylePr>
    <w:tblStylePr w:type="neCell">
      <w:tblPr/>
      <w:tcPr>
        <w:tcBorders>
          <w:bottom w:val="single" w:sz="4" w:space="0" w:color="BC9FAB" w:themeColor="accent5" w:themeTint="99"/>
        </w:tcBorders>
      </w:tcPr>
    </w:tblStylePr>
    <w:tblStylePr w:type="nwCell">
      <w:tblPr/>
      <w:tcPr>
        <w:tcBorders>
          <w:bottom w:val="single" w:sz="4" w:space="0" w:color="BC9FAB" w:themeColor="accent5" w:themeTint="99"/>
        </w:tcBorders>
      </w:tcPr>
    </w:tblStylePr>
    <w:tblStylePr w:type="seCell">
      <w:tblPr/>
      <w:tcPr>
        <w:tcBorders>
          <w:top w:val="single" w:sz="4" w:space="0" w:color="BC9FAB" w:themeColor="accent5" w:themeTint="99"/>
        </w:tcBorders>
      </w:tcPr>
    </w:tblStylePr>
    <w:tblStylePr w:type="swCell">
      <w:tblPr/>
      <w:tcPr>
        <w:tcBorders>
          <w:top w:val="single" w:sz="4" w:space="0" w:color="BC9FA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FD5B34"/>
    <w:tblPr>
      <w:tblStyleRowBandSize w:val="1"/>
      <w:tblStyleColBandSize w:val="1"/>
      <w:tblBorders>
        <w:top w:val="single" w:sz="4" w:space="0" w:color="C3AAA0" w:themeColor="accent6" w:themeTint="99"/>
        <w:left w:val="single" w:sz="4" w:space="0" w:color="C3AAA0" w:themeColor="accent6" w:themeTint="99"/>
        <w:bottom w:val="single" w:sz="4" w:space="0" w:color="C3AAA0" w:themeColor="accent6" w:themeTint="99"/>
        <w:right w:val="single" w:sz="4" w:space="0" w:color="C3AAA0" w:themeColor="accent6" w:themeTint="99"/>
        <w:insideH w:val="single" w:sz="4" w:space="0" w:color="C3AAA0" w:themeColor="accent6" w:themeTint="99"/>
        <w:insideV w:val="single" w:sz="4" w:space="0" w:color="C3AAA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2DF" w:themeFill="accent6" w:themeFillTint="33"/>
      </w:tcPr>
    </w:tblStylePr>
    <w:tblStylePr w:type="band1Horz">
      <w:tblPr/>
      <w:tcPr>
        <w:shd w:val="clear" w:color="auto" w:fill="EBE2DF" w:themeFill="accent6" w:themeFillTint="33"/>
      </w:tcPr>
    </w:tblStylePr>
    <w:tblStylePr w:type="neCell">
      <w:tblPr/>
      <w:tcPr>
        <w:tcBorders>
          <w:bottom w:val="single" w:sz="4" w:space="0" w:color="C3AAA0" w:themeColor="accent6" w:themeTint="99"/>
        </w:tcBorders>
      </w:tcPr>
    </w:tblStylePr>
    <w:tblStylePr w:type="nwCell">
      <w:tblPr/>
      <w:tcPr>
        <w:tcBorders>
          <w:bottom w:val="single" w:sz="4" w:space="0" w:color="C3AAA0" w:themeColor="accent6" w:themeTint="99"/>
        </w:tcBorders>
      </w:tcPr>
    </w:tblStylePr>
    <w:tblStylePr w:type="seCell">
      <w:tblPr/>
      <w:tcPr>
        <w:tcBorders>
          <w:top w:val="single" w:sz="4" w:space="0" w:color="C3AAA0" w:themeColor="accent6" w:themeTint="99"/>
        </w:tcBorders>
      </w:tcPr>
    </w:tblStylePr>
    <w:tblStylePr w:type="swCell">
      <w:tblPr/>
      <w:tcPr>
        <w:tcBorders>
          <w:top w:val="single" w:sz="4" w:space="0" w:color="C3AAA0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FD5B3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FD5B34"/>
    <w:tblPr>
      <w:tblStyleRowBandSize w:val="1"/>
      <w:tblStyleColBandSize w:val="1"/>
      <w:tblBorders>
        <w:top w:val="single" w:sz="4" w:space="0" w:color="DAEAEF" w:themeColor="accent1" w:themeTint="99"/>
        <w:left w:val="single" w:sz="4" w:space="0" w:color="DAEAEF" w:themeColor="accent1" w:themeTint="99"/>
        <w:bottom w:val="single" w:sz="4" w:space="0" w:color="DAEAEF" w:themeColor="accent1" w:themeTint="99"/>
        <w:right w:val="single" w:sz="4" w:space="0" w:color="DAEAEF" w:themeColor="accent1" w:themeTint="99"/>
        <w:insideH w:val="single" w:sz="4" w:space="0" w:color="DAEAEF" w:themeColor="accent1" w:themeTint="99"/>
        <w:insideV w:val="single" w:sz="4" w:space="0" w:color="DAEAE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DDE5" w:themeColor="accent1"/>
          <w:left w:val="single" w:sz="4" w:space="0" w:color="C2DDE5" w:themeColor="accent1"/>
          <w:bottom w:val="single" w:sz="4" w:space="0" w:color="C2DDE5" w:themeColor="accent1"/>
          <w:right w:val="single" w:sz="4" w:space="0" w:color="C2DDE5" w:themeColor="accent1"/>
          <w:insideH w:val="nil"/>
          <w:insideV w:val="nil"/>
        </w:tcBorders>
        <w:shd w:val="clear" w:color="auto" w:fill="C2DDE5" w:themeFill="accent1"/>
      </w:tcPr>
    </w:tblStylePr>
    <w:tblStylePr w:type="lastRow">
      <w:rPr>
        <w:b/>
        <w:bCs/>
      </w:rPr>
      <w:tblPr/>
      <w:tcPr>
        <w:tcBorders>
          <w:top w:val="double" w:sz="4" w:space="0" w:color="C2DDE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8F9" w:themeFill="accent1" w:themeFillTint="33"/>
      </w:tcPr>
    </w:tblStylePr>
    <w:tblStylePr w:type="band1Horz">
      <w:tblPr/>
      <w:tcPr>
        <w:shd w:val="clear" w:color="auto" w:fill="F2F8F9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FD5B34"/>
    <w:tblPr>
      <w:tblStyleRowBandSize w:val="1"/>
      <w:tblStyleColBandSize w:val="1"/>
      <w:tblBorders>
        <w:top w:val="single" w:sz="4" w:space="0" w:color="BDCBD5" w:themeColor="accent2" w:themeTint="99"/>
        <w:left w:val="single" w:sz="4" w:space="0" w:color="BDCBD5" w:themeColor="accent2" w:themeTint="99"/>
        <w:bottom w:val="single" w:sz="4" w:space="0" w:color="BDCBD5" w:themeColor="accent2" w:themeTint="99"/>
        <w:right w:val="single" w:sz="4" w:space="0" w:color="BDCBD5" w:themeColor="accent2" w:themeTint="99"/>
        <w:insideH w:val="single" w:sz="4" w:space="0" w:color="BDCBD5" w:themeColor="accent2" w:themeTint="99"/>
        <w:insideV w:val="single" w:sz="4" w:space="0" w:color="BDCBD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A9B9" w:themeColor="accent2"/>
          <w:left w:val="single" w:sz="4" w:space="0" w:color="92A9B9" w:themeColor="accent2"/>
          <w:bottom w:val="single" w:sz="4" w:space="0" w:color="92A9B9" w:themeColor="accent2"/>
          <w:right w:val="single" w:sz="4" w:space="0" w:color="92A9B9" w:themeColor="accent2"/>
          <w:insideH w:val="nil"/>
          <w:insideV w:val="nil"/>
        </w:tcBorders>
        <w:shd w:val="clear" w:color="auto" w:fill="92A9B9" w:themeFill="accent2"/>
      </w:tcPr>
    </w:tblStylePr>
    <w:tblStylePr w:type="lastRow">
      <w:rPr>
        <w:b/>
        <w:bCs/>
      </w:rPr>
      <w:tblPr/>
      <w:tcPr>
        <w:tcBorders>
          <w:top w:val="double" w:sz="4" w:space="0" w:color="92A9B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DF1" w:themeFill="accent2" w:themeFillTint="33"/>
      </w:tcPr>
    </w:tblStylePr>
    <w:tblStylePr w:type="band1Horz">
      <w:tblPr/>
      <w:tcPr>
        <w:shd w:val="clear" w:color="auto" w:fill="E9EDF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FD5B34"/>
    <w:tblPr>
      <w:tblStyleRowBandSize w:val="1"/>
      <w:tblStyleColBandSize w:val="1"/>
      <w:tblBorders>
        <w:top w:val="single" w:sz="4" w:space="0" w:color="CAD3B8" w:themeColor="accent3" w:themeTint="99"/>
        <w:left w:val="single" w:sz="4" w:space="0" w:color="CAD3B8" w:themeColor="accent3" w:themeTint="99"/>
        <w:bottom w:val="single" w:sz="4" w:space="0" w:color="CAD3B8" w:themeColor="accent3" w:themeTint="99"/>
        <w:right w:val="single" w:sz="4" w:space="0" w:color="CAD3B8" w:themeColor="accent3" w:themeTint="99"/>
        <w:insideH w:val="single" w:sz="4" w:space="0" w:color="CAD3B8" w:themeColor="accent3" w:themeTint="99"/>
        <w:insideV w:val="single" w:sz="4" w:space="0" w:color="CAD3B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7B789" w:themeColor="accent3"/>
          <w:left w:val="single" w:sz="4" w:space="0" w:color="A7B789" w:themeColor="accent3"/>
          <w:bottom w:val="single" w:sz="4" w:space="0" w:color="A7B789" w:themeColor="accent3"/>
          <w:right w:val="single" w:sz="4" w:space="0" w:color="A7B789" w:themeColor="accent3"/>
          <w:insideH w:val="nil"/>
          <w:insideV w:val="nil"/>
        </w:tcBorders>
        <w:shd w:val="clear" w:color="auto" w:fill="A7B789" w:themeFill="accent3"/>
      </w:tcPr>
    </w:tblStylePr>
    <w:tblStylePr w:type="lastRow">
      <w:rPr>
        <w:b/>
        <w:bCs/>
      </w:rPr>
      <w:tblPr/>
      <w:tcPr>
        <w:tcBorders>
          <w:top w:val="double" w:sz="4" w:space="0" w:color="A7B78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0E7" w:themeFill="accent3" w:themeFillTint="33"/>
      </w:tcPr>
    </w:tblStylePr>
    <w:tblStylePr w:type="band1Horz">
      <w:tblPr/>
      <w:tcPr>
        <w:shd w:val="clear" w:color="auto" w:fill="EDF0E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FD5B34"/>
    <w:tblPr>
      <w:tblStyleRowBandSize w:val="1"/>
      <w:tblStyleColBandSize w:val="1"/>
      <w:tblBorders>
        <w:top w:val="single" w:sz="4" w:space="0" w:color="D5C8B8" w:themeColor="accent4" w:themeTint="99"/>
        <w:left w:val="single" w:sz="4" w:space="0" w:color="D5C8B8" w:themeColor="accent4" w:themeTint="99"/>
        <w:bottom w:val="single" w:sz="4" w:space="0" w:color="D5C8B8" w:themeColor="accent4" w:themeTint="99"/>
        <w:right w:val="single" w:sz="4" w:space="0" w:color="D5C8B8" w:themeColor="accent4" w:themeTint="99"/>
        <w:insideH w:val="single" w:sz="4" w:space="0" w:color="D5C8B8" w:themeColor="accent4" w:themeTint="99"/>
        <w:insideV w:val="single" w:sz="4" w:space="0" w:color="D5C8B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9A489" w:themeColor="accent4"/>
          <w:left w:val="single" w:sz="4" w:space="0" w:color="B9A489" w:themeColor="accent4"/>
          <w:bottom w:val="single" w:sz="4" w:space="0" w:color="B9A489" w:themeColor="accent4"/>
          <w:right w:val="single" w:sz="4" w:space="0" w:color="B9A489" w:themeColor="accent4"/>
          <w:insideH w:val="nil"/>
          <w:insideV w:val="nil"/>
        </w:tcBorders>
        <w:shd w:val="clear" w:color="auto" w:fill="B9A489" w:themeFill="accent4"/>
      </w:tcPr>
    </w:tblStylePr>
    <w:tblStylePr w:type="lastRow">
      <w:rPr>
        <w:b/>
        <w:bCs/>
      </w:rPr>
      <w:tblPr/>
      <w:tcPr>
        <w:tcBorders>
          <w:top w:val="double" w:sz="4" w:space="0" w:color="B9A48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CE7" w:themeFill="accent4" w:themeFillTint="33"/>
      </w:tcPr>
    </w:tblStylePr>
    <w:tblStylePr w:type="band1Horz">
      <w:tblPr/>
      <w:tcPr>
        <w:shd w:val="clear" w:color="auto" w:fill="F1ECE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FD5B34"/>
    <w:tblPr>
      <w:tblStyleRowBandSize w:val="1"/>
      <w:tblStyleColBandSize w:val="1"/>
      <w:tblBorders>
        <w:top w:val="single" w:sz="4" w:space="0" w:color="BC9FAB" w:themeColor="accent5" w:themeTint="99"/>
        <w:left w:val="single" w:sz="4" w:space="0" w:color="BC9FAB" w:themeColor="accent5" w:themeTint="99"/>
        <w:bottom w:val="single" w:sz="4" w:space="0" w:color="BC9FAB" w:themeColor="accent5" w:themeTint="99"/>
        <w:right w:val="single" w:sz="4" w:space="0" w:color="BC9FAB" w:themeColor="accent5" w:themeTint="99"/>
        <w:insideH w:val="single" w:sz="4" w:space="0" w:color="BC9FAB" w:themeColor="accent5" w:themeTint="99"/>
        <w:insideV w:val="single" w:sz="4" w:space="0" w:color="BC9FA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6374" w:themeColor="accent5"/>
          <w:left w:val="single" w:sz="4" w:space="0" w:color="8D6374" w:themeColor="accent5"/>
          <w:bottom w:val="single" w:sz="4" w:space="0" w:color="8D6374" w:themeColor="accent5"/>
          <w:right w:val="single" w:sz="4" w:space="0" w:color="8D6374" w:themeColor="accent5"/>
          <w:insideH w:val="nil"/>
          <w:insideV w:val="nil"/>
        </w:tcBorders>
        <w:shd w:val="clear" w:color="auto" w:fill="8D6374" w:themeFill="accent5"/>
      </w:tcPr>
    </w:tblStylePr>
    <w:tblStylePr w:type="lastRow">
      <w:rPr>
        <w:b/>
        <w:bCs/>
      </w:rPr>
      <w:tblPr/>
      <w:tcPr>
        <w:tcBorders>
          <w:top w:val="double" w:sz="4" w:space="0" w:color="8D63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FE3" w:themeFill="accent5" w:themeFillTint="33"/>
      </w:tcPr>
    </w:tblStylePr>
    <w:tblStylePr w:type="band1Horz">
      <w:tblPr/>
      <w:tcPr>
        <w:shd w:val="clear" w:color="auto" w:fill="E8DFE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FD5B34"/>
    <w:tblPr>
      <w:tblStyleRowBandSize w:val="1"/>
      <w:tblStyleColBandSize w:val="1"/>
      <w:tblBorders>
        <w:top w:val="single" w:sz="4" w:space="0" w:color="C3AAA0" w:themeColor="accent6" w:themeTint="99"/>
        <w:left w:val="single" w:sz="4" w:space="0" w:color="C3AAA0" w:themeColor="accent6" w:themeTint="99"/>
        <w:bottom w:val="single" w:sz="4" w:space="0" w:color="C3AAA0" w:themeColor="accent6" w:themeTint="99"/>
        <w:right w:val="single" w:sz="4" w:space="0" w:color="C3AAA0" w:themeColor="accent6" w:themeTint="99"/>
        <w:insideH w:val="single" w:sz="4" w:space="0" w:color="C3AAA0" w:themeColor="accent6" w:themeTint="99"/>
        <w:insideV w:val="single" w:sz="4" w:space="0" w:color="C3AAA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7362" w:themeColor="accent6"/>
          <w:left w:val="single" w:sz="4" w:space="0" w:color="9B7362" w:themeColor="accent6"/>
          <w:bottom w:val="single" w:sz="4" w:space="0" w:color="9B7362" w:themeColor="accent6"/>
          <w:right w:val="single" w:sz="4" w:space="0" w:color="9B7362" w:themeColor="accent6"/>
          <w:insideH w:val="nil"/>
          <w:insideV w:val="nil"/>
        </w:tcBorders>
        <w:shd w:val="clear" w:color="auto" w:fill="9B7362" w:themeFill="accent6"/>
      </w:tcPr>
    </w:tblStylePr>
    <w:tblStylePr w:type="lastRow">
      <w:rPr>
        <w:b/>
        <w:bCs/>
      </w:rPr>
      <w:tblPr/>
      <w:tcPr>
        <w:tcBorders>
          <w:top w:val="double" w:sz="4" w:space="0" w:color="9B73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2DF" w:themeFill="accent6" w:themeFillTint="33"/>
      </w:tcPr>
    </w:tblStylePr>
    <w:tblStylePr w:type="band1Horz">
      <w:tblPr/>
      <w:tcPr>
        <w:shd w:val="clear" w:color="auto" w:fill="EBE2DF" w:themeFill="accent6" w:themeFillTint="33"/>
      </w:tcPr>
    </w:tblStylePr>
  </w:style>
  <w:style w:type="table" w:styleId="GridTable5Dark">
    <w:name w:val="Grid Table 5 Dark"/>
    <w:basedOn w:val="TableNormal"/>
    <w:uiPriority w:val="50"/>
    <w:rsid w:val="00FD5B3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FD5B3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8F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DDE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DDE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2DDE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2DDE5" w:themeFill="accent1"/>
      </w:tcPr>
    </w:tblStylePr>
    <w:tblStylePr w:type="band1Vert">
      <w:tblPr/>
      <w:tcPr>
        <w:shd w:val="clear" w:color="auto" w:fill="E6F1F4" w:themeFill="accent1" w:themeFillTint="66"/>
      </w:tcPr>
    </w:tblStylePr>
    <w:tblStylePr w:type="band1Horz">
      <w:tblPr/>
      <w:tcPr>
        <w:shd w:val="clear" w:color="auto" w:fill="E6F1F4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FD5B3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D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A9B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A9B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A9B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A9B9" w:themeFill="accent2"/>
      </w:tcPr>
    </w:tblStylePr>
    <w:tblStylePr w:type="band1Vert">
      <w:tblPr/>
      <w:tcPr>
        <w:shd w:val="clear" w:color="auto" w:fill="D3DCE3" w:themeFill="accent2" w:themeFillTint="66"/>
      </w:tcPr>
    </w:tblStylePr>
    <w:tblStylePr w:type="band1Horz">
      <w:tblPr/>
      <w:tcPr>
        <w:shd w:val="clear" w:color="auto" w:fill="D3DCE3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FD5B3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0E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7B78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7B78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7B78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7B789" w:themeFill="accent3"/>
      </w:tcPr>
    </w:tblStylePr>
    <w:tblStylePr w:type="band1Vert">
      <w:tblPr/>
      <w:tcPr>
        <w:shd w:val="clear" w:color="auto" w:fill="DBE2CF" w:themeFill="accent3" w:themeFillTint="66"/>
      </w:tcPr>
    </w:tblStylePr>
    <w:tblStylePr w:type="band1Horz">
      <w:tblPr/>
      <w:tcPr>
        <w:shd w:val="clear" w:color="auto" w:fill="DBE2C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FD5B3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C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9A48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9A48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9A48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9A489" w:themeFill="accent4"/>
      </w:tcPr>
    </w:tblStylePr>
    <w:tblStylePr w:type="band1Vert">
      <w:tblPr/>
      <w:tcPr>
        <w:shd w:val="clear" w:color="auto" w:fill="E3DACF" w:themeFill="accent4" w:themeFillTint="66"/>
      </w:tcPr>
    </w:tblStylePr>
    <w:tblStylePr w:type="band1Horz">
      <w:tblPr/>
      <w:tcPr>
        <w:shd w:val="clear" w:color="auto" w:fill="E3DAC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FD5B3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DFE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637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637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D637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D6374" w:themeFill="accent5"/>
      </w:tcPr>
    </w:tblStylePr>
    <w:tblStylePr w:type="band1Vert">
      <w:tblPr/>
      <w:tcPr>
        <w:shd w:val="clear" w:color="auto" w:fill="D2BFC7" w:themeFill="accent5" w:themeFillTint="66"/>
      </w:tcPr>
    </w:tblStylePr>
    <w:tblStylePr w:type="band1Horz">
      <w:tblPr/>
      <w:tcPr>
        <w:shd w:val="clear" w:color="auto" w:fill="D2BFC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FD5B3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2D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736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736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73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7362" w:themeFill="accent6"/>
      </w:tcPr>
    </w:tblStylePr>
    <w:tblStylePr w:type="band1Vert">
      <w:tblPr/>
      <w:tcPr>
        <w:shd w:val="clear" w:color="auto" w:fill="D7C6BF" w:themeFill="accent6" w:themeFillTint="66"/>
      </w:tcPr>
    </w:tblStylePr>
    <w:tblStylePr w:type="band1Horz">
      <w:tblPr/>
      <w:tcPr>
        <w:shd w:val="clear" w:color="auto" w:fill="D7C6BF" w:themeFill="accent6" w:themeFillTint="66"/>
      </w:tcPr>
    </w:tblStylePr>
  </w:style>
  <w:style w:type="table" w:styleId="GridTable6Colourful">
    <w:name w:val="Grid Table 6 Colorful"/>
    <w:basedOn w:val="TableNormal"/>
    <w:uiPriority w:val="51"/>
    <w:rsid w:val="00FD5B34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urfulAccent1">
    <w:name w:val="Grid Table 6 Colorful Accent 1"/>
    <w:basedOn w:val="TableNormal"/>
    <w:uiPriority w:val="51"/>
    <w:rsid w:val="00FD5B34"/>
    <w:rPr>
      <w:color w:val="77B3C5" w:themeColor="accent1" w:themeShade="BF"/>
    </w:rPr>
    <w:tblPr>
      <w:tblStyleRowBandSize w:val="1"/>
      <w:tblStyleColBandSize w:val="1"/>
      <w:tblBorders>
        <w:top w:val="single" w:sz="4" w:space="0" w:color="DAEAEF" w:themeColor="accent1" w:themeTint="99"/>
        <w:left w:val="single" w:sz="4" w:space="0" w:color="DAEAEF" w:themeColor="accent1" w:themeTint="99"/>
        <w:bottom w:val="single" w:sz="4" w:space="0" w:color="DAEAEF" w:themeColor="accent1" w:themeTint="99"/>
        <w:right w:val="single" w:sz="4" w:space="0" w:color="DAEAEF" w:themeColor="accent1" w:themeTint="99"/>
        <w:insideH w:val="single" w:sz="4" w:space="0" w:color="DAEAEF" w:themeColor="accent1" w:themeTint="99"/>
        <w:insideV w:val="single" w:sz="4" w:space="0" w:color="DAEAE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DAEAE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AEAE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8F9" w:themeFill="accent1" w:themeFillTint="33"/>
      </w:tcPr>
    </w:tblStylePr>
    <w:tblStylePr w:type="band1Horz">
      <w:tblPr/>
      <w:tcPr>
        <w:shd w:val="clear" w:color="auto" w:fill="F2F8F9" w:themeFill="accent1" w:themeFillTint="33"/>
      </w:tcPr>
    </w:tblStylePr>
  </w:style>
  <w:style w:type="table" w:styleId="GridTable6ColourfulAccent2">
    <w:name w:val="Grid Table 6 Colorful Accent 2"/>
    <w:basedOn w:val="TableNormal"/>
    <w:uiPriority w:val="51"/>
    <w:rsid w:val="00FD5B34"/>
    <w:rPr>
      <w:color w:val="618096" w:themeColor="accent2" w:themeShade="BF"/>
    </w:rPr>
    <w:tblPr>
      <w:tblStyleRowBandSize w:val="1"/>
      <w:tblStyleColBandSize w:val="1"/>
      <w:tblBorders>
        <w:top w:val="single" w:sz="4" w:space="0" w:color="BDCBD5" w:themeColor="accent2" w:themeTint="99"/>
        <w:left w:val="single" w:sz="4" w:space="0" w:color="BDCBD5" w:themeColor="accent2" w:themeTint="99"/>
        <w:bottom w:val="single" w:sz="4" w:space="0" w:color="BDCBD5" w:themeColor="accent2" w:themeTint="99"/>
        <w:right w:val="single" w:sz="4" w:space="0" w:color="BDCBD5" w:themeColor="accent2" w:themeTint="99"/>
        <w:insideH w:val="single" w:sz="4" w:space="0" w:color="BDCBD5" w:themeColor="accent2" w:themeTint="99"/>
        <w:insideV w:val="single" w:sz="4" w:space="0" w:color="BDCBD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DCBD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CBD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DF1" w:themeFill="accent2" w:themeFillTint="33"/>
      </w:tcPr>
    </w:tblStylePr>
    <w:tblStylePr w:type="band1Horz">
      <w:tblPr/>
      <w:tcPr>
        <w:shd w:val="clear" w:color="auto" w:fill="E9EDF1" w:themeFill="accent2" w:themeFillTint="33"/>
      </w:tcPr>
    </w:tblStylePr>
  </w:style>
  <w:style w:type="table" w:styleId="GridTable6ColourfulAccent3">
    <w:name w:val="Grid Table 6 Colorful Accent 3"/>
    <w:basedOn w:val="TableNormal"/>
    <w:uiPriority w:val="51"/>
    <w:rsid w:val="00FD5B34"/>
    <w:rPr>
      <w:color w:val="80945B" w:themeColor="accent3" w:themeShade="BF"/>
    </w:rPr>
    <w:tblPr>
      <w:tblStyleRowBandSize w:val="1"/>
      <w:tblStyleColBandSize w:val="1"/>
      <w:tblBorders>
        <w:top w:val="single" w:sz="4" w:space="0" w:color="CAD3B8" w:themeColor="accent3" w:themeTint="99"/>
        <w:left w:val="single" w:sz="4" w:space="0" w:color="CAD3B8" w:themeColor="accent3" w:themeTint="99"/>
        <w:bottom w:val="single" w:sz="4" w:space="0" w:color="CAD3B8" w:themeColor="accent3" w:themeTint="99"/>
        <w:right w:val="single" w:sz="4" w:space="0" w:color="CAD3B8" w:themeColor="accent3" w:themeTint="99"/>
        <w:insideH w:val="single" w:sz="4" w:space="0" w:color="CAD3B8" w:themeColor="accent3" w:themeTint="99"/>
        <w:insideV w:val="single" w:sz="4" w:space="0" w:color="CAD3B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AD3B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AD3B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0E7" w:themeFill="accent3" w:themeFillTint="33"/>
      </w:tcPr>
    </w:tblStylePr>
    <w:tblStylePr w:type="band1Horz">
      <w:tblPr/>
      <w:tcPr>
        <w:shd w:val="clear" w:color="auto" w:fill="EDF0E7" w:themeFill="accent3" w:themeFillTint="33"/>
      </w:tcPr>
    </w:tblStylePr>
  </w:style>
  <w:style w:type="table" w:styleId="GridTable6ColourfulAccent4">
    <w:name w:val="Grid Table 6 Colorful Accent 4"/>
    <w:basedOn w:val="TableNormal"/>
    <w:uiPriority w:val="51"/>
    <w:rsid w:val="00FD5B34"/>
    <w:rPr>
      <w:color w:val="977C59" w:themeColor="accent4" w:themeShade="BF"/>
    </w:rPr>
    <w:tblPr>
      <w:tblStyleRowBandSize w:val="1"/>
      <w:tblStyleColBandSize w:val="1"/>
      <w:tblBorders>
        <w:top w:val="single" w:sz="4" w:space="0" w:color="D5C8B8" w:themeColor="accent4" w:themeTint="99"/>
        <w:left w:val="single" w:sz="4" w:space="0" w:color="D5C8B8" w:themeColor="accent4" w:themeTint="99"/>
        <w:bottom w:val="single" w:sz="4" w:space="0" w:color="D5C8B8" w:themeColor="accent4" w:themeTint="99"/>
        <w:right w:val="single" w:sz="4" w:space="0" w:color="D5C8B8" w:themeColor="accent4" w:themeTint="99"/>
        <w:insideH w:val="single" w:sz="4" w:space="0" w:color="D5C8B8" w:themeColor="accent4" w:themeTint="99"/>
        <w:insideV w:val="single" w:sz="4" w:space="0" w:color="D5C8B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5C8B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5C8B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CE7" w:themeFill="accent4" w:themeFillTint="33"/>
      </w:tcPr>
    </w:tblStylePr>
    <w:tblStylePr w:type="band1Horz">
      <w:tblPr/>
      <w:tcPr>
        <w:shd w:val="clear" w:color="auto" w:fill="F1ECE7" w:themeFill="accent4" w:themeFillTint="33"/>
      </w:tcPr>
    </w:tblStylePr>
  </w:style>
  <w:style w:type="table" w:styleId="GridTable6ColourfulAccent5">
    <w:name w:val="Grid Table 6 Colorful Accent 5"/>
    <w:basedOn w:val="TableNormal"/>
    <w:uiPriority w:val="51"/>
    <w:rsid w:val="00FD5B34"/>
    <w:rPr>
      <w:color w:val="694A56" w:themeColor="accent5" w:themeShade="BF"/>
    </w:rPr>
    <w:tblPr>
      <w:tblStyleRowBandSize w:val="1"/>
      <w:tblStyleColBandSize w:val="1"/>
      <w:tblBorders>
        <w:top w:val="single" w:sz="4" w:space="0" w:color="BC9FAB" w:themeColor="accent5" w:themeTint="99"/>
        <w:left w:val="single" w:sz="4" w:space="0" w:color="BC9FAB" w:themeColor="accent5" w:themeTint="99"/>
        <w:bottom w:val="single" w:sz="4" w:space="0" w:color="BC9FAB" w:themeColor="accent5" w:themeTint="99"/>
        <w:right w:val="single" w:sz="4" w:space="0" w:color="BC9FAB" w:themeColor="accent5" w:themeTint="99"/>
        <w:insideH w:val="single" w:sz="4" w:space="0" w:color="BC9FAB" w:themeColor="accent5" w:themeTint="99"/>
        <w:insideV w:val="single" w:sz="4" w:space="0" w:color="BC9FA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9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9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FE3" w:themeFill="accent5" w:themeFillTint="33"/>
      </w:tcPr>
    </w:tblStylePr>
    <w:tblStylePr w:type="band1Horz">
      <w:tblPr/>
      <w:tcPr>
        <w:shd w:val="clear" w:color="auto" w:fill="E8DFE3" w:themeFill="accent5" w:themeFillTint="33"/>
      </w:tcPr>
    </w:tblStylePr>
  </w:style>
  <w:style w:type="table" w:styleId="GridTable6ColourfulAccent6">
    <w:name w:val="Grid Table 6 Colorful Accent 6"/>
    <w:basedOn w:val="TableNormal"/>
    <w:uiPriority w:val="51"/>
    <w:rsid w:val="00FD5B34"/>
    <w:rPr>
      <w:color w:val="735649" w:themeColor="accent6" w:themeShade="BF"/>
    </w:rPr>
    <w:tblPr>
      <w:tblStyleRowBandSize w:val="1"/>
      <w:tblStyleColBandSize w:val="1"/>
      <w:tblBorders>
        <w:top w:val="single" w:sz="4" w:space="0" w:color="C3AAA0" w:themeColor="accent6" w:themeTint="99"/>
        <w:left w:val="single" w:sz="4" w:space="0" w:color="C3AAA0" w:themeColor="accent6" w:themeTint="99"/>
        <w:bottom w:val="single" w:sz="4" w:space="0" w:color="C3AAA0" w:themeColor="accent6" w:themeTint="99"/>
        <w:right w:val="single" w:sz="4" w:space="0" w:color="C3AAA0" w:themeColor="accent6" w:themeTint="99"/>
        <w:insideH w:val="single" w:sz="4" w:space="0" w:color="C3AAA0" w:themeColor="accent6" w:themeTint="99"/>
        <w:insideV w:val="single" w:sz="4" w:space="0" w:color="C3AAA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3AAA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AAA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2DF" w:themeFill="accent6" w:themeFillTint="33"/>
      </w:tcPr>
    </w:tblStylePr>
    <w:tblStylePr w:type="band1Horz">
      <w:tblPr/>
      <w:tcPr>
        <w:shd w:val="clear" w:color="auto" w:fill="EBE2DF" w:themeFill="accent6" w:themeFillTint="33"/>
      </w:tcPr>
    </w:tblStylePr>
  </w:style>
  <w:style w:type="table" w:styleId="GridTable7Colourful">
    <w:name w:val="Grid Table 7 Colorful"/>
    <w:basedOn w:val="TableNormal"/>
    <w:uiPriority w:val="52"/>
    <w:rsid w:val="00FD5B34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urfulAccent1">
    <w:name w:val="Grid Table 7 Colorful Accent 1"/>
    <w:basedOn w:val="TableNormal"/>
    <w:uiPriority w:val="52"/>
    <w:rsid w:val="00FD5B34"/>
    <w:rPr>
      <w:color w:val="77B3C5" w:themeColor="accent1" w:themeShade="BF"/>
    </w:rPr>
    <w:tblPr>
      <w:tblStyleRowBandSize w:val="1"/>
      <w:tblStyleColBandSize w:val="1"/>
      <w:tblBorders>
        <w:top w:val="single" w:sz="4" w:space="0" w:color="DAEAEF" w:themeColor="accent1" w:themeTint="99"/>
        <w:left w:val="single" w:sz="4" w:space="0" w:color="DAEAEF" w:themeColor="accent1" w:themeTint="99"/>
        <w:bottom w:val="single" w:sz="4" w:space="0" w:color="DAEAEF" w:themeColor="accent1" w:themeTint="99"/>
        <w:right w:val="single" w:sz="4" w:space="0" w:color="DAEAEF" w:themeColor="accent1" w:themeTint="99"/>
        <w:insideH w:val="single" w:sz="4" w:space="0" w:color="DAEAEF" w:themeColor="accent1" w:themeTint="99"/>
        <w:insideV w:val="single" w:sz="4" w:space="0" w:color="DAEAE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8F9" w:themeFill="accent1" w:themeFillTint="33"/>
      </w:tcPr>
    </w:tblStylePr>
    <w:tblStylePr w:type="band1Horz">
      <w:tblPr/>
      <w:tcPr>
        <w:shd w:val="clear" w:color="auto" w:fill="F2F8F9" w:themeFill="accent1" w:themeFillTint="33"/>
      </w:tcPr>
    </w:tblStylePr>
    <w:tblStylePr w:type="neCell">
      <w:tblPr/>
      <w:tcPr>
        <w:tcBorders>
          <w:bottom w:val="single" w:sz="4" w:space="0" w:color="DAEAEF" w:themeColor="accent1" w:themeTint="99"/>
        </w:tcBorders>
      </w:tcPr>
    </w:tblStylePr>
    <w:tblStylePr w:type="nwCell">
      <w:tblPr/>
      <w:tcPr>
        <w:tcBorders>
          <w:bottom w:val="single" w:sz="4" w:space="0" w:color="DAEAEF" w:themeColor="accent1" w:themeTint="99"/>
        </w:tcBorders>
      </w:tcPr>
    </w:tblStylePr>
    <w:tblStylePr w:type="seCell">
      <w:tblPr/>
      <w:tcPr>
        <w:tcBorders>
          <w:top w:val="single" w:sz="4" w:space="0" w:color="DAEAEF" w:themeColor="accent1" w:themeTint="99"/>
        </w:tcBorders>
      </w:tcPr>
    </w:tblStylePr>
    <w:tblStylePr w:type="swCell">
      <w:tblPr/>
      <w:tcPr>
        <w:tcBorders>
          <w:top w:val="single" w:sz="4" w:space="0" w:color="DAEAEF" w:themeColor="accent1" w:themeTint="99"/>
        </w:tcBorders>
      </w:tcPr>
    </w:tblStylePr>
  </w:style>
  <w:style w:type="table" w:styleId="GridTable7ColourfulAccent2">
    <w:name w:val="Grid Table 7 Colorful Accent 2"/>
    <w:basedOn w:val="TableNormal"/>
    <w:uiPriority w:val="52"/>
    <w:rsid w:val="00FD5B34"/>
    <w:rPr>
      <w:color w:val="618096" w:themeColor="accent2" w:themeShade="BF"/>
    </w:rPr>
    <w:tblPr>
      <w:tblStyleRowBandSize w:val="1"/>
      <w:tblStyleColBandSize w:val="1"/>
      <w:tblBorders>
        <w:top w:val="single" w:sz="4" w:space="0" w:color="BDCBD5" w:themeColor="accent2" w:themeTint="99"/>
        <w:left w:val="single" w:sz="4" w:space="0" w:color="BDCBD5" w:themeColor="accent2" w:themeTint="99"/>
        <w:bottom w:val="single" w:sz="4" w:space="0" w:color="BDCBD5" w:themeColor="accent2" w:themeTint="99"/>
        <w:right w:val="single" w:sz="4" w:space="0" w:color="BDCBD5" w:themeColor="accent2" w:themeTint="99"/>
        <w:insideH w:val="single" w:sz="4" w:space="0" w:color="BDCBD5" w:themeColor="accent2" w:themeTint="99"/>
        <w:insideV w:val="single" w:sz="4" w:space="0" w:color="BDCBD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DF1" w:themeFill="accent2" w:themeFillTint="33"/>
      </w:tcPr>
    </w:tblStylePr>
    <w:tblStylePr w:type="band1Horz">
      <w:tblPr/>
      <w:tcPr>
        <w:shd w:val="clear" w:color="auto" w:fill="E9EDF1" w:themeFill="accent2" w:themeFillTint="33"/>
      </w:tcPr>
    </w:tblStylePr>
    <w:tblStylePr w:type="neCell">
      <w:tblPr/>
      <w:tcPr>
        <w:tcBorders>
          <w:bottom w:val="single" w:sz="4" w:space="0" w:color="BDCBD5" w:themeColor="accent2" w:themeTint="99"/>
        </w:tcBorders>
      </w:tcPr>
    </w:tblStylePr>
    <w:tblStylePr w:type="nwCell">
      <w:tblPr/>
      <w:tcPr>
        <w:tcBorders>
          <w:bottom w:val="single" w:sz="4" w:space="0" w:color="BDCBD5" w:themeColor="accent2" w:themeTint="99"/>
        </w:tcBorders>
      </w:tcPr>
    </w:tblStylePr>
    <w:tblStylePr w:type="seCell">
      <w:tblPr/>
      <w:tcPr>
        <w:tcBorders>
          <w:top w:val="single" w:sz="4" w:space="0" w:color="BDCBD5" w:themeColor="accent2" w:themeTint="99"/>
        </w:tcBorders>
      </w:tcPr>
    </w:tblStylePr>
    <w:tblStylePr w:type="swCell">
      <w:tblPr/>
      <w:tcPr>
        <w:tcBorders>
          <w:top w:val="single" w:sz="4" w:space="0" w:color="BDCBD5" w:themeColor="accent2" w:themeTint="99"/>
        </w:tcBorders>
      </w:tcPr>
    </w:tblStylePr>
  </w:style>
  <w:style w:type="table" w:styleId="GridTable7ColourfulAccent3">
    <w:name w:val="Grid Table 7 Colorful Accent 3"/>
    <w:basedOn w:val="TableNormal"/>
    <w:uiPriority w:val="52"/>
    <w:rsid w:val="00FD5B34"/>
    <w:rPr>
      <w:color w:val="80945B" w:themeColor="accent3" w:themeShade="BF"/>
    </w:rPr>
    <w:tblPr>
      <w:tblStyleRowBandSize w:val="1"/>
      <w:tblStyleColBandSize w:val="1"/>
      <w:tblBorders>
        <w:top w:val="single" w:sz="4" w:space="0" w:color="CAD3B8" w:themeColor="accent3" w:themeTint="99"/>
        <w:left w:val="single" w:sz="4" w:space="0" w:color="CAD3B8" w:themeColor="accent3" w:themeTint="99"/>
        <w:bottom w:val="single" w:sz="4" w:space="0" w:color="CAD3B8" w:themeColor="accent3" w:themeTint="99"/>
        <w:right w:val="single" w:sz="4" w:space="0" w:color="CAD3B8" w:themeColor="accent3" w:themeTint="99"/>
        <w:insideH w:val="single" w:sz="4" w:space="0" w:color="CAD3B8" w:themeColor="accent3" w:themeTint="99"/>
        <w:insideV w:val="single" w:sz="4" w:space="0" w:color="CAD3B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0E7" w:themeFill="accent3" w:themeFillTint="33"/>
      </w:tcPr>
    </w:tblStylePr>
    <w:tblStylePr w:type="band1Horz">
      <w:tblPr/>
      <w:tcPr>
        <w:shd w:val="clear" w:color="auto" w:fill="EDF0E7" w:themeFill="accent3" w:themeFillTint="33"/>
      </w:tcPr>
    </w:tblStylePr>
    <w:tblStylePr w:type="neCell">
      <w:tblPr/>
      <w:tcPr>
        <w:tcBorders>
          <w:bottom w:val="single" w:sz="4" w:space="0" w:color="CAD3B8" w:themeColor="accent3" w:themeTint="99"/>
        </w:tcBorders>
      </w:tcPr>
    </w:tblStylePr>
    <w:tblStylePr w:type="nwCell">
      <w:tblPr/>
      <w:tcPr>
        <w:tcBorders>
          <w:bottom w:val="single" w:sz="4" w:space="0" w:color="CAD3B8" w:themeColor="accent3" w:themeTint="99"/>
        </w:tcBorders>
      </w:tcPr>
    </w:tblStylePr>
    <w:tblStylePr w:type="seCell">
      <w:tblPr/>
      <w:tcPr>
        <w:tcBorders>
          <w:top w:val="single" w:sz="4" w:space="0" w:color="CAD3B8" w:themeColor="accent3" w:themeTint="99"/>
        </w:tcBorders>
      </w:tcPr>
    </w:tblStylePr>
    <w:tblStylePr w:type="swCell">
      <w:tblPr/>
      <w:tcPr>
        <w:tcBorders>
          <w:top w:val="single" w:sz="4" w:space="0" w:color="CAD3B8" w:themeColor="accent3" w:themeTint="99"/>
        </w:tcBorders>
      </w:tcPr>
    </w:tblStylePr>
  </w:style>
  <w:style w:type="table" w:styleId="GridTable7ColourfulAccent4">
    <w:name w:val="Grid Table 7 Colorful Accent 4"/>
    <w:basedOn w:val="TableNormal"/>
    <w:uiPriority w:val="52"/>
    <w:rsid w:val="00FD5B34"/>
    <w:rPr>
      <w:color w:val="977C59" w:themeColor="accent4" w:themeShade="BF"/>
    </w:rPr>
    <w:tblPr>
      <w:tblStyleRowBandSize w:val="1"/>
      <w:tblStyleColBandSize w:val="1"/>
      <w:tblBorders>
        <w:top w:val="single" w:sz="4" w:space="0" w:color="D5C8B8" w:themeColor="accent4" w:themeTint="99"/>
        <w:left w:val="single" w:sz="4" w:space="0" w:color="D5C8B8" w:themeColor="accent4" w:themeTint="99"/>
        <w:bottom w:val="single" w:sz="4" w:space="0" w:color="D5C8B8" w:themeColor="accent4" w:themeTint="99"/>
        <w:right w:val="single" w:sz="4" w:space="0" w:color="D5C8B8" w:themeColor="accent4" w:themeTint="99"/>
        <w:insideH w:val="single" w:sz="4" w:space="0" w:color="D5C8B8" w:themeColor="accent4" w:themeTint="99"/>
        <w:insideV w:val="single" w:sz="4" w:space="0" w:color="D5C8B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ECE7" w:themeFill="accent4" w:themeFillTint="33"/>
      </w:tcPr>
    </w:tblStylePr>
    <w:tblStylePr w:type="band1Horz">
      <w:tblPr/>
      <w:tcPr>
        <w:shd w:val="clear" w:color="auto" w:fill="F1ECE7" w:themeFill="accent4" w:themeFillTint="33"/>
      </w:tcPr>
    </w:tblStylePr>
    <w:tblStylePr w:type="neCell">
      <w:tblPr/>
      <w:tcPr>
        <w:tcBorders>
          <w:bottom w:val="single" w:sz="4" w:space="0" w:color="D5C8B8" w:themeColor="accent4" w:themeTint="99"/>
        </w:tcBorders>
      </w:tcPr>
    </w:tblStylePr>
    <w:tblStylePr w:type="nwCell">
      <w:tblPr/>
      <w:tcPr>
        <w:tcBorders>
          <w:bottom w:val="single" w:sz="4" w:space="0" w:color="D5C8B8" w:themeColor="accent4" w:themeTint="99"/>
        </w:tcBorders>
      </w:tcPr>
    </w:tblStylePr>
    <w:tblStylePr w:type="seCell">
      <w:tblPr/>
      <w:tcPr>
        <w:tcBorders>
          <w:top w:val="single" w:sz="4" w:space="0" w:color="D5C8B8" w:themeColor="accent4" w:themeTint="99"/>
        </w:tcBorders>
      </w:tcPr>
    </w:tblStylePr>
    <w:tblStylePr w:type="swCell">
      <w:tblPr/>
      <w:tcPr>
        <w:tcBorders>
          <w:top w:val="single" w:sz="4" w:space="0" w:color="D5C8B8" w:themeColor="accent4" w:themeTint="99"/>
        </w:tcBorders>
      </w:tcPr>
    </w:tblStylePr>
  </w:style>
  <w:style w:type="table" w:styleId="GridTable7ColourfulAccent5">
    <w:name w:val="Grid Table 7 Colorful Accent 5"/>
    <w:basedOn w:val="TableNormal"/>
    <w:uiPriority w:val="52"/>
    <w:rsid w:val="00FD5B34"/>
    <w:rPr>
      <w:color w:val="694A56" w:themeColor="accent5" w:themeShade="BF"/>
    </w:rPr>
    <w:tblPr>
      <w:tblStyleRowBandSize w:val="1"/>
      <w:tblStyleColBandSize w:val="1"/>
      <w:tblBorders>
        <w:top w:val="single" w:sz="4" w:space="0" w:color="BC9FAB" w:themeColor="accent5" w:themeTint="99"/>
        <w:left w:val="single" w:sz="4" w:space="0" w:color="BC9FAB" w:themeColor="accent5" w:themeTint="99"/>
        <w:bottom w:val="single" w:sz="4" w:space="0" w:color="BC9FAB" w:themeColor="accent5" w:themeTint="99"/>
        <w:right w:val="single" w:sz="4" w:space="0" w:color="BC9FAB" w:themeColor="accent5" w:themeTint="99"/>
        <w:insideH w:val="single" w:sz="4" w:space="0" w:color="BC9FAB" w:themeColor="accent5" w:themeTint="99"/>
        <w:insideV w:val="single" w:sz="4" w:space="0" w:color="BC9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FE3" w:themeFill="accent5" w:themeFillTint="33"/>
      </w:tcPr>
    </w:tblStylePr>
    <w:tblStylePr w:type="band1Horz">
      <w:tblPr/>
      <w:tcPr>
        <w:shd w:val="clear" w:color="auto" w:fill="E8DFE3" w:themeFill="accent5" w:themeFillTint="33"/>
      </w:tcPr>
    </w:tblStylePr>
    <w:tblStylePr w:type="neCell">
      <w:tblPr/>
      <w:tcPr>
        <w:tcBorders>
          <w:bottom w:val="single" w:sz="4" w:space="0" w:color="BC9FAB" w:themeColor="accent5" w:themeTint="99"/>
        </w:tcBorders>
      </w:tcPr>
    </w:tblStylePr>
    <w:tblStylePr w:type="nwCell">
      <w:tblPr/>
      <w:tcPr>
        <w:tcBorders>
          <w:bottom w:val="single" w:sz="4" w:space="0" w:color="BC9FAB" w:themeColor="accent5" w:themeTint="99"/>
        </w:tcBorders>
      </w:tcPr>
    </w:tblStylePr>
    <w:tblStylePr w:type="seCell">
      <w:tblPr/>
      <w:tcPr>
        <w:tcBorders>
          <w:top w:val="single" w:sz="4" w:space="0" w:color="BC9FAB" w:themeColor="accent5" w:themeTint="99"/>
        </w:tcBorders>
      </w:tcPr>
    </w:tblStylePr>
    <w:tblStylePr w:type="swCell">
      <w:tblPr/>
      <w:tcPr>
        <w:tcBorders>
          <w:top w:val="single" w:sz="4" w:space="0" w:color="BC9FAB" w:themeColor="accent5" w:themeTint="99"/>
        </w:tcBorders>
      </w:tcPr>
    </w:tblStylePr>
  </w:style>
  <w:style w:type="table" w:styleId="GridTable7ColourfulAccent6">
    <w:name w:val="Grid Table 7 Colorful Accent 6"/>
    <w:basedOn w:val="TableNormal"/>
    <w:uiPriority w:val="52"/>
    <w:rsid w:val="00FD5B34"/>
    <w:rPr>
      <w:color w:val="735649" w:themeColor="accent6" w:themeShade="BF"/>
    </w:rPr>
    <w:tblPr>
      <w:tblStyleRowBandSize w:val="1"/>
      <w:tblStyleColBandSize w:val="1"/>
      <w:tblBorders>
        <w:top w:val="single" w:sz="4" w:space="0" w:color="C3AAA0" w:themeColor="accent6" w:themeTint="99"/>
        <w:left w:val="single" w:sz="4" w:space="0" w:color="C3AAA0" w:themeColor="accent6" w:themeTint="99"/>
        <w:bottom w:val="single" w:sz="4" w:space="0" w:color="C3AAA0" w:themeColor="accent6" w:themeTint="99"/>
        <w:right w:val="single" w:sz="4" w:space="0" w:color="C3AAA0" w:themeColor="accent6" w:themeTint="99"/>
        <w:insideH w:val="single" w:sz="4" w:space="0" w:color="C3AAA0" w:themeColor="accent6" w:themeTint="99"/>
        <w:insideV w:val="single" w:sz="4" w:space="0" w:color="C3AAA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2DF" w:themeFill="accent6" w:themeFillTint="33"/>
      </w:tcPr>
    </w:tblStylePr>
    <w:tblStylePr w:type="band1Horz">
      <w:tblPr/>
      <w:tcPr>
        <w:shd w:val="clear" w:color="auto" w:fill="EBE2DF" w:themeFill="accent6" w:themeFillTint="33"/>
      </w:tcPr>
    </w:tblStylePr>
    <w:tblStylePr w:type="neCell">
      <w:tblPr/>
      <w:tcPr>
        <w:tcBorders>
          <w:bottom w:val="single" w:sz="4" w:space="0" w:color="C3AAA0" w:themeColor="accent6" w:themeTint="99"/>
        </w:tcBorders>
      </w:tcPr>
    </w:tblStylePr>
    <w:tblStylePr w:type="nwCell">
      <w:tblPr/>
      <w:tcPr>
        <w:tcBorders>
          <w:bottom w:val="single" w:sz="4" w:space="0" w:color="C3AAA0" w:themeColor="accent6" w:themeTint="99"/>
        </w:tcBorders>
      </w:tcPr>
    </w:tblStylePr>
    <w:tblStylePr w:type="seCell">
      <w:tblPr/>
      <w:tcPr>
        <w:tcBorders>
          <w:top w:val="single" w:sz="4" w:space="0" w:color="C3AAA0" w:themeColor="accent6" w:themeTint="99"/>
        </w:tcBorders>
      </w:tcPr>
    </w:tblStylePr>
    <w:tblStylePr w:type="swCell">
      <w:tblPr/>
      <w:tcPr>
        <w:tcBorders>
          <w:top w:val="single" w:sz="4" w:space="0" w:color="C3AAA0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FD5B34"/>
    <w:pPr>
      <w:spacing w:after="20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FD5B34"/>
    <w:pPr>
      <w:spacing w:after="20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FD5B34"/>
    <w:pPr>
      <w:spacing w:after="20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FD5B34"/>
    <w:rPr>
      <w:rFonts w:ascii="Calibri" w:hAnsi="Calibri" w:cs="Calibri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D5B34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5B34"/>
    <w:rPr>
      <w:rFonts w:ascii="Calibri" w:eastAsia="Times New Roman" w:hAnsi="Calibri" w:cs="Calibri"/>
      <w:noProof/>
      <w:color w:val="222222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FD5B34"/>
    <w:rPr>
      <w:rFonts w:ascii="Calibri" w:hAnsi="Calibri" w:cs="Calibri"/>
    </w:rPr>
  </w:style>
  <w:style w:type="table" w:styleId="Table3Deffects1">
    <w:name w:val="Table 3D effects 1"/>
    <w:basedOn w:val="TableNormal"/>
    <w:uiPriority w:val="99"/>
    <w:semiHidden/>
    <w:unhideWhenUsed/>
    <w:rsid w:val="00FD5B34"/>
    <w:pPr>
      <w:spacing w:after="20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FD5B34"/>
    <w:pPr>
      <w:spacing w:after="20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FD5B34"/>
    <w:pPr>
      <w:spacing w:after="20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FD5B34"/>
    <w:pPr>
      <w:spacing w:after="20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semiHidden/>
    <w:rsid w:val="00FD5B34"/>
    <w:rPr>
      <w:rFonts w:ascii="Calibri" w:hAnsi="Calibri" w:cs="Calibri"/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FD5B34"/>
    <w:rPr>
      <w:rFonts w:ascii="Calibri" w:hAnsi="Calibri" w:cs="Calibri"/>
      <w:color w:val="ABAFA5" w:themeColor="followedHyperlink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FD5B34"/>
    <w:rPr>
      <w:rFonts w:ascii="Calibri" w:hAnsi="Calibri" w:cs="Calibri"/>
      <w:color w:val="67AAB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FD5B34"/>
    <w:rPr>
      <w:rFonts w:ascii="Calibri" w:hAnsi="Calibri" w:cs="Calibri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D5B34"/>
    <w:rPr>
      <w:i/>
      <w:iCs/>
      <w:color w:val="66666B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9.svg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svg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2.wdp"/><Relationship Id="rId22" Type="http://schemas.openxmlformats.org/officeDocument/2006/relationships/image" Target="media/image10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nessaOwens\AppData\Roaming\Microsoft\Templates\Blue%20spheres%20brochure.dotx" TargetMode="External"/></Relationships>
</file>

<file path=word/theme/theme1.xml><?xml version="1.0" encoding="utf-8"?>
<a:theme xmlns:a="http://schemas.openxmlformats.org/drawingml/2006/main" name="View">
  <a:themeElements>
    <a:clrScheme name="Custom 4">
      <a:dk1>
        <a:srgbClr val="000000"/>
      </a:dk1>
      <a:lt1>
        <a:srgbClr val="FFFFFF"/>
      </a:lt1>
      <a:dk2>
        <a:srgbClr val="66666B"/>
      </a:dk2>
      <a:lt2>
        <a:srgbClr val="D6D3CC"/>
      </a:lt2>
      <a:accent1>
        <a:srgbClr val="C2DDE5"/>
      </a:accent1>
      <a:accent2>
        <a:srgbClr val="92A9B9"/>
      </a:accent2>
      <a:accent3>
        <a:srgbClr val="A7B789"/>
      </a:accent3>
      <a:accent4>
        <a:srgbClr val="B9A489"/>
      </a:accent4>
      <a:accent5>
        <a:srgbClr val="8D6374"/>
      </a:accent5>
      <a:accent6>
        <a:srgbClr val="9B7362"/>
      </a:accent6>
      <a:hlink>
        <a:srgbClr val="67AABF"/>
      </a:hlink>
      <a:folHlink>
        <a:srgbClr val="ABAFA5"/>
      </a:folHlink>
    </a:clrScheme>
    <a:fontScheme name="View">
      <a:majorFont>
        <a:latin typeface="Century Schoolbook" panose="0204060405050502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View">
      <a:fillStyleLst>
        <a:solidFill>
          <a:schemeClr val="phClr"/>
        </a:solidFill>
        <a:solidFill>
          <a:schemeClr val="phClr">
            <a:tint val="60000"/>
            <a:satMod val="120000"/>
          </a:schemeClr>
        </a:solidFill>
        <a:solidFill>
          <a:schemeClr val="phClr">
            <a:shade val="75000"/>
            <a:satMod val="16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3970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95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240" dir="5400000" algn="tl" rotWithShape="0">
              <a:srgbClr val="000000">
                <a:alpha val="7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9525" prstMaterial="flat">
            <a:bevelT w="0" h="0" prst="coolSlant"/>
            <a:contourClr>
              <a:schemeClr val="phClr">
                <a:shade val="35000"/>
                <a:satMod val="130000"/>
              </a:schemeClr>
            </a:contourClr>
          </a:sp3d>
        </a:effectStyle>
        <a:effectStyle>
          <a:effectLst>
            <a:outerShdw blurRad="76200" dist="25400" dir="5400000" algn="tl" rotWithShape="0">
              <a:srgbClr val="000000">
                <a:alpha val="5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9050" prstMaterial="flat">
            <a:bevelT w="0" h="0" prst="coolSlant"/>
            <a:contourClr>
              <a:schemeClr val="phClr">
                <a:shade val="25000"/>
                <a:satMod val="14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4000"/>
                <a:shade val="98000"/>
                <a:satMod val="130000"/>
                <a:lumMod val="102000"/>
              </a:schemeClr>
            </a:gs>
            <a:gs pos="100000">
              <a:schemeClr val="phClr">
                <a:tint val="98000"/>
                <a:shade val="78000"/>
                <a:satMod val="14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View" id="{BA0EB5A6-F2D4-4F82-977B-64ADEE4A2A69}" vid="{3969A8A2-35DB-4E3B-8885-16FD2056867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e22835-bd66-4066-bc70-24c105ec2414">
      <Terms xmlns="http://schemas.microsoft.com/office/infopath/2007/PartnerControls"/>
    </lcf76f155ced4ddcb4097134ff3c332f>
    <TaxCatchAll xmlns="fb7e9f2c-68a0-47ce-9582-1d2ab43b466f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C598ADB51A8B47809EA1C10382B782" ma:contentTypeVersion="19" ma:contentTypeDescription="Create a new document." ma:contentTypeScope="" ma:versionID="92f27912c19c41c24bb37e52c361788f">
  <xsd:schema xmlns:xsd="http://www.w3.org/2001/XMLSchema" xmlns:xs="http://www.w3.org/2001/XMLSchema" xmlns:p="http://schemas.microsoft.com/office/2006/metadata/properties" xmlns:ns2="6ce22835-bd66-4066-bc70-24c105ec2414" xmlns:ns3="fb7e9f2c-68a0-47ce-9582-1d2ab43b466f" targetNamespace="http://schemas.microsoft.com/office/2006/metadata/properties" ma:root="true" ma:fieldsID="061302fc5920f6adaea31e8c9bf8d1a0" ns2:_="" ns3:_="">
    <xsd:import namespace="6ce22835-bd66-4066-bc70-24c105ec2414"/>
    <xsd:import namespace="fb7e9f2c-68a0-47ce-9582-1d2ab43b46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e22835-bd66-4066-bc70-24c105ec24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12cdb14-df11-4d14-8402-07bbb67e1e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e9f2c-68a0-47ce-9582-1d2ab43b466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bb00604-5b9d-492e-8a78-fc814646c240}" ma:internalName="TaxCatchAll" ma:showField="CatchAllData" ma:web="fb7e9f2c-68a0-47ce-9582-1d2ab43b46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0402B8-67BB-41F6-97A3-9154006B69AF}">
  <ds:schemaRefs>
    <ds:schemaRef ds:uri="http://schemas.microsoft.com/office/2006/metadata/properties"/>
    <ds:schemaRef ds:uri="http://schemas.microsoft.com/office/infopath/2007/PartnerControls"/>
    <ds:schemaRef ds:uri="6ce22835-bd66-4066-bc70-24c105ec2414"/>
    <ds:schemaRef ds:uri="fb7e9f2c-68a0-47ce-9582-1d2ab43b466f"/>
  </ds:schemaRefs>
</ds:datastoreItem>
</file>

<file path=customXml/itemProps2.xml><?xml version="1.0" encoding="utf-8"?>
<ds:datastoreItem xmlns:ds="http://schemas.openxmlformats.org/officeDocument/2006/customXml" ds:itemID="{9073A402-C067-427E-9620-788F093BA93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78166F9-BCC9-4C7F-A506-8D7C8E1890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26030DD-29C9-45B7-91AF-80876F7A13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e22835-bd66-4066-bc70-24c105ec2414"/>
    <ds:schemaRef ds:uri="fb7e9f2c-68a0-47ce-9582-1d2ab43b46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brochure.dotx</Template>
  <TotalTime>42</TotalTime>
  <Pages>3</Pages>
  <Words>512</Words>
  <Characters>2629</Characters>
  <Application>Microsoft Office Word</Application>
  <DocSecurity>0</DocSecurity>
  <Lines>146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Owens</dc:creator>
  <cp:keywords/>
  <dc:description/>
  <cp:lastModifiedBy>Angela Oakes</cp:lastModifiedBy>
  <cp:revision>72</cp:revision>
  <dcterms:created xsi:type="dcterms:W3CDTF">2025-10-16T12:48:00Z</dcterms:created>
  <dcterms:modified xsi:type="dcterms:W3CDTF">2025-10-16T14:17:00Z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0x01010086C598ADB51A8B47809EA1C10382B782</vt:lpwstr>
  </property>
  <property fmtid="{D5CDD505-2E9C-101B-9397-08002B2CF9AE}" pid="3" name="MediaServiceImageTags">
    <vt:lpwstr/>
  </property>
</Properties>
</file>