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13"/>
        <w:gridCol w:w="26"/>
        <w:gridCol w:w="551"/>
        <w:gridCol w:w="111"/>
        <w:gridCol w:w="4701"/>
        <w:gridCol w:w="303"/>
        <w:gridCol w:w="481"/>
        <w:gridCol w:w="4427"/>
      </w:tblGrid>
      <w:tr w:rsidR="009D1198" w:rsidRPr="00C00B2A" w14:paraId="365F5126" w14:textId="77777777" w:rsidTr="007330F7">
        <w:trPr>
          <w:trHeight w:val="1009"/>
          <w:jc w:val="center"/>
        </w:trPr>
        <w:tc>
          <w:tcPr>
            <w:tcW w:w="4839" w:type="dxa"/>
            <w:gridSpan w:val="2"/>
            <w:vMerge w:val="restart"/>
          </w:tcPr>
          <w:p w14:paraId="45C371AA" w14:textId="50727B72" w:rsidR="00385EEF" w:rsidRPr="00417957" w:rsidRDefault="00385EEF" w:rsidP="00385EEF">
            <w:pPr>
              <w:pStyle w:val="Heading1"/>
              <w:rPr>
                <w:i/>
                <w:iCs/>
                <w:color w:val="3F8094" w:themeColor="accent1" w:themeShade="80"/>
              </w:rPr>
            </w:pPr>
            <w:bookmarkStart w:id="0" w:name="_Hlk514276837"/>
            <w:bookmarkStart w:id="1" w:name="_Hlk514713684"/>
            <w:r w:rsidRPr="00417957">
              <w:rPr>
                <w:i/>
                <w:iCs/>
                <w:color w:val="3F8094" w:themeColor="accent1" w:themeShade="80"/>
              </w:rPr>
              <w:t>Tips for Keeping Warm this Winter</w:t>
            </w:r>
          </w:p>
          <w:p w14:paraId="2D6D5EE5" w14:textId="3B7EC6FC" w:rsidR="00385EEF" w:rsidRPr="00385EEF" w:rsidRDefault="00385EEF" w:rsidP="00385EEF">
            <w:pPr>
              <w:rPr>
                <w:i/>
                <w:iCs/>
                <w:sz w:val="24"/>
                <w:szCs w:val="24"/>
              </w:rPr>
            </w:pPr>
            <w:r w:rsidRPr="00385EEF">
              <w:rPr>
                <w:i/>
                <w:iCs/>
                <w:sz w:val="24"/>
                <w:szCs w:val="24"/>
              </w:rPr>
              <w:t xml:space="preserve">• </w:t>
            </w:r>
            <w:r w:rsidRPr="00385EEF">
              <w:rPr>
                <w:sz w:val="24"/>
                <w:szCs w:val="24"/>
              </w:rPr>
              <w:t xml:space="preserve">If you’re sitting down, </w:t>
            </w:r>
            <w:r w:rsidRPr="00385EEF">
              <w:rPr>
                <w:b/>
                <w:bCs/>
                <w:sz w:val="24"/>
                <w:szCs w:val="24"/>
              </w:rPr>
              <w:t>wrap up with a</w:t>
            </w:r>
            <w:r w:rsidRPr="00385EEF">
              <w:rPr>
                <w:sz w:val="24"/>
                <w:szCs w:val="24"/>
              </w:rPr>
              <w:t xml:space="preserve"> </w:t>
            </w:r>
            <w:r w:rsidRPr="00385EEF">
              <w:rPr>
                <w:b/>
                <w:bCs/>
                <w:sz w:val="24"/>
                <w:szCs w:val="24"/>
              </w:rPr>
              <w:t>shawl or blanket</w:t>
            </w:r>
            <w:r w:rsidRPr="00385EEF">
              <w:rPr>
                <w:sz w:val="24"/>
                <w:szCs w:val="24"/>
              </w:rPr>
              <w:t>. Air is cooler at ground level – so you could even pop your feet up on something</w:t>
            </w:r>
            <w:r w:rsidRPr="00385EEF">
              <w:rPr>
                <w:i/>
                <w:iCs/>
                <w:sz w:val="24"/>
                <w:szCs w:val="24"/>
              </w:rPr>
              <w:t xml:space="preserve">. </w:t>
            </w:r>
          </w:p>
          <w:p w14:paraId="57DE4065" w14:textId="77777777" w:rsidR="00385EEF" w:rsidRPr="00385EEF" w:rsidRDefault="00385EEF" w:rsidP="00385EEF">
            <w:pPr>
              <w:rPr>
                <w:sz w:val="24"/>
                <w:szCs w:val="24"/>
              </w:rPr>
            </w:pPr>
            <w:r w:rsidRPr="00385EEF">
              <w:rPr>
                <w:sz w:val="24"/>
                <w:szCs w:val="24"/>
              </w:rPr>
              <w:t xml:space="preserve">• If you struggle to stay warm in bed, try wearing some </w:t>
            </w:r>
            <w:r w:rsidRPr="00385EEF">
              <w:rPr>
                <w:b/>
                <w:bCs/>
                <w:sz w:val="24"/>
                <w:szCs w:val="24"/>
              </w:rPr>
              <w:t>warmer layers</w:t>
            </w:r>
            <w:r w:rsidRPr="00385EEF">
              <w:rPr>
                <w:sz w:val="24"/>
                <w:szCs w:val="24"/>
              </w:rPr>
              <w:t xml:space="preserve">. If it’s particularly cold, thermal underwear and bed socks are a good idea – even a hat can really help you keep warm. </w:t>
            </w:r>
          </w:p>
          <w:p w14:paraId="04594E4B" w14:textId="77777777" w:rsidR="00385EEF" w:rsidRPr="00385EEF" w:rsidRDefault="00385EEF" w:rsidP="00385EEF">
            <w:pPr>
              <w:rPr>
                <w:sz w:val="24"/>
                <w:szCs w:val="24"/>
              </w:rPr>
            </w:pPr>
            <w:r w:rsidRPr="00385EEF">
              <w:rPr>
                <w:sz w:val="24"/>
                <w:szCs w:val="24"/>
              </w:rPr>
              <w:t xml:space="preserve">• </w:t>
            </w:r>
            <w:r w:rsidRPr="00385EEF">
              <w:rPr>
                <w:b/>
                <w:bCs/>
                <w:sz w:val="24"/>
                <w:szCs w:val="24"/>
              </w:rPr>
              <w:t>Use a hot water bottle, heat bag or an electric blanket</w:t>
            </w:r>
            <w:r w:rsidRPr="00385EEF">
              <w:rPr>
                <w:sz w:val="24"/>
                <w:szCs w:val="24"/>
              </w:rPr>
              <w:t xml:space="preserve"> to warm the bed – but never use a hot water bottle and an electric blanket together. </w:t>
            </w:r>
          </w:p>
          <w:p w14:paraId="1017D22D" w14:textId="455A7D1E" w:rsidR="009D1198" w:rsidRPr="00C00B2A" w:rsidRDefault="009D1198" w:rsidP="007D76D9">
            <w:pPr>
              <w:rPr>
                <w:lang w:val="en-GB"/>
              </w:rPr>
            </w:pPr>
          </w:p>
          <w:bookmarkEnd w:id="0"/>
          <w:p w14:paraId="2E10E0C4" w14:textId="2537DCCD" w:rsidR="00385EEF" w:rsidRPr="00417957" w:rsidRDefault="00385EEF" w:rsidP="00385EEF">
            <w:pPr>
              <w:pStyle w:val="Heading1"/>
              <w:rPr>
                <w:i/>
                <w:iCs/>
                <w:color w:val="3F8094" w:themeColor="accent1" w:themeShade="80"/>
              </w:rPr>
            </w:pPr>
            <w:r w:rsidRPr="00417957">
              <w:rPr>
                <w:i/>
                <w:iCs/>
                <w:color w:val="3F8094" w:themeColor="accent1" w:themeShade="80"/>
              </w:rPr>
              <w:t xml:space="preserve">Check that everything’s working </w:t>
            </w:r>
          </w:p>
          <w:p w14:paraId="73AEBD45" w14:textId="319174C6" w:rsidR="00385EEF" w:rsidRPr="00385EEF" w:rsidRDefault="00385EEF" w:rsidP="00385EEF">
            <w:pPr>
              <w:rPr>
                <w:sz w:val="24"/>
                <w:szCs w:val="24"/>
              </w:rPr>
            </w:pPr>
            <w:r w:rsidRPr="00385EEF">
              <w:rPr>
                <w:i/>
                <w:iCs/>
                <w:sz w:val="24"/>
                <w:szCs w:val="24"/>
              </w:rPr>
              <w:t xml:space="preserve">• </w:t>
            </w:r>
            <w:r w:rsidRPr="00385EEF">
              <w:rPr>
                <w:sz w:val="24"/>
                <w:szCs w:val="24"/>
              </w:rPr>
              <w:t xml:space="preserve">It’s a good idea to get your </w:t>
            </w:r>
            <w:r w:rsidRPr="00385EEF">
              <w:rPr>
                <w:b/>
                <w:bCs/>
                <w:sz w:val="24"/>
                <w:szCs w:val="24"/>
              </w:rPr>
              <w:t>heating system serviced</w:t>
            </w:r>
            <w:r w:rsidRPr="00385EEF">
              <w:rPr>
                <w:sz w:val="24"/>
                <w:szCs w:val="24"/>
              </w:rPr>
              <w:t xml:space="preserve"> every year in the run-up to winter to make sure it is running safely and efficiently. </w:t>
            </w:r>
          </w:p>
          <w:p w14:paraId="119FF110" w14:textId="77777777" w:rsidR="00385EEF" w:rsidRPr="00385EEF" w:rsidRDefault="00385EEF" w:rsidP="00385EEF">
            <w:pPr>
              <w:rPr>
                <w:sz w:val="24"/>
                <w:szCs w:val="24"/>
              </w:rPr>
            </w:pPr>
            <w:r w:rsidRPr="00385EEF">
              <w:rPr>
                <w:sz w:val="24"/>
                <w:szCs w:val="24"/>
              </w:rPr>
              <w:t xml:space="preserve">• Water pipes can freeze and burst when it’s cold, so it’s important to know </w:t>
            </w:r>
            <w:r w:rsidRPr="00385EEF">
              <w:rPr>
                <w:b/>
                <w:bCs/>
                <w:sz w:val="24"/>
                <w:szCs w:val="24"/>
              </w:rPr>
              <w:t>where your main stopcock is</w:t>
            </w:r>
            <w:r w:rsidRPr="00385EEF">
              <w:rPr>
                <w:sz w:val="24"/>
                <w:szCs w:val="24"/>
              </w:rPr>
              <w:t xml:space="preserve"> – and to check that it’s easy to turn in case you need to turn the water off. </w:t>
            </w:r>
          </w:p>
          <w:p w14:paraId="281886D3" w14:textId="36C4A8EE" w:rsidR="009D1198" w:rsidRPr="00C00B2A" w:rsidRDefault="00385EEF" w:rsidP="00385EEF">
            <w:pPr>
              <w:rPr>
                <w:lang w:val="en-GB"/>
              </w:rPr>
            </w:pPr>
            <w:r w:rsidRPr="00385EEF">
              <w:rPr>
                <w:sz w:val="24"/>
                <w:szCs w:val="24"/>
              </w:rPr>
              <w:t xml:space="preserve">• Install a </w:t>
            </w:r>
            <w:r w:rsidRPr="00385EEF">
              <w:rPr>
                <w:b/>
                <w:bCs/>
                <w:sz w:val="24"/>
                <w:szCs w:val="24"/>
              </w:rPr>
              <w:t>carbon monoxide alarm</w:t>
            </w:r>
            <w:r w:rsidRPr="00385EEF">
              <w:rPr>
                <w:sz w:val="24"/>
                <w:szCs w:val="24"/>
              </w:rPr>
              <w:t xml:space="preserve"> in each room with a burning appliance and check </w:t>
            </w:r>
            <w:r w:rsidRPr="00385EEF">
              <w:rPr>
                <w:b/>
                <w:bCs/>
                <w:sz w:val="24"/>
                <w:szCs w:val="24"/>
              </w:rPr>
              <w:t>fire alarms</w:t>
            </w:r>
            <w:r w:rsidRPr="00385EEF">
              <w:rPr>
                <w:sz w:val="24"/>
                <w:szCs w:val="24"/>
              </w:rPr>
              <w:t xml:space="preserve"> are working</w:t>
            </w:r>
          </w:p>
        </w:tc>
        <w:tc>
          <w:tcPr>
            <w:tcW w:w="551" w:type="dxa"/>
            <w:vMerge w:val="restart"/>
          </w:tcPr>
          <w:p w14:paraId="4FF92704" w14:textId="5A1AB578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812" w:type="dxa"/>
            <w:gridSpan w:val="2"/>
            <w:vMerge w:val="restart"/>
            <w:vAlign w:val="center"/>
          </w:tcPr>
          <w:p w14:paraId="77A48F59" w14:textId="67F9EDC2" w:rsidR="00385EEF" w:rsidRPr="00417957" w:rsidRDefault="00385EEF" w:rsidP="00385EEF">
            <w:pPr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</w:pPr>
            <w:r w:rsidRPr="00417957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>Tips for getting prepared this Winter</w:t>
            </w:r>
          </w:p>
          <w:p w14:paraId="7BAB1999" w14:textId="2E7777BD" w:rsidR="00385EEF" w:rsidRDefault="007330F7" w:rsidP="00385EE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78D252F8" wp14:editId="56D1564C">
                  <wp:simplePos x="0" y="0"/>
                  <wp:positionH relativeFrom="column">
                    <wp:posOffset>-676275</wp:posOffset>
                  </wp:positionH>
                  <wp:positionV relativeFrom="paragraph">
                    <wp:posOffset>62230</wp:posOffset>
                  </wp:positionV>
                  <wp:extent cx="609600" cy="609600"/>
                  <wp:effectExtent l="0" t="0" r="0" b="0"/>
                  <wp:wrapSquare wrapText="bothSides"/>
                  <wp:docPr id="980001191" name="Picture 2" descr="A blue circle with a round objec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001191" name="Picture 2" descr="A blue circle with a round object on it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EEF" w:rsidRPr="02767BA9">
              <w:rPr>
                <w:b/>
                <w:bCs/>
                <w:sz w:val="24"/>
                <w:szCs w:val="24"/>
              </w:rPr>
              <w:t>Keep some extra food</w:t>
            </w:r>
            <w:r w:rsidR="00385EEF" w:rsidRPr="02767BA9">
              <w:rPr>
                <w:sz w:val="24"/>
                <w:szCs w:val="24"/>
              </w:rPr>
              <w:t xml:space="preserve"> in the cupboard or freezer in case you can’t get to the shops.</w:t>
            </w:r>
          </w:p>
          <w:p w14:paraId="14253413" w14:textId="389A0C5D" w:rsidR="007330F7" w:rsidRDefault="007330F7" w:rsidP="00385EEF">
            <w:pPr>
              <w:rPr>
                <w:sz w:val="24"/>
                <w:szCs w:val="24"/>
              </w:rPr>
            </w:pPr>
            <w:r w:rsidRPr="00256F8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2" behindDoc="1" locked="0" layoutInCell="1" allowOverlap="1" wp14:anchorId="40B853AB" wp14:editId="6631F124">
                  <wp:simplePos x="0" y="0"/>
                  <wp:positionH relativeFrom="column">
                    <wp:posOffset>-833120</wp:posOffset>
                  </wp:positionH>
                  <wp:positionV relativeFrom="paragraph">
                    <wp:posOffset>170815</wp:posOffset>
                  </wp:positionV>
                  <wp:extent cx="609600" cy="609600"/>
                  <wp:effectExtent l="0" t="0" r="0" b="0"/>
                  <wp:wrapSquare wrapText="bothSides"/>
                  <wp:docPr id="341829724" name="Picture 3" descr="A blue circle with a pile of powd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829724" name="Picture 3" descr="A blue circle with a pile of powder&#10;&#10;AI-generated content may be incorrect.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5EEF" w:rsidRPr="00256F83">
              <w:rPr>
                <w:b/>
                <w:bCs/>
                <w:sz w:val="24"/>
                <w:szCs w:val="24"/>
              </w:rPr>
              <w:t>Keep a mixture of salt and sand</w:t>
            </w:r>
            <w:r w:rsidR="00385EEF">
              <w:rPr>
                <w:sz w:val="24"/>
                <w:szCs w:val="24"/>
              </w:rPr>
              <w:t xml:space="preserve"> handy to put on steps and paths when it is icy – this can help you avoid a fall.</w:t>
            </w:r>
          </w:p>
          <w:p w14:paraId="4C0F049D" w14:textId="554AAB49" w:rsidR="00385EEF" w:rsidRDefault="00385EEF" w:rsidP="00385EEF">
            <w:pPr>
              <w:rPr>
                <w:sz w:val="24"/>
                <w:szCs w:val="24"/>
              </w:rPr>
            </w:pPr>
            <w:r w:rsidRPr="00256F8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4" behindDoc="1" locked="0" layoutInCell="1" allowOverlap="1" wp14:anchorId="2EE62690" wp14:editId="54D27998">
                  <wp:simplePos x="0" y="0"/>
                  <wp:positionH relativeFrom="column">
                    <wp:posOffset>-692150</wp:posOffset>
                  </wp:positionH>
                  <wp:positionV relativeFrom="paragraph">
                    <wp:posOffset>1036955</wp:posOffset>
                  </wp:positionV>
                  <wp:extent cx="6381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58407261" name="Picture 6" descr="A blue circle with a bottle of pills and a cro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07261" name="Picture 6" descr="A blue circle with a bottle of pills and a cross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3" behindDoc="1" locked="0" layoutInCell="1" allowOverlap="1" wp14:anchorId="7DEE93E5" wp14:editId="29113A4D">
                  <wp:simplePos x="0" y="0"/>
                  <wp:positionH relativeFrom="column">
                    <wp:posOffset>-676275</wp:posOffset>
                  </wp:positionH>
                  <wp:positionV relativeFrom="paragraph">
                    <wp:posOffset>144145</wp:posOffset>
                  </wp:positionV>
                  <wp:extent cx="619125" cy="619125"/>
                  <wp:effectExtent l="0" t="0" r="9525" b="9525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172510141" name="Picture 5" descr="A blue paw print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0141" name="Picture 5" descr="A blue paw print in a circle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If you are worried about walking your dog in icy weather, </w:t>
            </w:r>
            <w:r w:rsidRPr="00256F83">
              <w:rPr>
                <w:b/>
                <w:bCs/>
                <w:sz w:val="24"/>
                <w:szCs w:val="24"/>
              </w:rPr>
              <w:t xml:space="preserve">see if family, friends or a </w:t>
            </w:r>
            <w:proofErr w:type="spellStart"/>
            <w:r w:rsidRPr="00256F83">
              <w:rPr>
                <w:b/>
                <w:bCs/>
                <w:sz w:val="24"/>
                <w:szCs w:val="24"/>
              </w:rPr>
              <w:t>neighbour</w:t>
            </w:r>
            <w:proofErr w:type="spellEnd"/>
            <w:r w:rsidRPr="00256F83">
              <w:rPr>
                <w:b/>
                <w:bCs/>
                <w:sz w:val="24"/>
                <w:szCs w:val="24"/>
              </w:rPr>
              <w:t xml:space="preserve"> can help</w:t>
            </w:r>
            <w:r>
              <w:rPr>
                <w:sz w:val="24"/>
                <w:szCs w:val="24"/>
              </w:rPr>
              <w:t>. There may be local volunteers in your area.</w:t>
            </w:r>
          </w:p>
          <w:p w14:paraId="57836451" w14:textId="57D381B7" w:rsidR="00385EEF" w:rsidRDefault="00385EEF" w:rsidP="00385EEF">
            <w:pPr>
              <w:rPr>
                <w:b/>
                <w:bCs/>
                <w:sz w:val="24"/>
                <w:szCs w:val="24"/>
              </w:rPr>
            </w:pPr>
            <w:r w:rsidRPr="00256F83">
              <w:rPr>
                <w:b/>
                <w:bCs/>
                <w:sz w:val="24"/>
                <w:szCs w:val="24"/>
              </w:rPr>
              <w:t>Keep simple cold, flu and sore throat remedies at home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228266D0" w14:textId="7636586F" w:rsidR="00385EEF" w:rsidRDefault="00385EEF" w:rsidP="00385EEF">
            <w:pPr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5" behindDoc="1" locked="0" layoutInCell="1" allowOverlap="1" wp14:anchorId="28E9DE82" wp14:editId="09928EAC">
                  <wp:simplePos x="0" y="0"/>
                  <wp:positionH relativeFrom="column">
                    <wp:posOffset>-749300</wp:posOffset>
                  </wp:positionH>
                  <wp:positionV relativeFrom="paragraph">
                    <wp:posOffset>151765</wp:posOffset>
                  </wp:positionV>
                  <wp:extent cx="666750" cy="676275"/>
                  <wp:effectExtent l="0" t="0" r="0" b="9525"/>
                  <wp:wrapTight wrapText="bothSides">
                    <wp:wrapPolygon edited="0">
                      <wp:start x="0" y="0"/>
                      <wp:lineTo x="0" y="21296"/>
                      <wp:lineTo x="20983" y="21296"/>
                      <wp:lineTo x="20983" y="0"/>
                      <wp:lineTo x="0" y="0"/>
                    </wp:wrapPolygon>
                  </wp:wrapTight>
                  <wp:docPr id="356905269" name="Picture 7" descr="A blue circle with a blue circle with a white cross and a blue circle with a blue circle with a white circle with a white circle with a white circle with a white circle with a white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905269" name="Picture 7" descr="A blue circle with a blue circle with a white cross and a blue circle with a blue circle with a white circle with a white circle with a white circle with a white circle with a white circle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175">
              <w:rPr>
                <w:b/>
                <w:bCs/>
                <w:noProof/>
                <w:color w:val="D6D3CC" w:themeColor="background2"/>
                <w:sz w:val="48"/>
                <w:szCs w:val="48"/>
              </w:rPr>
              <w:drawing>
                <wp:anchor distT="0" distB="0" distL="114300" distR="114300" simplePos="0" relativeHeight="251658246" behindDoc="1" locked="0" layoutInCell="1" allowOverlap="1" wp14:anchorId="2842E2C7" wp14:editId="33BCC4DF">
                  <wp:simplePos x="0" y="0"/>
                  <wp:positionH relativeFrom="column">
                    <wp:posOffset>-730250</wp:posOffset>
                  </wp:positionH>
                  <wp:positionV relativeFrom="paragraph">
                    <wp:posOffset>1029970</wp:posOffset>
                  </wp:positionV>
                  <wp:extent cx="676275" cy="676275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1548221350" name="Picture 8" descr="A blue circle with a blue circle with a blue circle with a white background and a blue circle with a blue circle with a white circle with a blue circle with a black line on it and 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221350" name="Picture 8" descr="A blue circle with a blue circle with a blue circle with a white background and a blue circle with a blue circle with a white circle with a blue circle with a black line on it and a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Order repeat prescriptions </w:t>
            </w:r>
            <w:r>
              <w:rPr>
                <w:sz w:val="24"/>
                <w:szCs w:val="24"/>
              </w:rPr>
              <w:t>in plenty of time, particularly if the weather might stop you getting out.  Ask if your local pharmacy     offers a delivery service.</w:t>
            </w:r>
          </w:p>
          <w:p w14:paraId="01B9CBA1" w14:textId="4A7C7C5E" w:rsidR="00385EEF" w:rsidRDefault="00385EEF" w:rsidP="00385EEF">
            <w:pPr>
              <w:rPr>
                <w:noProof/>
                <w:sz w:val="24"/>
                <w:szCs w:val="24"/>
              </w:rPr>
            </w:pPr>
            <w:r w:rsidRPr="006F5175">
              <w:rPr>
                <w:b/>
                <w:bCs/>
                <w:sz w:val="24"/>
                <w:szCs w:val="24"/>
              </w:rPr>
              <w:t>Follow simple hygiene measures</w:t>
            </w:r>
            <w:r>
              <w:rPr>
                <w:sz w:val="24"/>
                <w:szCs w:val="24"/>
              </w:rPr>
              <w:t xml:space="preserve"> to avoid germs and keep your distance from anyone with symptoms of a bug or illness.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245AA08B" w14:textId="24BBF2EC" w:rsidR="009D1198" w:rsidRPr="00C00B2A" w:rsidRDefault="00385EEF" w:rsidP="00385EEF">
            <w:pPr>
              <w:rPr>
                <w:rFonts w:ascii="Corbel" w:hAnsi="Corbel"/>
                <w:lang w:val="en-GB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7" behindDoc="1" locked="0" layoutInCell="1" allowOverlap="1" wp14:anchorId="6938C660" wp14:editId="1BEB8764">
                  <wp:simplePos x="0" y="0"/>
                  <wp:positionH relativeFrom="column">
                    <wp:posOffset>-762000</wp:posOffset>
                  </wp:positionH>
                  <wp:positionV relativeFrom="paragraph">
                    <wp:posOffset>43815</wp:posOffset>
                  </wp:positionV>
                  <wp:extent cx="6667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983" y="20983"/>
                      <wp:lineTo x="20983" y="0"/>
                      <wp:lineTo x="0" y="0"/>
                    </wp:wrapPolygon>
                  </wp:wrapTight>
                  <wp:docPr id="127852892" name="Picture 9" descr="A blue line drawing of a phone and a flashligh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52892" name="Picture 9" descr="A blue line drawing of a phone and a flashlight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2B08518">
              <w:rPr>
                <w:b/>
                <w:bCs/>
                <w:sz w:val="24"/>
                <w:szCs w:val="24"/>
              </w:rPr>
              <w:t>Keep a torch handy</w:t>
            </w:r>
            <w:r w:rsidRPr="02B08518">
              <w:rPr>
                <w:sz w:val="24"/>
                <w:szCs w:val="24"/>
              </w:rPr>
              <w:t xml:space="preserve"> in case there is a power cut. Keep things like mobile phone, radio or laptop charged.</w:t>
            </w:r>
          </w:p>
        </w:tc>
        <w:tc>
          <w:tcPr>
            <w:tcW w:w="296" w:type="dxa"/>
          </w:tcPr>
          <w:p w14:paraId="43CDB10A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900" w:type="dxa"/>
            <w:gridSpan w:val="2"/>
            <w:vMerge w:val="restart"/>
            <w:vAlign w:val="center"/>
          </w:tcPr>
          <w:p w14:paraId="514403F9" w14:textId="60D03469" w:rsidR="009D1198" w:rsidRDefault="00385EEF" w:rsidP="009D1198">
            <w:pPr>
              <w:jc w:val="center"/>
              <w:rPr>
                <w:lang w:val="en-GB"/>
              </w:rPr>
            </w:pPr>
            <w:r w:rsidRPr="00385EEF">
              <w:rPr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1" locked="0" layoutInCell="1" allowOverlap="1" wp14:anchorId="4A1AE91B" wp14:editId="47095EC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-3352165</wp:posOffset>
                      </wp:positionV>
                      <wp:extent cx="2895600" cy="4381500"/>
                      <wp:effectExtent l="0" t="0" r="0" b="0"/>
                      <wp:wrapTight wrapText="bothSides">
                        <wp:wrapPolygon edited="0">
                          <wp:start x="284" y="0"/>
                          <wp:lineTo x="284" y="21506"/>
                          <wp:lineTo x="21174" y="21506"/>
                          <wp:lineTo x="21174" y="0"/>
                          <wp:lineTo x="284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438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BD0DCC" w14:textId="77777777" w:rsidR="00145B26" w:rsidRDefault="00145B26" w:rsidP="00145B26">
                                  <w:pPr>
                                    <w:jc w:val="center"/>
                                    <w:rPr>
                                      <w:color w:val="C2DDE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0042B6F8" w14:textId="77777777" w:rsidR="00417957" w:rsidRDefault="00417957" w:rsidP="00145B26">
                                  <w:pPr>
                                    <w:jc w:val="center"/>
                                    <w:rPr>
                                      <w:color w:val="C2DDE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75CF58BC" w14:textId="0A0FC31E" w:rsidR="00385EEF" w:rsidRPr="00417957" w:rsidRDefault="00385EEF" w:rsidP="00145B26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bCs/>
                                      <w:i/>
                                      <w:iCs/>
                                      <w:color w:val="0D1A1E" w:themeColor="accent1" w:themeShade="1A"/>
                                      <w:sz w:val="72"/>
                                      <w:szCs w:val="72"/>
                                    </w:rPr>
                                  </w:pPr>
                                  <w:r w:rsidRPr="00417957">
                                    <w:rPr>
                                      <w:rFonts w:ascii="Corbel" w:hAnsi="Corbel"/>
                                      <w:b/>
                                      <w:bCs/>
                                      <w:i/>
                                      <w:iCs/>
                                      <w:color w:val="0D1A1E" w:themeColor="accent1" w:themeShade="1A"/>
                                      <w:sz w:val="72"/>
                                      <w:szCs w:val="72"/>
                                    </w:rPr>
                                    <w:t>Winter Wellbeing</w:t>
                                  </w:r>
                                </w:p>
                                <w:p w14:paraId="51F5C0D0" w14:textId="0393FE8C" w:rsidR="00385EEF" w:rsidRPr="00417957" w:rsidRDefault="00385EEF" w:rsidP="00145B26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bCs/>
                                      <w:i/>
                                      <w:iCs/>
                                      <w:color w:val="0D1A1E" w:themeColor="accent1" w:themeShade="1A"/>
                                      <w:sz w:val="56"/>
                                      <w:szCs w:val="56"/>
                                    </w:rPr>
                                  </w:pPr>
                                  <w:r w:rsidRPr="00417957">
                                    <w:rPr>
                                      <w:rFonts w:ascii="Corbel" w:hAnsi="Corbel"/>
                                      <w:b/>
                                      <w:bCs/>
                                      <w:i/>
                                      <w:iCs/>
                                      <w:color w:val="0D1A1E" w:themeColor="accent1" w:themeShade="1A"/>
                                      <w:sz w:val="56"/>
                                      <w:szCs w:val="56"/>
                                    </w:rPr>
                                    <w:t>Information Advice &amp; Support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1AE9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1.85pt;margin-top:-263.95pt;width:228pt;height:345pt;z-index:-251658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" filled="f" stroked="f">
                      <v:textbox>
                        <w:txbxContent>
                          <w:p w14:paraId="19BD0DCC" w14:textId="77777777" w:rsidR="00145B26" w:rsidRDefault="00145B26" w:rsidP="00145B26">
                            <w:pPr>
                              <w:jc w:val="center"/>
                              <w:rPr>
                                <w:color w:val="C2DDE5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0042B6F8" w14:textId="77777777" w:rsidR="00417957" w:rsidRDefault="00417957" w:rsidP="00145B26">
                            <w:pPr>
                              <w:jc w:val="center"/>
                              <w:rPr>
                                <w:color w:val="C2DDE5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75CF58BC" w14:textId="0A0FC31E" w:rsidR="00385EEF" w:rsidRPr="00417957" w:rsidRDefault="00385EEF" w:rsidP="00145B26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0D1A1E" w:themeColor="accent1" w:themeShade="1A"/>
                                <w:sz w:val="72"/>
                                <w:szCs w:val="72"/>
                              </w:rPr>
                            </w:pPr>
                            <w:r w:rsidRPr="00417957"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0D1A1E" w:themeColor="accent1" w:themeShade="1A"/>
                                <w:sz w:val="72"/>
                                <w:szCs w:val="72"/>
                              </w:rPr>
                              <w:t>Winter Wellbeing</w:t>
                            </w:r>
                          </w:p>
                          <w:p w14:paraId="51F5C0D0" w14:textId="0393FE8C" w:rsidR="00385EEF" w:rsidRPr="00417957" w:rsidRDefault="00385EEF" w:rsidP="00145B26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0D1A1E" w:themeColor="accent1" w:themeShade="1A"/>
                                <w:sz w:val="56"/>
                                <w:szCs w:val="56"/>
                              </w:rPr>
                            </w:pPr>
                            <w:r w:rsidRPr="00417957"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0D1A1E" w:themeColor="accent1" w:themeShade="1A"/>
                                <w:sz w:val="56"/>
                                <w:szCs w:val="56"/>
                              </w:rPr>
                              <w:t>Information Advice &amp; Support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05901">
              <w:rPr>
                <w:noProof/>
                <w:lang w:val="en-GB"/>
              </w:rPr>
              <w:drawing>
                <wp:anchor distT="0" distB="0" distL="114300" distR="114300" simplePos="0" relativeHeight="251658240" behindDoc="1" locked="0" layoutInCell="1" allowOverlap="1" wp14:anchorId="689397B5" wp14:editId="08DA5EE4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-33020</wp:posOffset>
                  </wp:positionV>
                  <wp:extent cx="581025" cy="581025"/>
                  <wp:effectExtent l="0" t="0" r="0" b="0"/>
                  <wp:wrapTight wrapText="bothSides">
                    <wp:wrapPolygon edited="0">
                      <wp:start x="7523" y="1963"/>
                      <wp:lineTo x="-322" y="5525"/>
                      <wp:lineTo x="2054" y="14420"/>
                      <wp:lineTo x="8489" y="19298"/>
                      <wp:lineTo x="9539" y="20483"/>
                      <wp:lineTo x="12276" y="19752"/>
                      <wp:lineTo x="12594" y="18201"/>
                      <wp:lineTo x="17655" y="12450"/>
                      <wp:lineTo x="18339" y="12268"/>
                      <wp:lineTo x="14093" y="4606"/>
                      <wp:lineTo x="10944" y="1049"/>
                      <wp:lineTo x="7523" y="1963"/>
                    </wp:wrapPolygon>
                  </wp:wrapTight>
                  <wp:docPr id="23827502" name="Graphic 5" descr="Snowfl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7502" name="Graphic 23827502" descr="Snowflake outline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7548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8DFC45" w14:textId="31B69CAB" w:rsidR="00D05901" w:rsidRDefault="00D05901" w:rsidP="00D05901">
            <w:pPr>
              <w:rPr>
                <w:lang w:val="en-GB"/>
              </w:rPr>
            </w:pPr>
          </w:p>
          <w:p w14:paraId="14361C27" w14:textId="77777777" w:rsidR="00D05901" w:rsidRDefault="00D05901" w:rsidP="00D05901">
            <w:pPr>
              <w:rPr>
                <w:lang w:val="en-GB"/>
              </w:rPr>
            </w:pPr>
          </w:p>
          <w:p w14:paraId="7BF55DEC" w14:textId="5BEE00FB" w:rsidR="00385EEF" w:rsidRDefault="00145B26" w:rsidP="00D05901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8249" behindDoc="1" locked="0" layoutInCell="1" allowOverlap="1" wp14:anchorId="54A89704" wp14:editId="62B65BA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359410</wp:posOffset>
                  </wp:positionV>
                  <wp:extent cx="581025" cy="581025"/>
                  <wp:effectExtent l="0" t="0" r="0" b="0"/>
                  <wp:wrapTight wrapText="bothSides">
                    <wp:wrapPolygon edited="0">
                      <wp:start x="7523" y="1963"/>
                      <wp:lineTo x="-322" y="5525"/>
                      <wp:lineTo x="2054" y="14420"/>
                      <wp:lineTo x="8489" y="19298"/>
                      <wp:lineTo x="9539" y="20483"/>
                      <wp:lineTo x="12276" y="19752"/>
                      <wp:lineTo x="12594" y="18201"/>
                      <wp:lineTo x="17655" y="12450"/>
                      <wp:lineTo x="18339" y="12268"/>
                      <wp:lineTo x="14093" y="4606"/>
                      <wp:lineTo x="10944" y="1049"/>
                      <wp:lineTo x="7523" y="1963"/>
                    </wp:wrapPolygon>
                  </wp:wrapTight>
                  <wp:docPr id="1922887031" name="Graphic 5" descr="Snowfl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7502" name="Graphic 23827502" descr="Snowflake outline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7548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10A040" w14:textId="52E3ADE8" w:rsidR="00385EEF" w:rsidRPr="00D05901" w:rsidRDefault="00385EEF" w:rsidP="00D05901">
            <w:pPr>
              <w:rPr>
                <w:lang w:val="en-GB"/>
              </w:rPr>
            </w:pPr>
          </w:p>
          <w:p w14:paraId="34C0D9BC" w14:textId="775651F6" w:rsidR="00D05901" w:rsidRPr="00D05901" w:rsidRDefault="00D05901" w:rsidP="00D05901">
            <w:pPr>
              <w:rPr>
                <w:lang w:val="en-GB"/>
              </w:rPr>
            </w:pPr>
          </w:p>
          <w:p w14:paraId="450D9D7B" w14:textId="3199928B" w:rsidR="00385EEF" w:rsidRPr="00D05901" w:rsidRDefault="00385EEF" w:rsidP="007330F7">
            <w:pPr>
              <w:spacing w:after="0"/>
              <w:contextualSpacing/>
              <w:rPr>
                <w:lang w:val="en-GB"/>
              </w:rPr>
            </w:pPr>
          </w:p>
        </w:tc>
      </w:tr>
      <w:tr w:rsidR="009D1198" w:rsidRPr="00C00B2A" w14:paraId="670619FE" w14:textId="77777777" w:rsidTr="007330F7">
        <w:trPr>
          <w:trHeight w:val="1009"/>
          <w:jc w:val="center"/>
        </w:trPr>
        <w:tc>
          <w:tcPr>
            <w:tcW w:w="4839" w:type="dxa"/>
            <w:gridSpan w:val="2"/>
            <w:vMerge/>
          </w:tcPr>
          <w:p w14:paraId="01B8F401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551" w:type="dxa"/>
            <w:vMerge/>
          </w:tcPr>
          <w:p w14:paraId="2F756BA2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812" w:type="dxa"/>
            <w:gridSpan w:val="2"/>
            <w:vMerge/>
          </w:tcPr>
          <w:p w14:paraId="46AEF235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296" w:type="dxa"/>
          </w:tcPr>
          <w:p w14:paraId="408EA941" w14:textId="14E9A51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900" w:type="dxa"/>
            <w:gridSpan w:val="2"/>
            <w:vMerge/>
          </w:tcPr>
          <w:p w14:paraId="3BFFFFD3" w14:textId="77777777" w:rsidR="009D1198" w:rsidRPr="00C00B2A" w:rsidRDefault="009D1198" w:rsidP="007D76D9">
            <w:pPr>
              <w:rPr>
                <w:lang w:val="en-GB"/>
              </w:rPr>
            </w:pPr>
          </w:p>
        </w:tc>
      </w:tr>
      <w:tr w:rsidR="009D1198" w:rsidRPr="00C00B2A" w14:paraId="47E564AA" w14:textId="77777777" w:rsidTr="007330F7">
        <w:trPr>
          <w:trHeight w:val="1009"/>
          <w:jc w:val="center"/>
        </w:trPr>
        <w:tc>
          <w:tcPr>
            <w:tcW w:w="4839" w:type="dxa"/>
            <w:gridSpan w:val="2"/>
            <w:vMerge/>
          </w:tcPr>
          <w:p w14:paraId="70200507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551" w:type="dxa"/>
            <w:vMerge/>
          </w:tcPr>
          <w:p w14:paraId="176DE2FE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812" w:type="dxa"/>
            <w:gridSpan w:val="2"/>
            <w:vMerge/>
          </w:tcPr>
          <w:p w14:paraId="6DA9F114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296" w:type="dxa"/>
            <w:tcBorders>
              <w:bottom w:val="nil"/>
            </w:tcBorders>
          </w:tcPr>
          <w:p w14:paraId="2B927F0F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900" w:type="dxa"/>
            <w:gridSpan w:val="2"/>
            <w:vMerge/>
          </w:tcPr>
          <w:p w14:paraId="2E21206B" w14:textId="77777777" w:rsidR="009D1198" w:rsidRPr="00C00B2A" w:rsidRDefault="009D1198" w:rsidP="007D76D9">
            <w:pPr>
              <w:rPr>
                <w:lang w:val="en-GB"/>
              </w:rPr>
            </w:pPr>
          </w:p>
        </w:tc>
      </w:tr>
      <w:tr w:rsidR="009D1198" w:rsidRPr="00C00B2A" w14:paraId="507DAE15" w14:textId="77777777" w:rsidTr="007330F7">
        <w:trPr>
          <w:trHeight w:val="1009"/>
          <w:jc w:val="center"/>
        </w:trPr>
        <w:tc>
          <w:tcPr>
            <w:tcW w:w="4839" w:type="dxa"/>
            <w:gridSpan w:val="2"/>
            <w:vMerge/>
          </w:tcPr>
          <w:p w14:paraId="4653A5A6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551" w:type="dxa"/>
            <w:vMerge/>
          </w:tcPr>
          <w:p w14:paraId="1206AD9F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812" w:type="dxa"/>
            <w:gridSpan w:val="2"/>
            <w:vMerge/>
          </w:tcPr>
          <w:p w14:paraId="253F57D9" w14:textId="77777777" w:rsidR="009D1198" w:rsidRPr="00C00B2A" w:rsidRDefault="009D1198" w:rsidP="007D76D9">
            <w:pPr>
              <w:rPr>
                <w:rFonts w:eastAsia="Century Gothic"/>
                <w:lang w:val="en-GB"/>
              </w:rPr>
            </w:pPr>
          </w:p>
        </w:tc>
        <w:tc>
          <w:tcPr>
            <w:tcW w:w="296" w:type="dxa"/>
          </w:tcPr>
          <w:p w14:paraId="0A19E452" w14:textId="51F8925F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900" w:type="dxa"/>
            <w:gridSpan w:val="2"/>
            <w:vMerge/>
          </w:tcPr>
          <w:p w14:paraId="1E58D204" w14:textId="77777777" w:rsidR="009D1198" w:rsidRPr="00C00B2A" w:rsidRDefault="009D1198" w:rsidP="007D76D9">
            <w:pPr>
              <w:rPr>
                <w:lang w:val="en-GB"/>
              </w:rPr>
            </w:pPr>
          </w:p>
        </w:tc>
      </w:tr>
      <w:bookmarkEnd w:id="1"/>
      <w:tr w:rsidR="00250470" w:rsidRPr="00C00B2A" w14:paraId="31C4450D" w14:textId="77777777" w:rsidTr="007330F7">
        <w:trPr>
          <w:trHeight w:val="1686"/>
          <w:jc w:val="center"/>
        </w:trPr>
        <w:tc>
          <w:tcPr>
            <w:tcW w:w="4813" w:type="dxa"/>
            <w:vMerge w:val="restart"/>
            <w:tcBorders>
              <w:bottom w:val="nil"/>
            </w:tcBorders>
          </w:tcPr>
          <w:p w14:paraId="139301BF" w14:textId="77777777" w:rsidR="00250470" w:rsidRPr="00417957" w:rsidRDefault="00250470" w:rsidP="00250470">
            <w:pPr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32"/>
                <w:szCs w:val="32"/>
              </w:rPr>
            </w:pPr>
            <w:r w:rsidRPr="00417957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32"/>
                <w:szCs w:val="32"/>
              </w:rPr>
              <w:lastRenderedPageBreak/>
              <w:t>Stay Connected this Winter</w:t>
            </w:r>
          </w:p>
          <w:p w14:paraId="09B6A959" w14:textId="77777777" w:rsidR="00250470" w:rsidRPr="00944A87" w:rsidRDefault="00250470" w:rsidP="00250470">
            <w:pPr>
              <w:rPr>
                <w:sz w:val="24"/>
                <w:szCs w:val="24"/>
              </w:rPr>
            </w:pPr>
            <w:r w:rsidRPr="00944A87">
              <w:rPr>
                <w:sz w:val="24"/>
                <w:szCs w:val="24"/>
              </w:rPr>
              <w:t xml:space="preserve">Check in on </w:t>
            </w:r>
            <w:proofErr w:type="spellStart"/>
            <w:r w:rsidRPr="00944A87">
              <w:rPr>
                <w:sz w:val="24"/>
                <w:szCs w:val="24"/>
              </w:rPr>
              <w:t>neighbours</w:t>
            </w:r>
            <w:proofErr w:type="spellEnd"/>
            <w:r w:rsidRPr="00944A87">
              <w:rPr>
                <w:sz w:val="24"/>
                <w:szCs w:val="24"/>
              </w:rPr>
              <w:t>, friends, or relatives – a friendly call or visit can make a big difference.</w:t>
            </w:r>
          </w:p>
          <w:p w14:paraId="3F8B6E35" w14:textId="77777777" w:rsidR="00250470" w:rsidRPr="00944A87" w:rsidRDefault="00250470" w:rsidP="00250470">
            <w:pPr>
              <w:rPr>
                <w:sz w:val="24"/>
                <w:szCs w:val="24"/>
              </w:rPr>
            </w:pPr>
            <w:r w:rsidRPr="00944A87">
              <w:rPr>
                <w:sz w:val="24"/>
                <w:szCs w:val="24"/>
              </w:rPr>
              <w:t>Join local coffee mornings, warm hubs, or community events – you’ll find warmth and company.</w:t>
            </w:r>
          </w:p>
          <w:p w14:paraId="630FCDE7" w14:textId="77777777" w:rsidR="00250470" w:rsidRDefault="00250470" w:rsidP="00250470">
            <w:pPr>
              <w:rPr>
                <w:sz w:val="24"/>
                <w:szCs w:val="24"/>
              </w:rPr>
            </w:pPr>
            <w:r w:rsidRPr="00944A87">
              <w:rPr>
                <w:sz w:val="24"/>
                <w:szCs w:val="24"/>
              </w:rPr>
              <w:t>Follow your community Facebook page or website for updates on local support and weather alerts.</w:t>
            </w:r>
          </w:p>
          <w:p w14:paraId="6175AEA4" w14:textId="77777777" w:rsidR="00250470" w:rsidRDefault="00250470" w:rsidP="00250470">
            <w:pPr>
              <w:rPr>
                <w:sz w:val="24"/>
                <w:szCs w:val="24"/>
              </w:rPr>
            </w:pPr>
          </w:p>
          <w:p w14:paraId="4317967F" w14:textId="77777777" w:rsidR="00250470" w:rsidRDefault="00250470" w:rsidP="00250470">
            <w:pPr>
              <w:rPr>
                <w:sz w:val="24"/>
                <w:szCs w:val="24"/>
              </w:rPr>
            </w:pPr>
          </w:p>
          <w:p w14:paraId="705B1146" w14:textId="77777777" w:rsidR="00250470" w:rsidRPr="00C5211D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70B29C05" w14:textId="77777777" w:rsidR="00250470" w:rsidRPr="009571AE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0F1853BF" w14:textId="77777777" w:rsidR="00250470" w:rsidRPr="009571AE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33517777" w14:textId="77777777" w:rsidR="00250470" w:rsidRPr="009571AE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5760E918" w14:textId="77777777" w:rsidR="00250470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3BDB27E5" w14:textId="77777777" w:rsidR="00250470" w:rsidRPr="009571AE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61963E6D" w14:textId="77777777" w:rsidR="00250470" w:rsidRPr="00ED234A" w:rsidRDefault="00250470" w:rsidP="00250470">
            <w:pPr>
              <w:rPr>
                <w:rFonts w:asciiTheme="majorHAnsi" w:hAnsiTheme="majorHAnsi"/>
                <w:i/>
                <w:iCs/>
                <w:sz w:val="16"/>
              </w:rPr>
            </w:pPr>
            <w:r w:rsidRPr="00ED234A">
              <w:rPr>
                <w:rFonts w:asciiTheme="majorHAnsi" w:hAnsiTheme="majorHAnsi"/>
                <w:i/>
                <w:iCs/>
                <w:sz w:val="16"/>
              </w:rPr>
              <w:t>Insert a QR code for your website/place to find up to date information</w:t>
            </w:r>
          </w:p>
          <w:p w14:paraId="5BE5CB50" w14:textId="77777777" w:rsidR="00250470" w:rsidRDefault="00250470" w:rsidP="00250470">
            <w:pPr>
              <w:rPr>
                <w:rFonts w:asciiTheme="majorHAnsi" w:hAnsiTheme="majorHAnsi"/>
                <w:sz w:val="16"/>
              </w:rPr>
            </w:pPr>
            <w:r>
              <w:rPr>
                <w:noProof/>
                <w:color w:val="D6D3CC" w:themeColor="background2"/>
                <w:sz w:val="24"/>
                <w:szCs w:val="24"/>
              </w:rPr>
              <w:drawing>
                <wp:anchor distT="0" distB="0" distL="114300" distR="114300" simplePos="0" relativeHeight="251658250" behindDoc="1" locked="0" layoutInCell="1" allowOverlap="1" wp14:anchorId="6B0479E2" wp14:editId="74431659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79375</wp:posOffset>
                  </wp:positionV>
                  <wp:extent cx="1002665" cy="466725"/>
                  <wp:effectExtent l="0" t="0" r="0" b="0"/>
                  <wp:wrapTight wrapText="bothSides">
                    <wp:wrapPolygon edited="0">
                      <wp:start x="1642" y="1763"/>
                      <wp:lineTo x="1231" y="7935"/>
                      <wp:lineTo x="2462" y="19396"/>
                      <wp:lineTo x="6156" y="19396"/>
                      <wp:lineTo x="6156" y="17633"/>
                      <wp:lineTo x="20109" y="14106"/>
                      <wp:lineTo x="20109" y="7935"/>
                      <wp:lineTo x="6977" y="1763"/>
                      <wp:lineTo x="1642" y="1763"/>
                    </wp:wrapPolygon>
                  </wp:wrapTight>
                  <wp:docPr id="2114605761" name="Picture 20" descr="A green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605761" name="Picture 20" descr="A green and black logo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5B599" w14:textId="77777777" w:rsidR="00250470" w:rsidRPr="00ED234A" w:rsidRDefault="00250470" w:rsidP="00250470">
            <w:pPr>
              <w:tabs>
                <w:tab w:val="left" w:pos="960"/>
              </w:tabs>
              <w:rPr>
                <w:rFonts w:asciiTheme="majorHAnsi" w:hAnsiTheme="majorHAnsi"/>
                <w:i/>
                <w:iCs/>
                <w:sz w:val="16"/>
              </w:rPr>
            </w:pPr>
            <w:r>
              <w:rPr>
                <w:rFonts w:asciiTheme="majorHAnsi" w:hAnsiTheme="majorHAnsi"/>
                <w:sz w:val="16"/>
              </w:rPr>
              <w:tab/>
            </w:r>
            <w:r w:rsidRPr="00ED234A">
              <w:rPr>
                <w:rFonts w:asciiTheme="majorHAnsi" w:hAnsiTheme="majorHAnsi"/>
                <w:i/>
                <w:iCs/>
                <w:sz w:val="16"/>
              </w:rPr>
              <w:t>Insert your logo/contact information</w:t>
            </w:r>
          </w:p>
          <w:p w14:paraId="1A5D9774" w14:textId="77777777" w:rsidR="008D6BBB" w:rsidRDefault="008D6BBB" w:rsidP="00250470">
            <w:pPr>
              <w:tabs>
                <w:tab w:val="left" w:pos="960"/>
              </w:tabs>
              <w:rPr>
                <w:rFonts w:asciiTheme="majorHAnsi" w:hAnsiTheme="majorHAnsi"/>
                <w:sz w:val="16"/>
              </w:rPr>
            </w:pPr>
          </w:p>
          <w:p w14:paraId="6448AAFD" w14:textId="49153ABC" w:rsidR="008D6BBB" w:rsidRPr="00ED234A" w:rsidRDefault="008D6BBB" w:rsidP="00250470">
            <w:pPr>
              <w:tabs>
                <w:tab w:val="left" w:pos="960"/>
              </w:tabs>
              <w:rPr>
                <w:rFonts w:asciiTheme="majorHAnsi" w:hAnsiTheme="majorHAnsi"/>
                <w:b/>
                <w:bCs/>
                <w:i/>
                <w:iCs/>
                <w:sz w:val="16"/>
              </w:rPr>
            </w:pPr>
            <w:r w:rsidRPr="00ED234A">
              <w:rPr>
                <w:rFonts w:asciiTheme="majorHAnsi" w:hAnsiTheme="majorHAnsi"/>
                <w:b/>
                <w:bCs/>
                <w:i/>
                <w:iCs/>
                <w:sz w:val="16"/>
              </w:rPr>
              <w:t xml:space="preserve">Print </w:t>
            </w:r>
            <w:proofErr w:type="gramStart"/>
            <w:r w:rsidRPr="00ED234A">
              <w:rPr>
                <w:rFonts w:asciiTheme="majorHAnsi" w:hAnsiTheme="majorHAnsi"/>
                <w:b/>
                <w:bCs/>
                <w:i/>
                <w:iCs/>
                <w:sz w:val="16"/>
              </w:rPr>
              <w:t>back to back</w:t>
            </w:r>
            <w:proofErr w:type="gramEnd"/>
            <w:r w:rsidRPr="00ED234A">
              <w:rPr>
                <w:rFonts w:asciiTheme="majorHAnsi" w:hAnsiTheme="majorHAnsi"/>
                <w:b/>
                <w:bCs/>
                <w:i/>
                <w:iCs/>
                <w:sz w:val="16"/>
              </w:rPr>
              <w:t xml:space="preserve"> to produce a 3- fold flyer</w:t>
            </w:r>
          </w:p>
          <w:p w14:paraId="12E8A58E" w14:textId="77777777" w:rsidR="008D6BBB" w:rsidRDefault="008D6BBB" w:rsidP="00250470">
            <w:pPr>
              <w:tabs>
                <w:tab w:val="left" w:pos="960"/>
              </w:tabs>
              <w:rPr>
                <w:rFonts w:asciiTheme="majorHAnsi" w:hAnsiTheme="majorHAnsi"/>
                <w:sz w:val="16"/>
              </w:rPr>
            </w:pPr>
          </w:p>
          <w:p w14:paraId="15CCDB1F" w14:textId="044A342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688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FEEAE2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5004" w:type="dxa"/>
            <w:gridSpan w:val="2"/>
            <w:vMerge w:val="restart"/>
            <w:tcBorders>
              <w:bottom w:val="nil"/>
            </w:tcBorders>
          </w:tcPr>
          <w:p w14:paraId="4485C9E6" w14:textId="23740748" w:rsidR="00250470" w:rsidRPr="00417957" w:rsidRDefault="00250470" w:rsidP="00250470">
            <w:pPr>
              <w:pStyle w:val="Heading1"/>
              <w:rPr>
                <w:i/>
                <w:iCs/>
                <w:color w:val="3F8094" w:themeColor="accent1" w:themeShade="80"/>
                <w:lang w:val="en-GB"/>
              </w:rPr>
            </w:pPr>
            <w:r w:rsidRPr="00417957">
              <w:rPr>
                <w:i/>
                <w:iCs/>
                <w:color w:val="3F8094" w:themeColor="accent1" w:themeShade="80"/>
                <w:lang w:val="en-GB"/>
              </w:rPr>
              <w:t>Local Support</w:t>
            </w:r>
          </w:p>
          <w:p w14:paraId="22F15990" w14:textId="77777777" w:rsidR="00250470" w:rsidRPr="004D56B6" w:rsidRDefault="00250470" w:rsidP="00250470">
            <w:pPr>
              <w:rPr>
                <w:rFonts w:eastAsiaTheme="minorHAnsi"/>
                <w:b/>
                <w:bCs/>
                <w:i/>
                <w:iCs/>
              </w:rPr>
            </w:pPr>
            <w:r w:rsidRPr="004D56B6">
              <w:rPr>
                <w:rFonts w:eastAsiaTheme="minorHAnsi"/>
                <w:b/>
                <w:bCs/>
                <w:i/>
                <w:iCs/>
              </w:rPr>
              <w:t xml:space="preserve">(type information for your area here) </w:t>
            </w:r>
          </w:p>
          <w:p w14:paraId="591F544B" w14:textId="69AB0CE4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</w:rPr>
              <w:t>Eg:</w:t>
            </w:r>
            <w:r>
              <w:rPr>
                <w:rFonts w:eastAsiaTheme="minorHAnsi"/>
              </w:rPr>
              <w:t xml:space="preserve"> </w:t>
            </w:r>
            <w:r w:rsidRPr="00250470">
              <w:rPr>
                <w:rFonts w:eastAsiaTheme="minorHAnsi"/>
                <w:sz w:val="24"/>
                <w:szCs w:val="24"/>
              </w:rPr>
              <w:t>Emergency Support (community resilience plan)</w:t>
            </w:r>
          </w:p>
          <w:p w14:paraId="21F1A667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Local Authority Details</w:t>
            </w:r>
          </w:p>
          <w:p w14:paraId="4E897923" w14:textId="0DF67EA3" w:rsidR="00250470" w:rsidRPr="00250470" w:rsidRDefault="007330F7" w:rsidP="00250470">
            <w:pPr>
              <w:rPr>
                <w:rFonts w:eastAsiaTheme="minorHAnsi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8251" behindDoc="1" locked="0" layoutInCell="1" allowOverlap="1" wp14:anchorId="0BB8B2A9" wp14:editId="1DBDCBD1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310515</wp:posOffset>
                  </wp:positionV>
                  <wp:extent cx="581025" cy="581025"/>
                  <wp:effectExtent l="0" t="0" r="0" b="0"/>
                  <wp:wrapTight wrapText="bothSides">
                    <wp:wrapPolygon edited="0">
                      <wp:start x="7523" y="1963"/>
                      <wp:lineTo x="-322" y="5525"/>
                      <wp:lineTo x="2054" y="14420"/>
                      <wp:lineTo x="8489" y="19298"/>
                      <wp:lineTo x="9539" y="20483"/>
                      <wp:lineTo x="12276" y="19752"/>
                      <wp:lineTo x="12594" y="18201"/>
                      <wp:lineTo x="17655" y="12450"/>
                      <wp:lineTo x="18339" y="12268"/>
                      <wp:lineTo x="14093" y="4606"/>
                      <wp:lineTo x="10944" y="1049"/>
                      <wp:lineTo x="7523" y="1963"/>
                    </wp:wrapPolygon>
                  </wp:wrapTight>
                  <wp:docPr id="1288527083" name="Graphic 5" descr="Snowfl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7502" name="Graphic 23827502" descr="Snowflake outline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7548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0470" w:rsidRPr="00250470">
              <w:rPr>
                <w:rFonts w:eastAsiaTheme="minorHAnsi"/>
                <w:sz w:val="24"/>
                <w:szCs w:val="24"/>
              </w:rPr>
              <w:t>Community Connectors</w:t>
            </w:r>
          </w:p>
          <w:p w14:paraId="0AF904A4" w14:textId="6EC4C640" w:rsidR="00250470" w:rsidRPr="00250470" w:rsidRDefault="00250470" w:rsidP="007330F7">
            <w:pPr>
              <w:tabs>
                <w:tab w:val="left" w:pos="3645"/>
              </w:tabs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Hospital/Minor Injuries</w:t>
            </w:r>
            <w:r w:rsidR="007330F7">
              <w:rPr>
                <w:rFonts w:eastAsiaTheme="minorHAnsi"/>
                <w:sz w:val="24"/>
                <w:szCs w:val="24"/>
              </w:rPr>
              <w:tab/>
            </w:r>
          </w:p>
          <w:p w14:paraId="0E33C1A7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Age Cymru</w:t>
            </w:r>
          </w:p>
          <w:p w14:paraId="7298CE60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Citizens Advice</w:t>
            </w:r>
          </w:p>
          <w:p w14:paraId="6B32273E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Mental Health</w:t>
            </w:r>
          </w:p>
          <w:p w14:paraId="7E1864CA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Community Transport</w:t>
            </w:r>
          </w:p>
          <w:p w14:paraId="08DF8F8C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Food Support (foodbanks, lunch clubs, meals on wheels)</w:t>
            </w:r>
          </w:p>
          <w:p w14:paraId="0392B293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 xml:space="preserve">Warm Hubs </w:t>
            </w:r>
          </w:p>
          <w:p w14:paraId="2DD9542C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Local Cost of Living Support</w:t>
            </w:r>
          </w:p>
          <w:p w14:paraId="057EDA41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Energy Advice</w:t>
            </w:r>
          </w:p>
          <w:p w14:paraId="6E87A0EA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 xml:space="preserve">Groups &amp; </w:t>
            </w:r>
            <w:proofErr w:type="spellStart"/>
            <w:r w:rsidRPr="00250470">
              <w:rPr>
                <w:rFonts w:eastAsiaTheme="minorHAnsi"/>
                <w:sz w:val="24"/>
                <w:szCs w:val="24"/>
              </w:rPr>
              <w:t>Organisations</w:t>
            </w:r>
            <w:proofErr w:type="spellEnd"/>
            <w:r w:rsidRPr="00250470">
              <w:rPr>
                <w:rFonts w:eastAsiaTheme="minorHAnsi"/>
                <w:sz w:val="24"/>
                <w:szCs w:val="24"/>
              </w:rPr>
              <w:t xml:space="preserve"> </w:t>
            </w:r>
          </w:p>
          <w:p w14:paraId="64EA962D" w14:textId="2005B31F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 xml:space="preserve">Events Any other good </w:t>
            </w:r>
            <w:proofErr w:type="spellStart"/>
            <w:r w:rsidRPr="00250470">
              <w:rPr>
                <w:rFonts w:eastAsiaTheme="minorHAnsi"/>
                <w:sz w:val="24"/>
                <w:szCs w:val="24"/>
              </w:rPr>
              <w:t>neighbour</w:t>
            </w:r>
            <w:proofErr w:type="spellEnd"/>
            <w:r w:rsidRPr="00250470">
              <w:rPr>
                <w:rFonts w:eastAsiaTheme="minorHAnsi"/>
                <w:sz w:val="24"/>
                <w:szCs w:val="24"/>
              </w:rPr>
              <w:t xml:space="preserve"> schemes or support you offer</w:t>
            </w:r>
          </w:p>
          <w:p w14:paraId="5B9F68AD" w14:textId="12885AB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481" w:type="dxa"/>
            <w:vMerge w:val="restart"/>
            <w:tcBorders>
              <w:bottom w:val="nil"/>
            </w:tcBorders>
          </w:tcPr>
          <w:p w14:paraId="0D7F92D0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4427" w:type="dxa"/>
            <w:tcBorders>
              <w:bottom w:val="nil"/>
            </w:tcBorders>
          </w:tcPr>
          <w:tbl>
            <w:tblPr>
              <w:tblW w:w="5005" w:type="pct"/>
              <w:jc w:val="center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431"/>
              <w:gridCol w:w="3361"/>
              <w:gridCol w:w="409"/>
            </w:tblGrid>
            <w:tr w:rsidR="00250470" w:rsidRPr="00C00B2A" w14:paraId="7F505492" w14:textId="77777777">
              <w:trPr>
                <w:gridAfter w:val="1"/>
                <w:wAfter w:w="13" w:type="dxa"/>
                <w:trHeight w:val="5634"/>
                <w:jc w:val="center"/>
              </w:trPr>
              <w:tc>
                <w:tcPr>
                  <w:tcW w:w="4140" w:type="dxa"/>
                  <w:gridSpan w:val="2"/>
                </w:tcPr>
                <w:p w14:paraId="334188DD" w14:textId="77777777" w:rsidR="00250470" w:rsidRPr="00417957" w:rsidRDefault="00250470" w:rsidP="00250470">
                  <w:pPr>
                    <w:rPr>
                      <w:rFonts w:ascii="Corbel" w:hAnsi="Corbel"/>
                      <w:b/>
                      <w:bCs/>
                      <w:i/>
                      <w:iCs/>
                      <w:color w:val="3F8094" w:themeColor="accent1" w:themeShade="80"/>
                      <w:sz w:val="32"/>
                      <w:szCs w:val="32"/>
                    </w:rPr>
                  </w:pPr>
                  <w:r w:rsidRPr="00417957">
                    <w:rPr>
                      <w:rFonts w:ascii="Corbel" w:hAnsi="Corbel"/>
                      <w:b/>
                      <w:bCs/>
                      <w:i/>
                      <w:iCs/>
                      <w:color w:val="3F8094" w:themeColor="accent1" w:themeShade="80"/>
                      <w:sz w:val="32"/>
                      <w:szCs w:val="32"/>
                    </w:rPr>
                    <w:t>Useful Numbers</w:t>
                  </w:r>
                </w:p>
                <w:p w14:paraId="742C5F4C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 w:rsidRPr="0084390D">
                    <w:rPr>
                      <w:sz w:val="24"/>
                      <w:szCs w:val="24"/>
                    </w:rPr>
                    <w:t>It’s a good idea to jot down some important contact numbers that may come in handy over the Winter</w:t>
                  </w:r>
                  <w:r>
                    <w:rPr>
                      <w:sz w:val="24"/>
                      <w:szCs w:val="24"/>
                    </w:rPr>
                    <w:t>:</w:t>
                  </w:r>
                </w:p>
                <w:p w14:paraId="6550DEB8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Gas Supplier: </w:t>
                  </w:r>
                </w:p>
                <w:p w14:paraId="6A7D1946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Electricity Supplier: </w:t>
                  </w:r>
                </w:p>
                <w:p w14:paraId="5C3F89DD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Water Supplier:</w:t>
                  </w:r>
                </w:p>
                <w:p w14:paraId="0C98D1A8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Plumber:</w:t>
                  </w:r>
                </w:p>
                <w:p w14:paraId="5DAFE2DC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Electrician:</w:t>
                  </w:r>
                </w:p>
                <w:p w14:paraId="3F9F010A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GP Practice:</w:t>
                  </w:r>
                </w:p>
                <w:p w14:paraId="51F7C4C8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Pharmacy:</w:t>
                  </w:r>
                </w:p>
                <w:p w14:paraId="294518EE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Other:</w:t>
                  </w:r>
                </w:p>
                <w:p w14:paraId="5ADA27FE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Other:</w:t>
                  </w:r>
                </w:p>
                <w:p w14:paraId="7E3D2AB0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</w:p>
                <w:p w14:paraId="0B9BA5F7" w14:textId="77777777" w:rsidR="00250470" w:rsidRDefault="00250470" w:rsidP="0025047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8452FF">
                    <w:rPr>
                      <w:b/>
                      <w:bCs/>
                      <w:sz w:val="24"/>
                      <w:szCs w:val="24"/>
                    </w:rPr>
                    <w:t>To Do:</w:t>
                  </w:r>
                </w:p>
                <w:p w14:paraId="6D3AAA4D" w14:textId="77777777" w:rsidR="00250470" w:rsidRDefault="0025047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Register with National Grid Priority Services Register to get extra help and support in a power cut. Go online or Tel: 0800 032 8301.</w:t>
                  </w:r>
                </w:p>
                <w:p w14:paraId="7EA4474D" w14:textId="68CC72B7" w:rsidR="00250470" w:rsidRPr="00C00B2A" w:rsidRDefault="00321476" w:rsidP="00250470">
                  <w:pPr>
                    <w:rPr>
                      <w:lang w:val="en-GB"/>
                    </w:rPr>
                  </w:pPr>
                  <w:r>
                    <w:rPr>
                      <w:noProof/>
                      <w:lang w:val="en-GB"/>
                    </w:rPr>
                    <w:drawing>
                      <wp:anchor distT="0" distB="0" distL="114300" distR="114300" simplePos="0" relativeHeight="251658252" behindDoc="1" locked="0" layoutInCell="1" allowOverlap="1" wp14:anchorId="339914F0" wp14:editId="34F28F9C">
                        <wp:simplePos x="0" y="0"/>
                        <wp:positionH relativeFrom="column">
                          <wp:posOffset>1621790</wp:posOffset>
                        </wp:positionH>
                        <wp:positionV relativeFrom="paragraph">
                          <wp:posOffset>92075</wp:posOffset>
                        </wp:positionV>
                        <wp:extent cx="713105" cy="719455"/>
                        <wp:effectExtent l="0" t="0" r="0" b="0"/>
                        <wp:wrapTight wrapText="bothSides">
                          <wp:wrapPolygon edited="0">
                            <wp:start x="4694" y="4933"/>
                            <wp:lineTo x="2612" y="6444"/>
                            <wp:lineTo x="4059" y="14902"/>
                            <wp:lineTo x="6431" y="15083"/>
                            <wp:lineTo x="8148" y="18275"/>
                            <wp:lineTo x="10993" y="17797"/>
                            <wp:lineTo x="11369" y="16573"/>
                            <wp:lineTo x="16672" y="13361"/>
                            <wp:lineTo x="14086" y="5094"/>
                            <wp:lineTo x="13797" y="3403"/>
                            <wp:lineTo x="4694" y="4933"/>
                          </wp:wrapPolygon>
                        </wp:wrapTight>
                        <wp:docPr id="1041903379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7730">
                                  <a:off x="0" y="0"/>
                                  <a:ext cx="71310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50470" w:rsidRPr="00C00B2A" w14:paraId="3947D59E" w14:textId="77777777">
              <w:trPr>
                <w:trHeight w:val="1686"/>
                <w:jc w:val="center"/>
              </w:trPr>
              <w:tc>
                <w:tcPr>
                  <w:tcW w:w="450" w:type="dxa"/>
                  <w:vMerge w:val="restart"/>
                  <w:tcBorders>
                    <w:bottom w:val="nil"/>
                  </w:tcBorders>
                </w:tcPr>
                <w:p w14:paraId="47C97221" w14:textId="77777777" w:rsidR="00250470" w:rsidRPr="00C00B2A" w:rsidRDefault="00250470" w:rsidP="00250470">
                  <w:pPr>
                    <w:rPr>
                      <w:lang w:val="en-GB"/>
                    </w:rPr>
                  </w:pPr>
                </w:p>
              </w:tc>
              <w:tc>
                <w:tcPr>
                  <w:tcW w:w="4140" w:type="dxa"/>
                  <w:gridSpan w:val="2"/>
                  <w:tcBorders>
                    <w:bottom w:val="nil"/>
                  </w:tcBorders>
                </w:tcPr>
                <w:p w14:paraId="162C3707" w14:textId="77777777" w:rsidR="00250470" w:rsidRPr="00C00B2A" w:rsidRDefault="00250470" w:rsidP="00250470">
                  <w:pPr>
                    <w:rPr>
                      <w:lang w:val="en-GB"/>
                    </w:rPr>
                  </w:pPr>
                </w:p>
              </w:tc>
            </w:tr>
            <w:tr w:rsidR="00250470" w:rsidRPr="00C00B2A" w14:paraId="72A202AD" w14:textId="77777777">
              <w:trPr>
                <w:trHeight w:val="2774"/>
                <w:jc w:val="center"/>
              </w:trPr>
              <w:tc>
                <w:tcPr>
                  <w:tcW w:w="450" w:type="dxa"/>
                  <w:vMerge/>
                  <w:tcBorders>
                    <w:bottom w:val="nil"/>
                  </w:tcBorders>
                </w:tcPr>
                <w:p w14:paraId="13DAF295" w14:textId="77777777" w:rsidR="00250470" w:rsidRPr="00C00B2A" w:rsidRDefault="00250470" w:rsidP="00250470">
                  <w:pPr>
                    <w:rPr>
                      <w:lang w:val="en-GB"/>
                    </w:rPr>
                  </w:pPr>
                </w:p>
              </w:tc>
              <w:tc>
                <w:tcPr>
                  <w:tcW w:w="4140" w:type="dxa"/>
                  <w:gridSpan w:val="2"/>
                  <w:tcBorders>
                    <w:bottom w:val="nil"/>
                  </w:tcBorders>
                </w:tcPr>
                <w:p w14:paraId="5198EBFC" w14:textId="77777777" w:rsidR="00250470" w:rsidRPr="00C00B2A" w:rsidRDefault="00250470" w:rsidP="00250470">
                  <w:pPr>
                    <w:rPr>
                      <w:lang w:val="en-GB"/>
                    </w:rPr>
                  </w:pPr>
                </w:p>
              </w:tc>
            </w:tr>
          </w:tbl>
          <w:p w14:paraId="722FE07E" w14:textId="77777777" w:rsidR="00250470" w:rsidRPr="00C00B2A" w:rsidRDefault="00250470" w:rsidP="00250470">
            <w:pPr>
              <w:rPr>
                <w:lang w:val="en-GB"/>
              </w:rPr>
            </w:pPr>
          </w:p>
        </w:tc>
      </w:tr>
      <w:tr w:rsidR="00250470" w:rsidRPr="00C00B2A" w14:paraId="32CD6012" w14:textId="77777777" w:rsidTr="007330F7">
        <w:trPr>
          <w:trHeight w:val="2774"/>
          <w:jc w:val="center"/>
        </w:trPr>
        <w:tc>
          <w:tcPr>
            <w:tcW w:w="4813" w:type="dxa"/>
            <w:vMerge/>
            <w:tcBorders>
              <w:bottom w:val="nil"/>
            </w:tcBorders>
          </w:tcPr>
          <w:p w14:paraId="5199C030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688" w:type="dxa"/>
            <w:gridSpan w:val="3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26EE1AF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5004" w:type="dxa"/>
            <w:gridSpan w:val="2"/>
            <w:vMerge/>
            <w:tcBorders>
              <w:bottom w:val="nil"/>
            </w:tcBorders>
          </w:tcPr>
          <w:p w14:paraId="42D4ADCC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481" w:type="dxa"/>
            <w:vMerge/>
            <w:tcBorders>
              <w:bottom w:val="nil"/>
            </w:tcBorders>
          </w:tcPr>
          <w:p w14:paraId="741C3FED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4427" w:type="dxa"/>
            <w:tcBorders>
              <w:bottom w:val="nil"/>
            </w:tcBorders>
          </w:tcPr>
          <w:p w14:paraId="7ACD589C" w14:textId="77777777" w:rsidR="00250470" w:rsidRPr="00C00B2A" w:rsidRDefault="00250470" w:rsidP="00250470">
            <w:pPr>
              <w:rPr>
                <w:lang w:val="en-GB"/>
              </w:rPr>
            </w:pPr>
          </w:p>
        </w:tc>
      </w:tr>
    </w:tbl>
    <w:p w14:paraId="0BEB4EB6" w14:textId="77777777" w:rsidR="00417957" w:rsidRPr="00C00B2A" w:rsidRDefault="00417957" w:rsidP="009D1198">
      <w:pPr>
        <w:spacing w:after="0"/>
        <w:rPr>
          <w:sz w:val="4"/>
          <w:lang w:val="en-GB"/>
        </w:rPr>
      </w:pPr>
    </w:p>
    <w:sectPr w:rsidR="00417957" w:rsidRPr="00C00B2A" w:rsidSect="00DA167C">
      <w:headerReference w:type="default" r:id="rId26"/>
      <w:footerReference w:type="default" r:id="rId27"/>
      <w:headerReference w:type="first" r:id="rId28"/>
      <w:pgSz w:w="16838" w:h="11906" w:orient="landscape" w:code="9"/>
      <w:pgMar w:top="720" w:right="720" w:bottom="720" w:left="720" w:header="624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892BE" w14:textId="77777777" w:rsidR="00D90AE9" w:rsidRDefault="00D90AE9" w:rsidP="007D76D9">
      <w:r>
        <w:separator/>
      </w:r>
    </w:p>
  </w:endnote>
  <w:endnote w:type="continuationSeparator" w:id="0">
    <w:p w14:paraId="23856A80" w14:textId="77777777" w:rsidR="00D90AE9" w:rsidRDefault="00D90AE9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Schoolbook">
    <w:altName w:val="Cambria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60658" w14:textId="77777777" w:rsidR="0000140F" w:rsidRPr="00FD5B34" w:rsidRDefault="0000140F" w:rsidP="0000140F">
    <w:pPr>
      <w:pStyle w:val="Footer"/>
      <w:spacing w:after="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F5215" w14:textId="77777777" w:rsidR="00D90AE9" w:rsidRDefault="00D90AE9" w:rsidP="007D76D9">
      <w:r>
        <w:separator/>
      </w:r>
    </w:p>
  </w:footnote>
  <w:footnote w:type="continuationSeparator" w:id="0">
    <w:p w14:paraId="711DCC00" w14:textId="77777777" w:rsidR="00D90AE9" w:rsidRDefault="00D90AE9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9AC2A" w14:textId="0BB171ED" w:rsidR="007D76D9" w:rsidRPr="00FD5B34" w:rsidRDefault="00250470" w:rsidP="007D76D9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6C49F8" wp14:editId="225E83C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79362" cy="5246327"/>
              <wp:effectExtent l="0" t="0" r="0" b="0"/>
              <wp:wrapNone/>
              <wp:docPr id="1293517822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6379362" cy="5246327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0">
                            <a:srgbClr val="FFFFFF"/>
                          </a:gs>
                          <a:gs pos="100000">
                            <a:srgbClr val="92A9B9">
                              <a:alpha val="29000"/>
                            </a:srgbClr>
                          </a:gs>
                        </a:gsLst>
                        <a:path path="circle">
                          <a:fillToRect l="100000" b="100000"/>
                        </a:path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07BE3D69" id="Freeform: Shape 10" o:spid="_x0000_s1026" style="position:absolute;margin-left:0;margin-top:-.05pt;width:502.3pt;height:413.1pt;rotation:18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0929gAAOT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kksTwg8DRSJJsfygFIRDUwkKsfyMDmWB5SK&#10;aGAiUTmWh8mxPJRjCYHVC8qxPEyO5QGlktvA5FgeyrGEwKuCItHkWB7KsYTA00CRaHIsD+VYQuBp&#10;oEg0OZaHciwhsDRQjuVhciwP5VhC4GmgSDQ5lodyLCHwNFAkmhzLQzmWEHgaKBJNjuWhHEsIPA0U&#10;iSbH8lCOJQSOBk/lWELgZSAcy9PkWJ7KsYTA00Bm56fJsTyVYwmBp4HMzk+TY3kqxxICTwNZJz5N&#10;juWpHEsIPA1knf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d="f">
              <v:fill color2="#92a9b9" o:opacity2="19005f" focusposition="1" focussize="" focus="100%" type="gradientRadial"/>
              <v:stroke joinstyle="miter"/>
              <v:path arrowok="t" o:connecttype="custom" o:connectlocs="3468283,5217874;3438470,5231252;3440255,5231891;3716179,5082061;3619784,5101188;3475191,5116490;3468307,5101188;3569292,5093537;3716179,5082061;3966920,5062038;3961031,5063424;3964050,5062934;2168127,5033287;2270258,5055283;2313867,5057195;2435506,5106927;2490589,5116490;2494034,5117448;2506656,5106927;2554852,5118404;2603050,5127966;2698018,5146372;2699445,5145181;2809610,5160483;2862396,5168134;2915185,5171959;3023054,5175785;3169941,5173871;3176316,5173871;3190598,5167176;3222729,5158569;3255434,5158091;3277812,5160481;3283836,5173871;3335188,5173871;3319124,5192998;3309943,5202563;3280106,5214039;3225023,5214039;3153876,5210213;3000103,5206388;2885347,5198737;2784362,5187261;2683378,5173871;2529607,5154744;2410261,5122229;2411642,5121394;2341408,5103102;2279439,5080149;2208292,5061022;2134848,5039982;2168127,5033287;3519146,4992279;3484080,4996739;3241567,5006944;3321418,5015115;3342075,5011290;3484372,4997902;3507788,4994107;3737034,4964566;3617929,4979715;3658800,4980687;3717612,4971602;4171808,4960142;3798248,5043048;3987288,5007944;1776811,4921394;2040747,5015115;2134848,5039982;2205995,5061020;2277145,5080147;2339112,5103100;2325341,5112664;2288619,5106925;2157799,5066759;2093536,5045719;2029273,5022766;1944353,4997902;1870909,4971124;1813533,4946258;1776811,4921394;1884683,4873577;2010912,4927133;1994848,4934784;1847961,4875489;1884683,4873577;1418774,4743513;1574842,4816196;1606973,4846799;1533530,4814282;1478447,4785593;1418774,4743513;1692445,4694433;1692467,4694977;1700218,4702797;1701071,4699520;5044199,4568877;5035865,4569456;4898158,4651703;4762746,4712910;4666351,4760726;4613565,4779853;4558482,4798981;4491923,4827672;4441431,4852536;4367987,4877402;4292250,4900355;4271593,4917568;4239461,4927133;4159133,4938609;4055852,4965387;3961754,4990251;3858473,5015117;3729947,5041895;3548635,5066759;3544044,5072499;3456869,5090662;3459127,5091626;3555938,5071454;3557815,5066759;3739130,5041895;3867656,5015117;3970935,4990251;4065035,4965387;4168314,4938609;4248644,4927133;4194265,4954324;4195855,4953911;4253234,4925219;4285366,4915657;4287505,4915163;4301430,4902267;4377170,4879314;4450613,4854450;4501106,4829584;4567663,4800894;4622745,4781767;4660518,4768082;4680124,4756901;4776519,4709084;4911929,4647878;1108543,4542427;1117256,4548656;1120232,4549919;5059604,4492496;5058816,4492947;5058816,4493494;5062464,4493927;5063406,4492947;5109188,4463945;5095636,4471746;5093241,4473820;5102533,4468864;921144,4367602;1007826,4452657;939096,4383922;5271689,4367546;5271484,4367606;5269966,4376273;5233244,4410702;5189636,4450868;5192265,4450364;5233244,4412614;5269966,4378185;5271689,4367546;1145472,4324475;1150017,4329087;1150246,4328455;805982,4280636;865655,4313153;868585,4316029;895776,4321043;957456,4368620;1042377,4426002;1079098,4468081;1099753,4489122;1186967,4550329;1161722,4567542;1080501,4492331;1076804,4492947;1153667,4564120;1161722,4567542;1186970,4550329;1405004,4693781;1361398,4705257;1377462,4714821;1313199,4716733;1271887,4693781;1232872,4668916;1136477,4601971;1046967,4535027;964343,4468081;925327,4435566;888606,4401137;902376,4385836;948278,4420265;998771,4452780;1060738,4508249;1066005,4512014;998771,4452780;950572,4420265;904670,4385836;854178,4334192;805982,4280636;5862104,3976517;5860940,3976932;5835873,4027070;5838008,3736893;5777186,3810110;5747348,3856015;5717513,3898095;5646364,3976517;5584397,4054937;5529314,4118057;5524722,4120396;5520963,4125037;5527018,4121882;5582100,4058764;5644070,3980342;5715217,3901922;5745054,3859842;5774890,3813937;5836859,3739341;6075550,3710651;6045712,3785246;5992926,3865580;5940137,3947827;5891941,3999469;5924073,3945913;5951614,3892357;5972269,3863668;5999810,3825414;6025058,3787160;6075550,3710651;5926993,3546695;5871284,3628404;5870260,3630368;5926367,3548070;5957546,3361631;5890590,3514089;5749741,3754024;5729120,3781196;5728987,3781420;5680789,3850278;5632593,3924874;5577510,3982256;5531608,4047288;5260785,4301677;5171275,4364797;5162687,4370239;5158984,4373364;5121554,4398792;5090947,4427915;4978486,4498687;4960865,4507964;4913001,4540481;4906091,4544222;4895862,4552242;4806354,4601973;4716844,4647878;4706598,4652205;4645993,4685011;4627205,4692909;4608975,4703345;4547006,4732037;4489106,4750961;4360062,4805206;4057308,4899309;3846336,4944517;4016837,4917568;4048968,4911829;4152247,4881226;4216510,4864013;4319791,4820019;4436840,4785591;4511833,4761082;4544712,4745425;4574544,4737776;4615859,4718647;4626714,4712359;4654877,4689957;4716844,4659354;4787342,4630554;4813238,4617272;4902748,4567542;4941764,4536939;4985372,4513986;5097831,4443217;5178161,4380097;5267669,4316978;5538492,4062587;5575763,4009785;5577510,4005206;5637183,3928698;5655544,3905745;5679958,3877526;5687675,3865580;5735872,3796722;5829972,3634141;5921776,3460086;5948744,3389315;6208664,3192307;6201780,3196132;6201780,3196132;6230343,3078948;6229519,3082332;6236205,3089021;6256862,3108148;6270633,3100497;6270980,3099029;6261452,3104322;6238501,3087107;6209885,2861671;6208283,2861745;6205380,2861879;6206370,2870972;6204076,2918791;6194896,2947480;6139813,3020163;6126042,3083283;6112272,3104322;6089321,3196132;6064073,3268815;6036532,3339586;6020467,3395054;6002106,3452435;6016749,3433454;6029648,3393140;6041122,3335759;6068663,3264990;6093911,3192307;6116862,3100497;6130633,3079456;6144403,3016338;6199486,2943655;6162764,3090932;6135223,3213346;6073254,3370187;6060996,3386080;6055755,3409877;6038828,3450523;5974565,3567197;5944728,3628404;5926367,3660921;5903416,3695350;5841449,3787160;5774890,3877056;5689972,3997557;5595871,4116145;5533904,4183089;5467345,4248121;5444394,4274899;5419149,4301677;5380131,4328455;5316319,4387336;5318162,4393487;5251605,4450868;5180455,4492947;5123079,4531202;5068724,4564305;5077177,4563719;5136850,4527376;5194228,4489122;5265376,4447042;5331935,4389661;5329639,4382010;5393902,4322718;5432920,4295940;5458165,4269162;5481116,4242384;5547675,4177352;5609642,4110406;5703742,3991818;5788660,3871319;5855220,3781420;5917186,3689611;5940137,3655182;5958498,3622667;5988336,3561460;6052599,3444784;6077844,3366364;6139813,3209522;6167354,3087109;6204076,2939829;6212355,2913959;6206370,2913052;6208664,2865235;6259156,2821242;6232432,2914046;6232434,2914046;6259159,2821244;6279813,2802115;6266043,2826981;6262889,2879101;6261452,2928353;6238501,2987208;6238501,2993931;6266043,2928353;6270633,2826979;6281334,2807659;6181122,2719867;6166084,2749493;6160468,2792552;6153227,2772437;6150579,2775276;6158174,2796377;6153584,2826981;6162764,2851845;6169879,2851516;6165058,2838455;6169648,2807852;6181122,2719867;6373914,2668225;6378504,2670137;6376208,2750470;6378504,2805940;6371618,2907312;6364734,2964694;6344076,3048853;6337192,3119624;6302764,3249688;6270633,3362537;6213256,3383577;6217847,3372101;6227027,3291768;6261452,3207608;6288994,3194220;6288994,3194218;6318831,3048853;6334896,2979995;6348667,2909226;6360143,2842280;6364734,2779162;6367027,2725606;6371618,2696915;6373914,2668225;323245,1781368;324387,1781844;324496,1781576;461716,1507213;411223,1585633;369911,1614325;369812,1616156;365817,1689379;365933,1689204;369911,1616236;411223,1587545;461716,1509125;463436,1510081;464296,1508647;489254,1340807;457123,1359934;408927,1444093;419953,1451444;420312,1450153;411223,1444093;459419,1359934;487871,1342997;665979,1231783;663080,1233717;650775,1273146;643028,1292990;431878,1614325;402040,1692745;374499,1773078;314826,1941396;275811,2056159;257450,2142232;248269,2186223;241383,2230216;220728,2348804;213841,2421487;225318,2497995;230696,2456307;229908,2442526;239089,2362192;259744,2243604;276126,2227220;299916,2094542;298762,2071461;321436,2017288;334927,1971807;330893,1979651;317122,1975825;282695,2058073;284991,2103978;268924,2191962;266630,2207264;243679,2230216;250563,2186223;259744,2142232;278104,2056159;317122,1941396;376795,1773078;404337,1692745;434172,1614325;645322,1292990;665979,1231783;707293,1040513;707291,1040513;718765,1048163;718765,1048161;1120854,768195;1120413,768488;1119073,769752;1100329,786122;1095589,791867;1092493,794782;1079098,810988;939098,948703;900080,986957;861064,1027123;688537,1186041;863358,1025211;902374,985043;941392,946789;1081392,809074;1095589,791867;1119073,769752;1179114,636302;1159305,642053;1144573,646611;1141068,650318;1115820,669445;1051557,703874;1007951,744042;966639,784208;939098,805249;938163,804273;912130,830354;867948,876020;796801,941052;808276,952526;808495,952365;799095,942963;870242,877931;941392,805249;968933,784210;1010245,744042;1053851,703876;1118114,669447;1143361,650320;1170903,641714;1179596,639465;4503400,290731;4620449,334723;4670941,369151;4558482,323246;4503400,290731;4122412,151103;4214216,168316;4342742,221872;4122412,151103;2740759,138432;2692561,143452;2589280,154928;2488295,174055;2444689,185532;2394197,197008;2283708,215097;2263374,221874;2123374,262040;1985667,307945;1889273,344287;1825010,365326;1666646,426533;1590909,466700;1517465,506866;1400414,579549;1290248,652232;1184813,728885;1193854,738305;1216231,725513;1235279,713682;1304019,663708;1414184,591025;1531233,518343;1604677,478175;1680417,438009;1838778,376802;1900747,350024;1997142,313682;2134848,267777;2274849,227611;2333659,217984;2362067,209894;2748744,140374;3561545,97308;3610601,101372;3677161,120500;3626668,114762;3521093,97547;3561545,97308;3828638,82245;3922736,87983;4037492,126237;3895195,105198;3828638,82245;3060925,81767;2795839,93722;2612231,114760;2525016,133887;2449277,156840;2343702,168316;1944353,296469;1799762,350024;1756154,363412;1717138,380628;1643695,413143;1528940,462873;1441725,520254;1189264,684747;1136504,722981;1084889,762257;1085983,763169;688930,1151448;608600,1243257;571878,1298727;535157,1350369;466303,1457481;391407,1555839;390566,1558855;365319,1616236;346958,1643014;342367,1646840;321999,1703265;317122,1736738;312532,1784554;280401,1862976;250563,1941396;218432,2056159;200071,2161359;188596,2266557;204661,2193874;206150,2187876;209251,2159445;227612,2054247;233361,2055846;233860,2054068;227614,2052333;259746,1937571;289581,1859149;321566,1781089;319419,1780729;324009,1732912;349254,1643014;367615,1616236;368232,1614839;392862,1558855;468600,1459394;537453,1352283;574175,1300641;610896,1245171;691226,1153361;1088279,765083;1193854,684749;1446316,520256;1533530,462875;1648285,413145;1721729,380628;1760747,363414;1804353,350024;1948946,296469;2348294,168318;2453869,156842;2529607,133889;2616821,114762;2800429,93722;3065515,82484;3278583,88442;3383387,0;3491256,5737;3601421,15302;3674864,30603;3723063,49730;3782736,40166;3872244,57381;3927326,70769;3925032,72683;3922736,86071;3828638,80334;3796506,72683;3764375,66944;3702406,55467;3640439,43991;3576176,36340;3505029,36340;3447650,36340;3358142,36340;3353937,35222;3314534,51642;3328304,70769;3466011,93722;3404731,94613;3405765,94679;3470601,93722;3525684,99461;3631259,116674;3681751,122413;3766671,137715;3853885,153017;3938803,170230;4023723,191271;4065035,200833;4106347,212309;4106880,212715;4136505,216972;4208298,239206;4218327,251869;4221103,252477;4285366,273516;4340448,292643;4395531,313684;4436843,332811;4464384,344287;4494219,357675;4595204,405494;4723730,474351;4790289,512605;4792217,513752;4826230,530973;6121452,2561113;6120483,2577120;6146697,2580241;6171942,2595542;6183419,2647184;6227025,2708391;6245388,2709783;6245388,2695003;6264045,2651811;6263746,2643361;6282107,2591717;6307355,2591717;6346370,2570678;6350960,2654837;6339486,2695003;6325716,2733257;6318829,2796377;6316535,2828892;6311945,2861409;6302160,2866847;6302764,2869058;6312140,2863849;6316535,2832718;6318829,2800203;6325716,2737083;6339486,2698828;6350960,2658663;6369321,2670139;6367027,2698828;6362437,2727520;6360141,2781076;6355551,2844194;6344076,2911140;6330306,2981909;6314239,3050766;6284404,3196132;6256862,3209522;6222434,3293681;6213254,3374015;6208664,3385491;6169648,3473476;6158171,3481126;6109975,3574848;6160468,3481126;6171942,3473476;6098499,3647531;6059483,3664746;6051392,3678235;6052599,3680046;6061779,3664744;6100795,3647531;6073254,3712563;6022761,3789071;5997516,3827325;5969975,3865580;5949318,3894269;5919483,3949739;5887351,4003294;5836859,4060676;5786366,4114231;5788470,4110621;5731281,4175438;5607345,4288289;5582946,4319575;5607345,4290200;5731281,4177350;5637183,4295938;5588698,4338258;5549776,4362102;5547673,4364797;5523338,4380398;5522428,4385836;5414556,4477646;5299801,4565630;5294495,4568839;5256195,4609622;5164391,4667003;5078589,4720633;5078280,4720944;5164391,4668916;5256195,4611535;5180455,4674654;5118775,4708126;5076107,4723145;5074880,4724386;5028978,4749250;5011682,4755931;4968161,4785354;4925700,4810457;4861437,4844885;4840782,4846799;4817823,4855303;4814255,4857563;4843076,4848711;4863733,4846799;4781109,4898441;4728320,4921396;4675534,4942435;4638248,4947095;4631926,4950085;4457498,5013204;4448604,5014888;4395531,5043807;4425366,5051458;4315201,5091626;4324381,5064848;4287660,5076324;4253234,5085887;4182085,5105014;4172579,5095505;4138476,5101188;4097164,5108839;4012247,5126054;4009447,5127139;4090280,5110751;4131592,5103100;4166018,5097363;4179788,5106925;4250938,5087798;4285363,5078236;4322085,5066759;4312904,5093537;4216510,5131792;4211785,5130689;4145363,5152830;4090280,5166220;4007656,5183434;3973518,5181044;3902113,5192623;3899785,5196824;3709292,5227427;3665684,5217862;3628962,5217862;3564699,5235078;3507323,5238903;3449944,5240815;3443710,5238590;3391420,5246315;3328304,5236989;3330601,5235078;3342075,5221688;3289289,5215951;3314534,5204474;3390273,5202561;3463717,5200649;3569289,5202561;3642733,5196824;3780439,5171957;3872244,5154744;3941097,5152830;3945887,5150977;3879130,5152832;3787326,5170046;3649619,5194912;3576176,5200649;3470601,5198737;3397158,5200649;3321418,5202563;3323714,5194912;3339779,5175785;4046672,5078236;4526351,4927133;4652580,4871663;4723730,4841060;4797174,4808545;4934880,4739688;5045045,4668916;5251605,4535027;5308981,4496773;5364064,4456607;5446688,4393487;5481116,4345670;5530567,4307892;5530965,4305518;5483412,4341845;5448984,4389661;5366360,4452782;5311278,4492947;5253901,4531202;5047341,4665091;4937176,4735862;4799470,4804720;4726026,4837235;4654877,4867838;4528647,4923307;4048968,5074410;3342075,5171959;3289289,5171959;3282402,5156658;3227320,5154744;3176827,5171959;3029940,5173871;2922071,5170046;2869283,5166220;2816496,5158569;2848295,5130304;2841741,5131792;2723268,5113508;2717806,5114578;2490591,5080149;2401081,5064848;2323047,5053372;2228949,5017029;2111897,4980689;1990258,4940521;2010912,4927133;2095832,4940521;2132554,4967299;2258784,4997902;2508952,5051458;2570919,5061022;2637478,5070585;2710921,5083975;2791856,5098560;2798133,5097363;2873873,5106927;2876167,5103102;2986332,5106927;3004693,5108839;3174531,5108839;3298467,5112664;3445354,5103102;3463714,5103102;3470601,5118404;3615192,5103102;3711586,5083975;3766669,5076324;3801097,5072499;3876834,5057197;3938803,5045721;4000770,5032331;4114436,5015937;4129298,5011292;4009953,5028505;3947984,5041895;3886017,5053372;3810277,5068673;3775852,5072499;3720769,5080149;3571586,5091626;3470601,5099276;3452240,5099276;3305353,5108839;3181417,5105014;3011579,5105014;2993219,5103102;2922071,5078236;2883053,5099276;2882955,5099441;2915185,5082061;2986334,5106925;2876169,5103100;2877037,5102632;2805020,5093537;2720102,5078236;2646658,5064848;2580099,5055283;2518132,5045721;2267964,4992165;2141735,4961562;2105013,4934784;2020093,4921394;1893863,4867838;1857141,4869752;1726319,4814282;1703368,4779853;1707958,4777942;1788288,4814282;1868616,4850625;1891567,4839148;1797468,4787504;1719435,4758815;1611563,4707171;1519759,4657440;1375169,4605798;1320086,4567544;1331560,4563719;1386643,4577107;1271887,4477646;1207624,4433655;1147952,4389661;1072214,4338019;962049,4236645;954490,4216957;932211,4198391;856474,4129533;847294,4095104;817456,4060676;813902,4056031;778438,4035809;709585,3953564;670569,3877056;665979,3877056;613193,3792897;562700,3708738;509912,3611191;461716,3511730;509912,3578674;558110,3662833;574175,3708738;580815,3716852;572642,3681440;551330,3649204;516637,3584190;475484,3527029;424991,3412267;381732,3294623;367528,3260329;305660,3054524;278300,2905120;278104,2909226;280401,2939829;291875,3010601;305646,3083283;282695,3020163;266630,2939829;248269,2939829;236793,2867147;220728,2821242;206957,2777250;167939,2742822;156465,2742822;144988,2695003;140398,2633796;149578,2547726;154169,2517122;161985,2496132;158185,2448265;163349,2377494;172529,2363150;172529,2354541;154169,2383233;138104,2364106;108266,2329677;102816,2302421;101382,2304811;92202,2381319;85315,2457827;78431,2517122;78431,2639533;80725,2702654;85315,2765772;64661,2825067;60070,2825067;46300,2710305;46300,2591717;57774,2499907;78422,2517112;60070,2497995;55480,2429138;60070,2323938;62364,2295248;69251,2247430;96792,2161359;110515,2104180;105973,2090588;89906,2167096;62364,2253169;55480,2300985;53184,2329677;48594,2434875;53184,2503732;41710,2595542;41710,2714130;55480,2828892;60070,2828892;89906,2937918;105973,3027814;140398,3119624;194620,3317051;199353,3354888;209254,3354888;259746,3456260;278107,3507904;243679,3463911;206957,3395054;204663,3414181;184695,3362597;170236,3364450;154169,3320459;99086,3215259;64661,3121538;62364,3043116;46300,2951306;34823,2859496;9578,2792552;25643,2436789;41710,2344979;27939,2295248;55480,2157533;62364,2125016;80725,2014079;128924,1933746;117447,2042771;128919,2024084;135808,1979412;138104,1929920;158759,1866800;190890,1771165;229908,1673617;232831,1670876;250566,1593284;275811,1537814;305648,1491909;365321,1396274;413517,1310203;482370,1199266;532863,1151448;574175,1084504;608602,1042424;645324,1027123;654505,1015646;691226,954440;762373,885582;764311,914362;759121,926459;833521,862630;870242,822464;918441,784210;922595,788055;920737,786122;980410,736391;1040083,690486;1104346,633105;1193854,577635;1290248,518343;1347883,484834;1386643,455222;1455496,420794;1528940,388278;1538662,384112;1563654,363653;1604679,338548;1649721,319421;1681585,313308;1687301,309857;2311570,99459;2334733,95262;2398784,76506;2442966,69094;2466004,68932;2474524,66944;2997809,9563;3146416,9085;3305353,11474;3308312,13324;3385683,5737;3456830,15300;3527980,26776;3564687,33730;3525684,24864;3454534,13388;3383387,3825;33833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B1336D" w:rsidRPr="00FD5B34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DF0FB5A" wp14:editId="46D0660B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reeform: Shape 142" descr="decorative el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287FF5CD" id="Freeform: Shape 142" o:spid="_x0000_s1026" alt="decorative element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60lNkAAFjiBAAOAAAAZHJzL2Uyb0RvYy54bWysnd8PXEdynd8D5H8g9Bgg1v0xc2dm4bUR&#10;xEhejCSAE8B5ZChqJWRFCiTtXf/3+Wq4WZ8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XAs2JVjCYFXgHAsu8mx7MqxhMCzQNbOu8mx7MqxhMCzQNbOu8mx7MqxhMCz&#10;QKI4u8mx7MqxhMCzQKI4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A4E32" w14:textId="518F0921" w:rsidR="007D76D9" w:rsidRDefault="00417957" w:rsidP="007D76D9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68C00BB" wp14:editId="6E6DC10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9906000" cy="7767320"/>
              <wp:effectExtent l="0" t="0" r="3175" b="2540"/>
              <wp:wrapNone/>
              <wp:docPr id="51" name="Group 5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Straight Connector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reeform: Shape 10" descr="decorative element"/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8" descr="decorative element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142" descr="decorative element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 40"/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Straight Connector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reeform: Shape 10"/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reeform: Shape 10"/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reeform: Shape 10" descr="decorative element"/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21" descr="decorative element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eform: Shape 142" descr="decorative element"/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reeform: Shape 6"/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reeform: Shape 7"/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>
          <w:pict>
            <v:group w14:anchorId="75BDE2E5" id="Group 51" o:spid="_x0000_s1026" alt="decorative element" style="position:absolute;margin-left:728.8pt;margin-top:0;width:780pt;height:611.6pt;z-index:251613182;mso-width-percent:985;mso-height-percent:1000;mso-position-horizontal:right;mso-position-horizontal-relative:page;mso-position-vertical:top;mso-position-vertical-relative:page;mso-width-percent:985;mso-height-percent:1000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afpAc/MvIerQnfx2CRM8VfbnXiLC4RAUMw3iFbZFP5UMfk6dTsqeGy&#10;eUQxxi2CtaFfrLIKLpTY580mKZDA0hDVJyruo6ISciUfItZeWNcoE6oNOz4LT/azBv+fyj3GQz7b&#10;B0T8GeNtPCTGW1Tt1Oy/YvVQ4BWhH29iHfW8Fm6LdWCHnbbXBAIOZCIQgHyhXyEDsfuiT47ULimW&#10;tN9/CCt1twauAMFnNFpcmHkN8UPym5dihsInpB79D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A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G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U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LA2UY3mYHMtDOZYQeBooEk2O5aEcSwg8DRSJJsfy&#10;UI4lBJ4GikSTY3koxxICTwNFosmxPJRjCYGjwVM5lhB4GQjH8jQ5lqdyLCHwNJDZ+WlyLE/lWELg&#10;aSCz89PkWJ7KsYTA00D8xKfJsTyVYwmBp4H4iU+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B5RKYXlC4GmgSDQ5lgeUimhgIlE5lofJsTygVEQDE4nKsTxMjuWhHEsIrF5QjuVhciwPKJXaBibH&#10;8lCOJQReFRSJJsfyUI4lBJ4GikSTY3koxxICTwNFosmxPJRjCYGlgXIsD5NjeSjHEgJPA0WiybE8&#10;lGMJgaeBItHkWB7KsYTA00CRaHIsD+VYQuBpoEg0OZaHciwhcDR4KscSAu8FwrE8TY7lqRxLCDwN&#10;ZHZ+mhzLUzmWEHgayOz8NDmWp3IsIfA0ED/xaXIsT+VYQuBpIH7i0+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KJXC8oTA00CRaHIsDygV0cBEonIsD5NjeUCpiAYmEpVjeZgcy0M5lhBY&#10;vaAcy8PkWB5QKrUNTI7loRxLCLwqKBJNjuWhHEsIPA0UiSbH8lCOJQSeBopEk2N5KMcSAksD5Vge&#10;JsfyUI4lBJ4GikSTY3koxxICTwNFosmxPJRjCYGngSLR5FgeyrGEwNNAkWhyLA/lWELgaPBUjiUE&#10;XgbCsTxNjuWpHEsIPA1kdn6aHMtTOZYQeBrI7Pw0OZanciwh8DQQP/FpcixP5VhC4GkgfuLT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">
              <v:line id="Straight Connector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" strokecolor="#d8d8d8 [2732]"/>
              <v:group id="Group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10" o:spid="_x0000_s1029" alt="decorative element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0" alt="decorative element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1" alt="decorative element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c2dde5 [3204]" stroked="f"/>
              <v:line id="Straight Connector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" strokecolor="#d8d8d8 [2732]"/>
              <v:shape id="Freeform: Shape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2a9b9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7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Group 49" o:spid="_x0000_s1038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10" o:spid="_x0000_s1039" alt="decorative element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" o:spid="_x0000_s1040" alt="decorative element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1" alt="decorative element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6" o:spid="_x0000_s1042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7" o:spid="_x0000_s1043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50470" w:rsidRPr="00FD5B34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EB949A2" wp14:editId="775E0EE1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-588010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-1262380</wp:posOffset>
                  </wp:positionV>
                </mc:Fallback>
              </mc:AlternateContent>
              <wp:extent cx="10147935" cy="8679310"/>
              <wp:effectExtent l="0" t="0" r="9525" b="20955"/>
              <wp:wrapNone/>
              <wp:docPr id="52" name="Group 52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reeform: Shape 10"/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Straight Connector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Straight Connector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Freeform: Shape 142"/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42"/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eform: Shape 28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reeform: Shape 32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36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reeform: Shape 43"/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reeform: Shape 44"/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 xmlns:arto="http://schemas.microsoft.com/office/word/2006/arto">
          <w:pict>
            <v:group w14:anchorId="26C109B3" id="Group 52" o:spid="_x0000_s1026" alt="decorative element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QHAYH6YH3d0Ze/qah6Y1xucTTn6EvtlmG1QYhB0aHIBSFGVUqR&#10;m2/T1YL6U0VUBC4gU0GKoyl921Jro6nD2qKETv1CRAMRbhxpalHkHlKL6jyu75WhalvtrcSWkalR&#10;k6DGxe2Zm5UZV6OQaVLbwIyrLy1fD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KSxPCDwNFIkm&#10;x/KAUhENTCQqx/IwOZYHlIpoYCJROZaHybE8lGMJgdULyrE8TI7lAaVS28DkWB7KsYTAq4Ii0eRY&#10;HsqxhMDTQJFociwP5VhC4GmgSDQ5lodyLCGwNFCO5WFyLA/lWELgaaBINDmWh3IsIfA0UCSaHMtD&#10;OZYQeBooEk2O5aEcSwg8DRSJJsfyUI4lBI4GT+VYQuBlIBzL0+RYnsqxhMDTQGbnp8mxPJVjCYGn&#10;gczOT5NjeSrHEgJPA/ETnybH8lSOJQSeBuInP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h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O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O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Xi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kQXKsewhx7Irx1KCzAJFYsix7FAqjeUpQWaBIjHkWHYo&#10;FbEgRKJyLHvIsexQKmJBiETlWPaQY9mVYylB9BSUY9lDjmWHUulzEHIsu3IsJciG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w4lGMpQdaAcCxHyLEcyrGUILNAdixHyLEcyrGUILNAdixHyLEcyrGU&#10;ILNA9s5HyLEcyrGUILNA9s5H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w7lEpieULg&#10;WaBINDmWHUpFLDCRqBzLbnIsO5SKWGAiUTmW3eRYduVYQmC9BeVYdpNj2aFUch+YHMuuHEsIvC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cCw7lWELgFSAcy2FyLIdyLCHwLJAVy2FyLIdyLCHwLJAV&#10;y2FyLIdyLCHwLJC182FyLIdyLCHwLJC182F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">
              <v:shape id="Freeform: Shape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2a9b9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Straight Connector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" strokecolor="#d8d8d8 [2732]"/>
              <v:line id="Straight Connector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" strokecolor="#d8d8d8 [2732]"/>
              <v:line id="Straight Connector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" strokecolor="#d8d8d8 [2732]"/>
              <v:shape id="Freeform: Shape 142" o:spid="_x0000_s1031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42" o:spid="_x0000_s1032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26" o:spid="_x0000_s1033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: Shape 10" o:spid="_x0000_s103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0" o:spid="_x0000_s1037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: Shape 10" o:spid="_x0000_s1038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39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0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4" o:spid="_x0000_s1041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42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43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4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43" o:spid="_x0000_s1045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4" o:spid="_x0000_s1046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F74CDE">
      <w:rPr>
        <w:noProof/>
        <w:lang w:val="en-GB" w:bidi="en-GB"/>
      </w:rPr>
      <w:drawing>
        <wp:anchor distT="0" distB="0" distL="114300" distR="114300" simplePos="0" relativeHeight="251658243" behindDoc="0" locked="0" layoutInCell="1" allowOverlap="1" wp14:anchorId="6815A11E" wp14:editId="3F411153">
          <wp:simplePos x="0" y="0"/>
          <wp:positionH relativeFrom="page">
            <wp:posOffset>7515225</wp:posOffset>
          </wp:positionH>
          <wp:positionV relativeFrom="page">
            <wp:posOffset>2028716</wp:posOffset>
          </wp:positionV>
          <wp:extent cx="2633345" cy="2633345"/>
          <wp:effectExtent l="0" t="0" r="0" b="0"/>
          <wp:wrapNone/>
          <wp:docPr id="84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5" r="14655"/>
                  <a:stretch>
                    <a:fillRect/>
                  </a:stretch>
                </pic:blipFill>
                <pic:spPr bwMode="auto">
                  <a:xfrm>
                    <a:off x="0" y="0"/>
                    <a:ext cx="2633345" cy="263334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CE6F55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80E8FF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CECC86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CC9C2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7228F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2EC5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A02D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5AF97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78C84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36ED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7DD311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3330E49"/>
    <w:multiLevelType w:val="multilevel"/>
    <w:tmpl w:val="52A4F67A"/>
    <w:numStyleLink w:val="Style1"/>
  </w:abstractNum>
  <w:abstractNum w:abstractNumId="1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71E6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666B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B23D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650523">
    <w:abstractNumId w:val="12"/>
  </w:num>
  <w:num w:numId="2" w16cid:durableId="1613242752">
    <w:abstractNumId w:val="10"/>
  </w:num>
  <w:num w:numId="3" w16cid:durableId="387533883">
    <w:abstractNumId w:val="19"/>
  </w:num>
  <w:num w:numId="4" w16cid:durableId="267931868">
    <w:abstractNumId w:val="20"/>
  </w:num>
  <w:num w:numId="5" w16cid:durableId="1219786596">
    <w:abstractNumId w:val="14"/>
  </w:num>
  <w:num w:numId="6" w16cid:durableId="1269772379">
    <w:abstractNumId w:val="16"/>
  </w:num>
  <w:num w:numId="7" w16cid:durableId="760685634">
    <w:abstractNumId w:val="13"/>
  </w:num>
  <w:num w:numId="8" w16cid:durableId="650136674">
    <w:abstractNumId w:val="18"/>
  </w:num>
  <w:num w:numId="9" w16cid:durableId="924413776">
    <w:abstractNumId w:val="11"/>
  </w:num>
  <w:num w:numId="10" w16cid:durableId="998850502">
    <w:abstractNumId w:val="15"/>
  </w:num>
  <w:num w:numId="11" w16cid:durableId="1180896652">
    <w:abstractNumId w:val="8"/>
  </w:num>
  <w:num w:numId="12" w16cid:durableId="840662569">
    <w:abstractNumId w:val="3"/>
  </w:num>
  <w:num w:numId="13" w16cid:durableId="804394362">
    <w:abstractNumId w:val="2"/>
  </w:num>
  <w:num w:numId="14" w16cid:durableId="1838960830">
    <w:abstractNumId w:val="1"/>
  </w:num>
  <w:num w:numId="15" w16cid:durableId="1085344458">
    <w:abstractNumId w:val="0"/>
  </w:num>
  <w:num w:numId="16" w16cid:durableId="196771185">
    <w:abstractNumId w:val="9"/>
  </w:num>
  <w:num w:numId="17" w16cid:durableId="1594046975">
    <w:abstractNumId w:val="7"/>
  </w:num>
  <w:num w:numId="18" w16cid:durableId="1288051513">
    <w:abstractNumId w:val="6"/>
  </w:num>
  <w:num w:numId="19" w16cid:durableId="1207061571">
    <w:abstractNumId w:val="5"/>
  </w:num>
  <w:num w:numId="20" w16cid:durableId="1903636937">
    <w:abstractNumId w:val="4"/>
  </w:num>
  <w:num w:numId="21" w16cid:durableId="13164513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CDE"/>
    <w:rsid w:val="0000140F"/>
    <w:rsid w:val="0000750E"/>
    <w:rsid w:val="00023293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D151A"/>
    <w:rsid w:val="00120DEC"/>
    <w:rsid w:val="00126C13"/>
    <w:rsid w:val="00145B26"/>
    <w:rsid w:val="0014700A"/>
    <w:rsid w:val="001579F1"/>
    <w:rsid w:val="0019018B"/>
    <w:rsid w:val="001A0589"/>
    <w:rsid w:val="001A6312"/>
    <w:rsid w:val="001B402E"/>
    <w:rsid w:val="001B6C0D"/>
    <w:rsid w:val="001C47DF"/>
    <w:rsid w:val="001D6CC4"/>
    <w:rsid w:val="00231C6A"/>
    <w:rsid w:val="00242A78"/>
    <w:rsid w:val="00250470"/>
    <w:rsid w:val="00260051"/>
    <w:rsid w:val="00265E48"/>
    <w:rsid w:val="002802CE"/>
    <w:rsid w:val="003007A7"/>
    <w:rsid w:val="00321476"/>
    <w:rsid w:val="003222DC"/>
    <w:rsid w:val="003257E1"/>
    <w:rsid w:val="00325DEC"/>
    <w:rsid w:val="0037154D"/>
    <w:rsid w:val="00385EEF"/>
    <w:rsid w:val="003A504D"/>
    <w:rsid w:val="003A592D"/>
    <w:rsid w:val="003D3938"/>
    <w:rsid w:val="003F4FD8"/>
    <w:rsid w:val="004045E5"/>
    <w:rsid w:val="00417957"/>
    <w:rsid w:val="00421496"/>
    <w:rsid w:val="0044367C"/>
    <w:rsid w:val="00477697"/>
    <w:rsid w:val="004D56B6"/>
    <w:rsid w:val="00500564"/>
    <w:rsid w:val="005C64D4"/>
    <w:rsid w:val="005E5B15"/>
    <w:rsid w:val="005E7035"/>
    <w:rsid w:val="0062123A"/>
    <w:rsid w:val="006676A1"/>
    <w:rsid w:val="00672DBB"/>
    <w:rsid w:val="006E2D42"/>
    <w:rsid w:val="00722E07"/>
    <w:rsid w:val="007330F7"/>
    <w:rsid w:val="00733159"/>
    <w:rsid w:val="00747893"/>
    <w:rsid w:val="00780BF8"/>
    <w:rsid w:val="00790E56"/>
    <w:rsid w:val="00796B1F"/>
    <w:rsid w:val="007C544D"/>
    <w:rsid w:val="007D4928"/>
    <w:rsid w:val="007D6B6E"/>
    <w:rsid w:val="007D76D9"/>
    <w:rsid w:val="007F525E"/>
    <w:rsid w:val="00806D18"/>
    <w:rsid w:val="0083044C"/>
    <w:rsid w:val="00837F64"/>
    <w:rsid w:val="008426AB"/>
    <w:rsid w:val="0085182D"/>
    <w:rsid w:val="00863AA7"/>
    <w:rsid w:val="00866569"/>
    <w:rsid w:val="008709F5"/>
    <w:rsid w:val="00877A91"/>
    <w:rsid w:val="008B721A"/>
    <w:rsid w:val="008D262C"/>
    <w:rsid w:val="008D6BBB"/>
    <w:rsid w:val="008E3921"/>
    <w:rsid w:val="00911148"/>
    <w:rsid w:val="00925552"/>
    <w:rsid w:val="0094511B"/>
    <w:rsid w:val="009469B5"/>
    <w:rsid w:val="00947471"/>
    <w:rsid w:val="00991A53"/>
    <w:rsid w:val="00993023"/>
    <w:rsid w:val="009D1198"/>
    <w:rsid w:val="00A71DA8"/>
    <w:rsid w:val="00AB1F66"/>
    <w:rsid w:val="00AE1C2A"/>
    <w:rsid w:val="00AF3A6B"/>
    <w:rsid w:val="00AF5FB0"/>
    <w:rsid w:val="00B10630"/>
    <w:rsid w:val="00B1336D"/>
    <w:rsid w:val="00B14DEE"/>
    <w:rsid w:val="00B32A96"/>
    <w:rsid w:val="00B34E8D"/>
    <w:rsid w:val="00B422DE"/>
    <w:rsid w:val="00BA5A81"/>
    <w:rsid w:val="00BB7D10"/>
    <w:rsid w:val="00BE15BA"/>
    <w:rsid w:val="00BE6E05"/>
    <w:rsid w:val="00C00B2A"/>
    <w:rsid w:val="00C04F2A"/>
    <w:rsid w:val="00C34BA9"/>
    <w:rsid w:val="00C56D05"/>
    <w:rsid w:val="00C677AD"/>
    <w:rsid w:val="00C85FC2"/>
    <w:rsid w:val="00CB0D1D"/>
    <w:rsid w:val="00CC24B6"/>
    <w:rsid w:val="00CD3B21"/>
    <w:rsid w:val="00CD5D33"/>
    <w:rsid w:val="00CE6550"/>
    <w:rsid w:val="00D01FEB"/>
    <w:rsid w:val="00D0268F"/>
    <w:rsid w:val="00D056B2"/>
    <w:rsid w:val="00D05901"/>
    <w:rsid w:val="00D0664A"/>
    <w:rsid w:val="00D15CC0"/>
    <w:rsid w:val="00D23062"/>
    <w:rsid w:val="00D23099"/>
    <w:rsid w:val="00D30F1D"/>
    <w:rsid w:val="00D3659F"/>
    <w:rsid w:val="00D4030A"/>
    <w:rsid w:val="00D90AE9"/>
    <w:rsid w:val="00DA0DE0"/>
    <w:rsid w:val="00DA167C"/>
    <w:rsid w:val="00DB3D45"/>
    <w:rsid w:val="00DE27D9"/>
    <w:rsid w:val="00DE75C6"/>
    <w:rsid w:val="00E0645C"/>
    <w:rsid w:val="00E06623"/>
    <w:rsid w:val="00E41759"/>
    <w:rsid w:val="00E55D74"/>
    <w:rsid w:val="00E76EAD"/>
    <w:rsid w:val="00E81234"/>
    <w:rsid w:val="00EA120D"/>
    <w:rsid w:val="00EA49C3"/>
    <w:rsid w:val="00ED234A"/>
    <w:rsid w:val="00EF541D"/>
    <w:rsid w:val="00F06936"/>
    <w:rsid w:val="00F1493B"/>
    <w:rsid w:val="00F23FB7"/>
    <w:rsid w:val="00F30107"/>
    <w:rsid w:val="00F41328"/>
    <w:rsid w:val="00F61360"/>
    <w:rsid w:val="00F716FF"/>
    <w:rsid w:val="00F74CDE"/>
    <w:rsid w:val="00F87D81"/>
    <w:rsid w:val="00FC538A"/>
    <w:rsid w:val="00FD5B34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1EE6C"/>
  <w14:defaultImageDpi w14:val="32767"/>
  <w15:chartTrackingRefBased/>
  <w15:docId w15:val="{4E5250F1-F074-4D3B-BC11-CE1E02B1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D5B34"/>
    <w:pPr>
      <w:spacing w:after="200"/>
    </w:pPr>
    <w:rPr>
      <w:rFonts w:ascii="Calibri" w:eastAsia="Times New Roman" w:hAnsi="Calibri" w:cs="Calibri"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FD5B34"/>
    <w:pPr>
      <w:outlineLvl w:val="0"/>
    </w:pPr>
    <w:rPr>
      <w:b/>
      <w:color w:val="C2DDE5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FD5B34"/>
    <w:pPr>
      <w:keepNext/>
      <w:keepLines/>
      <w:spacing w:before="40"/>
      <w:outlineLvl w:val="1"/>
    </w:pPr>
    <w:rPr>
      <w:rFonts w:ascii="Corbel" w:eastAsiaTheme="majorEastAsia" w:hAnsi="Corbel" w:cstheme="majorBidi"/>
      <w:color w:val="77B3C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D5B3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3F8093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FD5B34"/>
    <w:pPr>
      <w:spacing w:after="240"/>
      <w:outlineLvl w:val="3"/>
    </w:pPr>
    <w:rPr>
      <w:rFonts w:ascii="Calibri" w:eastAsia="Times New Roman" w:hAnsi="Calibri" w:cs="Calibri"/>
      <w:b/>
      <w:noProof/>
      <w:color w:val="92A9B9" w:themeColor="accent2"/>
      <w:spacing w:val="10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D5B3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7B3C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D5B3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3F809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D5B3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3F809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D5B3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D5B3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5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FD5B34"/>
    <w:rPr>
      <w:rFonts w:ascii="Calibri" w:eastAsia="Times New Roman" w:hAnsi="Calibri" w:cs="Calibri"/>
      <w:b/>
      <w:noProof/>
      <w:color w:val="92A9B9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FD5B34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B34"/>
    <w:rPr>
      <w:rFonts w:ascii="Corbel" w:eastAsiaTheme="majorEastAsia" w:hAnsi="Corbel" w:cstheme="majorBidi"/>
      <w:noProof/>
      <w:color w:val="222222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FD5B34"/>
    <w:pPr>
      <w:ind w:left="720"/>
      <w:contextualSpacing/>
    </w:pPr>
  </w:style>
  <w:style w:type="numbering" w:customStyle="1" w:styleId="Style1">
    <w:name w:val="Style1"/>
    <w:uiPriority w:val="99"/>
    <w:rsid w:val="00FD5B34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D5B34"/>
    <w:rPr>
      <w:rFonts w:ascii="Corbel" w:eastAsiaTheme="majorEastAsia" w:hAnsi="Corbel" w:cstheme="majorBidi"/>
      <w:noProof/>
      <w:color w:val="77B3C5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FD5B34"/>
    <w:pPr>
      <w:spacing w:after="0"/>
      <w:jc w:val="center"/>
    </w:pPr>
    <w:rPr>
      <w:rFonts w:ascii="Century Gothic" w:hAnsi="Century Gothic"/>
      <w:color w:val="92A9B9" w:themeColor="accent2"/>
    </w:rPr>
  </w:style>
  <w:style w:type="character" w:customStyle="1" w:styleId="Address3Char">
    <w:name w:val="Address 3 Char"/>
    <w:basedOn w:val="SubtitleChar"/>
    <w:link w:val="Address3"/>
    <w:semiHidden/>
    <w:rsid w:val="00FD5B34"/>
    <w:rPr>
      <w:rFonts w:ascii="Century Gothic" w:eastAsiaTheme="minorEastAsia" w:hAnsi="Century Gothic" w:cs="Calibri"/>
      <w:noProof/>
      <w:color w:val="92A9B9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FD5B3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D5B34"/>
    <w:rPr>
      <w:rFonts w:ascii="Calibri" w:eastAsiaTheme="minorEastAsia" w:hAnsi="Calibri" w:cs="Calibri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D5B34"/>
    <w:rPr>
      <w:rFonts w:ascii="Corbel" w:eastAsiaTheme="majorEastAsia" w:hAnsi="Corbel" w:cstheme="majorBidi"/>
      <w:b/>
      <w:noProof/>
      <w:color w:val="C2DDE5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FD5B34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D5B34"/>
    <w:rPr>
      <w:rFonts w:ascii="Calibri" w:eastAsia="Times New Roman" w:hAnsi="Calibri" w:cs="Calibri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FD5B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FD5B34"/>
    <w:pPr>
      <w:jc w:val="center"/>
    </w:pPr>
    <w:rPr>
      <w:b/>
      <w:color w:val="C2DDE5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FD5B34"/>
    <w:rPr>
      <w:rFonts w:ascii="Corbel" w:eastAsiaTheme="majorEastAsia" w:hAnsi="Corbel" w:cstheme="majorBidi"/>
      <w:b/>
      <w:noProof/>
      <w:color w:val="C2DDE5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FD5B34"/>
    <w:rPr>
      <w:rFonts w:ascii="Calibri" w:hAnsi="Calibri" w:cs="Calibri"/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B34"/>
    <w:rPr>
      <w:rFonts w:ascii="Corbel" w:eastAsiaTheme="majorEastAsia" w:hAnsi="Corbel" w:cstheme="majorBidi"/>
      <w:noProof/>
      <w:color w:val="3F8093" w:themeColor="accent1" w:themeShade="7F"/>
    </w:rPr>
  </w:style>
  <w:style w:type="paragraph" w:customStyle="1" w:styleId="ContactInfo">
    <w:name w:val="Contact Info"/>
    <w:basedOn w:val="Normal"/>
    <w:qFormat/>
    <w:rsid w:val="00FD5B34"/>
    <w:pPr>
      <w:spacing w:after="120"/>
      <w:jc w:val="center"/>
    </w:pPr>
    <w:rPr>
      <w:rFonts w:ascii="Corbel" w:hAnsi="Corbel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Mention">
    <w:name w:val="Mention"/>
    <w:basedOn w:val="DefaultParagraphFont"/>
    <w:uiPriority w:val="99"/>
    <w:semiHidden/>
    <w:unhideWhenUsed/>
    <w:rsid w:val="00FD5B3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FD5B34"/>
    <w:pPr>
      <w:numPr>
        <w:numId w:val="9"/>
      </w:numPr>
    </w:pPr>
  </w:style>
  <w:style w:type="numbering" w:styleId="1ai">
    <w:name w:val="Outline List 1"/>
    <w:basedOn w:val="NoList"/>
    <w:uiPriority w:val="99"/>
    <w:semiHidden/>
    <w:unhideWhenUsed/>
    <w:rsid w:val="00FD5B34"/>
    <w:pPr>
      <w:numPr>
        <w:numId w:val="10"/>
      </w:numPr>
    </w:pPr>
  </w:style>
  <w:style w:type="character" w:styleId="HTMLCode">
    <w:name w:val="HTML Code"/>
    <w:basedOn w:val="DefaultParagraphFont"/>
    <w:uiPriority w:val="99"/>
    <w:semiHidden/>
    <w:unhideWhenUsed/>
    <w:rsid w:val="00FD5B34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D5B34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D5B3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D5B34"/>
    <w:rPr>
      <w:rFonts w:ascii="Calibri" w:eastAsia="Times New Roman" w:hAnsi="Calibri" w:cs="Calibri"/>
      <w:i/>
      <w:iCs/>
      <w:noProof/>
      <w:color w:val="222222"/>
      <w:sz w:val="22"/>
      <w:szCs w:val="22"/>
    </w:rPr>
  </w:style>
  <w:style w:type="character" w:styleId="HTMLDefinition">
    <w:name w:val="HTML Definition"/>
    <w:basedOn w:val="DefaultParagraphFont"/>
    <w:uiPriority w:val="99"/>
    <w:semiHidden/>
    <w:unhideWhenUsed/>
    <w:rsid w:val="00FD5B34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D5B34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FD5B34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D5B34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FD5B34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FD5B34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5B34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5B34"/>
    <w:rPr>
      <w:rFonts w:ascii="Consolas" w:eastAsia="Times New Roman" w:hAnsi="Consolas" w:cs="Calibri"/>
      <w:noProof/>
      <w:color w:val="222222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D5B3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D5B3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D5B3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D5B3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D5B3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D5B3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D5B3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D5B3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D5B3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5B34"/>
    <w:pPr>
      <w:keepNext/>
      <w:keepLines/>
      <w:spacing w:before="240" w:after="0"/>
      <w:contextualSpacing w:val="0"/>
      <w:outlineLvl w:val="9"/>
    </w:pPr>
    <w:rPr>
      <w:b w:val="0"/>
      <w:color w:val="77B3C5" w:themeColor="accent1" w:themeShade="BF"/>
      <w:spacing w:val="0"/>
      <w:kern w:val="0"/>
      <w:szCs w:val="32"/>
    </w:rPr>
  </w:style>
  <w:style w:type="character" w:styleId="SubtleReference">
    <w:name w:val="Subtle Reference"/>
    <w:basedOn w:val="DefaultParagraphFont"/>
    <w:uiPriority w:val="31"/>
    <w:semiHidden/>
    <w:rsid w:val="00FD5B34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FD5B34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C2DDE5" w:themeColor="accent1"/>
        <w:bottom w:val="single" w:sz="8" w:space="0" w:color="C2DDE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DE5" w:themeColor="accent1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C2DDE5" w:themeColor="accent1"/>
          <w:bottom w:val="single" w:sz="8" w:space="0" w:color="C2DDE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DE5" w:themeColor="accent1"/>
          <w:bottom w:val="single" w:sz="8" w:space="0" w:color="C2DDE5" w:themeColor="accent1"/>
        </w:tcBorders>
      </w:tcPr>
    </w:tblStylePr>
    <w:tblStylePr w:type="band1Vert">
      <w:tblPr/>
      <w:tcPr>
        <w:shd w:val="clear" w:color="auto" w:fill="EFF6F8" w:themeFill="accent1" w:themeFillTint="3F"/>
      </w:tcPr>
    </w:tblStylePr>
    <w:tblStylePr w:type="band1Horz">
      <w:tblPr/>
      <w:tcPr>
        <w:shd w:val="clear" w:color="auto" w:fill="EFF6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92A9B9" w:themeColor="accent2"/>
        <w:bottom w:val="single" w:sz="8" w:space="0" w:color="92A9B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A9B9" w:themeColor="accent2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92A9B9" w:themeColor="accent2"/>
          <w:bottom w:val="single" w:sz="8" w:space="0" w:color="92A9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A9B9" w:themeColor="accent2"/>
          <w:bottom w:val="single" w:sz="8" w:space="0" w:color="92A9B9" w:themeColor="accent2"/>
        </w:tcBorders>
      </w:tcPr>
    </w:tblStylePr>
    <w:tblStylePr w:type="band1Vert">
      <w:tblPr/>
      <w:tcPr>
        <w:shd w:val="clear" w:color="auto" w:fill="E4E9ED" w:themeFill="accent2" w:themeFillTint="3F"/>
      </w:tcPr>
    </w:tblStylePr>
    <w:tblStylePr w:type="band1Horz">
      <w:tblPr/>
      <w:tcPr>
        <w:shd w:val="clear" w:color="auto" w:fill="E4E9E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A7B789" w:themeColor="accent3"/>
        <w:bottom w:val="single" w:sz="8" w:space="0" w:color="A7B78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B789" w:themeColor="accent3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A7B789" w:themeColor="accent3"/>
          <w:bottom w:val="single" w:sz="8" w:space="0" w:color="A7B7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B789" w:themeColor="accent3"/>
          <w:bottom w:val="single" w:sz="8" w:space="0" w:color="A7B789" w:themeColor="accent3"/>
        </w:tcBorders>
      </w:tcPr>
    </w:tblStylePr>
    <w:tblStylePr w:type="band1Vert">
      <w:tblPr/>
      <w:tcPr>
        <w:shd w:val="clear" w:color="auto" w:fill="E9EDE1" w:themeFill="accent3" w:themeFillTint="3F"/>
      </w:tcPr>
    </w:tblStylePr>
    <w:tblStylePr w:type="band1Horz">
      <w:tblPr/>
      <w:tcPr>
        <w:shd w:val="clear" w:color="auto" w:fill="E9EDE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B9A489" w:themeColor="accent4"/>
        <w:bottom w:val="single" w:sz="8" w:space="0" w:color="B9A48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A489" w:themeColor="accent4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B9A489" w:themeColor="accent4"/>
          <w:bottom w:val="single" w:sz="8" w:space="0" w:color="B9A4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A489" w:themeColor="accent4"/>
          <w:bottom w:val="single" w:sz="8" w:space="0" w:color="B9A489" w:themeColor="accent4"/>
        </w:tcBorders>
      </w:tcPr>
    </w:tblStylePr>
    <w:tblStylePr w:type="band1Vert">
      <w:tblPr/>
      <w:tcPr>
        <w:shd w:val="clear" w:color="auto" w:fill="EDE8E1" w:themeFill="accent4" w:themeFillTint="3F"/>
      </w:tcPr>
    </w:tblStylePr>
    <w:tblStylePr w:type="band1Horz">
      <w:tblPr/>
      <w:tcPr>
        <w:shd w:val="clear" w:color="auto" w:fill="EDE8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8D6374" w:themeColor="accent5"/>
        <w:bottom w:val="single" w:sz="8" w:space="0" w:color="8D63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6374" w:themeColor="accent5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8D6374" w:themeColor="accent5"/>
          <w:bottom w:val="single" w:sz="8" w:space="0" w:color="8D63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6374" w:themeColor="accent5"/>
          <w:bottom w:val="single" w:sz="8" w:space="0" w:color="8D6374" w:themeColor="accent5"/>
        </w:tcBorders>
      </w:tcPr>
    </w:tblStylePr>
    <w:tblStylePr w:type="band1Vert">
      <w:tblPr/>
      <w:tcPr>
        <w:shd w:val="clear" w:color="auto" w:fill="E3D7DC" w:themeFill="accent5" w:themeFillTint="3F"/>
      </w:tcPr>
    </w:tblStylePr>
    <w:tblStylePr w:type="band1Horz">
      <w:tblPr/>
      <w:tcPr>
        <w:shd w:val="clear" w:color="auto" w:fill="E3D7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9B7362" w:themeColor="accent6"/>
        <w:bottom w:val="single" w:sz="8" w:space="0" w:color="9B73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7362" w:themeColor="accent6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9B7362" w:themeColor="accent6"/>
          <w:bottom w:val="single" w:sz="8" w:space="0" w:color="9B73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7362" w:themeColor="accent6"/>
          <w:bottom w:val="single" w:sz="8" w:space="0" w:color="9B7362" w:themeColor="accent6"/>
        </w:tcBorders>
      </w:tcPr>
    </w:tblStylePr>
    <w:tblStylePr w:type="band1Vert">
      <w:tblPr/>
      <w:tcPr>
        <w:shd w:val="clear" w:color="auto" w:fill="E6DCD8" w:themeFill="accent6" w:themeFillTint="3F"/>
      </w:tcPr>
    </w:tblStylePr>
    <w:tblStylePr w:type="band1Horz">
      <w:tblPr/>
      <w:tcPr>
        <w:shd w:val="clear" w:color="auto" w:fill="E6DC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2DDE5" w:themeColor="accent1"/>
        <w:left w:val="single" w:sz="8" w:space="0" w:color="C2DDE5" w:themeColor="accent1"/>
        <w:bottom w:val="single" w:sz="8" w:space="0" w:color="C2DDE5" w:themeColor="accent1"/>
        <w:right w:val="single" w:sz="8" w:space="0" w:color="C2DDE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DE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DE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DE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6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6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A9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A9B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A9B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9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7B789" w:themeColor="accent3"/>
        <w:left w:val="single" w:sz="8" w:space="0" w:color="A7B789" w:themeColor="accent3"/>
        <w:bottom w:val="single" w:sz="8" w:space="0" w:color="A7B789" w:themeColor="accent3"/>
        <w:right w:val="single" w:sz="8" w:space="0" w:color="A7B78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B78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B78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B78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D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D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9A489" w:themeColor="accent4"/>
        <w:left w:val="single" w:sz="8" w:space="0" w:color="B9A489" w:themeColor="accent4"/>
        <w:bottom w:val="single" w:sz="8" w:space="0" w:color="B9A489" w:themeColor="accent4"/>
        <w:right w:val="single" w:sz="8" w:space="0" w:color="B9A48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A48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A48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A48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8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E8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6374" w:themeColor="accent5"/>
        <w:left w:val="single" w:sz="8" w:space="0" w:color="8D6374" w:themeColor="accent5"/>
        <w:bottom w:val="single" w:sz="8" w:space="0" w:color="8D6374" w:themeColor="accent5"/>
        <w:right w:val="single" w:sz="8" w:space="0" w:color="8D63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63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63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63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7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7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B7362" w:themeColor="accent6"/>
        <w:left w:val="single" w:sz="8" w:space="0" w:color="9B7362" w:themeColor="accent6"/>
        <w:bottom w:val="single" w:sz="8" w:space="0" w:color="9B7362" w:themeColor="accent6"/>
        <w:right w:val="single" w:sz="8" w:space="0" w:color="9B73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73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73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73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D1E5EB" w:themeColor="accent1" w:themeTint="BF"/>
        <w:left w:val="single" w:sz="8" w:space="0" w:color="D1E5EB" w:themeColor="accent1" w:themeTint="BF"/>
        <w:bottom w:val="single" w:sz="8" w:space="0" w:color="D1E5EB" w:themeColor="accent1" w:themeTint="BF"/>
        <w:right w:val="single" w:sz="8" w:space="0" w:color="D1E5EB" w:themeColor="accent1" w:themeTint="BF"/>
        <w:insideH w:val="single" w:sz="8" w:space="0" w:color="D1E5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E5EB" w:themeColor="accent1" w:themeTint="BF"/>
          <w:left w:val="single" w:sz="8" w:space="0" w:color="D1E5EB" w:themeColor="accent1" w:themeTint="BF"/>
          <w:bottom w:val="single" w:sz="8" w:space="0" w:color="D1E5EB" w:themeColor="accent1" w:themeTint="BF"/>
          <w:right w:val="single" w:sz="8" w:space="0" w:color="D1E5EB" w:themeColor="accent1" w:themeTint="BF"/>
          <w:insideH w:val="nil"/>
          <w:insideV w:val="nil"/>
        </w:tcBorders>
        <w:shd w:val="clear" w:color="auto" w:fill="C2DDE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E5EB" w:themeColor="accent1" w:themeTint="BF"/>
          <w:left w:val="single" w:sz="8" w:space="0" w:color="D1E5EB" w:themeColor="accent1" w:themeTint="BF"/>
          <w:bottom w:val="single" w:sz="8" w:space="0" w:color="D1E5EB" w:themeColor="accent1" w:themeTint="BF"/>
          <w:right w:val="single" w:sz="8" w:space="0" w:color="D1E5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6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6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ADBECA" w:themeColor="accent2" w:themeTint="BF"/>
        <w:left w:val="single" w:sz="8" w:space="0" w:color="ADBECA" w:themeColor="accent2" w:themeTint="BF"/>
        <w:bottom w:val="single" w:sz="8" w:space="0" w:color="ADBECA" w:themeColor="accent2" w:themeTint="BF"/>
        <w:right w:val="single" w:sz="8" w:space="0" w:color="ADBECA" w:themeColor="accent2" w:themeTint="BF"/>
        <w:insideH w:val="single" w:sz="8" w:space="0" w:color="ADB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BECA" w:themeColor="accent2" w:themeTint="BF"/>
          <w:left w:val="single" w:sz="8" w:space="0" w:color="ADBECA" w:themeColor="accent2" w:themeTint="BF"/>
          <w:bottom w:val="single" w:sz="8" w:space="0" w:color="ADBECA" w:themeColor="accent2" w:themeTint="BF"/>
          <w:right w:val="single" w:sz="8" w:space="0" w:color="ADBECA" w:themeColor="accent2" w:themeTint="BF"/>
          <w:insideH w:val="nil"/>
          <w:insideV w:val="nil"/>
        </w:tcBorders>
        <w:shd w:val="clear" w:color="auto" w:fill="92A9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ECA" w:themeColor="accent2" w:themeTint="BF"/>
          <w:left w:val="single" w:sz="8" w:space="0" w:color="ADBECA" w:themeColor="accent2" w:themeTint="BF"/>
          <w:bottom w:val="single" w:sz="8" w:space="0" w:color="ADBECA" w:themeColor="accent2" w:themeTint="BF"/>
          <w:right w:val="single" w:sz="8" w:space="0" w:color="ADB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9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9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BDC9A6" w:themeColor="accent3" w:themeTint="BF"/>
        <w:left w:val="single" w:sz="8" w:space="0" w:color="BDC9A6" w:themeColor="accent3" w:themeTint="BF"/>
        <w:bottom w:val="single" w:sz="8" w:space="0" w:color="BDC9A6" w:themeColor="accent3" w:themeTint="BF"/>
        <w:right w:val="single" w:sz="8" w:space="0" w:color="BDC9A6" w:themeColor="accent3" w:themeTint="BF"/>
        <w:insideH w:val="single" w:sz="8" w:space="0" w:color="BDC9A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DC9A6" w:themeColor="accent3" w:themeTint="BF"/>
          <w:left w:val="single" w:sz="8" w:space="0" w:color="BDC9A6" w:themeColor="accent3" w:themeTint="BF"/>
          <w:bottom w:val="single" w:sz="8" w:space="0" w:color="BDC9A6" w:themeColor="accent3" w:themeTint="BF"/>
          <w:right w:val="single" w:sz="8" w:space="0" w:color="BDC9A6" w:themeColor="accent3" w:themeTint="BF"/>
          <w:insideH w:val="nil"/>
          <w:insideV w:val="nil"/>
        </w:tcBorders>
        <w:shd w:val="clear" w:color="auto" w:fill="A7B78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C9A6" w:themeColor="accent3" w:themeTint="BF"/>
          <w:left w:val="single" w:sz="8" w:space="0" w:color="BDC9A6" w:themeColor="accent3" w:themeTint="BF"/>
          <w:bottom w:val="single" w:sz="8" w:space="0" w:color="BDC9A6" w:themeColor="accent3" w:themeTint="BF"/>
          <w:right w:val="single" w:sz="8" w:space="0" w:color="BDC9A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ED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CABAA6" w:themeColor="accent4" w:themeTint="BF"/>
        <w:left w:val="single" w:sz="8" w:space="0" w:color="CABAA6" w:themeColor="accent4" w:themeTint="BF"/>
        <w:bottom w:val="single" w:sz="8" w:space="0" w:color="CABAA6" w:themeColor="accent4" w:themeTint="BF"/>
        <w:right w:val="single" w:sz="8" w:space="0" w:color="CABAA6" w:themeColor="accent4" w:themeTint="BF"/>
        <w:insideH w:val="single" w:sz="8" w:space="0" w:color="CABAA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AA6" w:themeColor="accent4" w:themeTint="BF"/>
          <w:left w:val="single" w:sz="8" w:space="0" w:color="CABAA6" w:themeColor="accent4" w:themeTint="BF"/>
          <w:bottom w:val="single" w:sz="8" w:space="0" w:color="CABAA6" w:themeColor="accent4" w:themeTint="BF"/>
          <w:right w:val="single" w:sz="8" w:space="0" w:color="CABAA6" w:themeColor="accent4" w:themeTint="BF"/>
          <w:insideH w:val="nil"/>
          <w:insideV w:val="nil"/>
        </w:tcBorders>
        <w:shd w:val="clear" w:color="auto" w:fill="B9A48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AA6" w:themeColor="accent4" w:themeTint="BF"/>
          <w:left w:val="single" w:sz="8" w:space="0" w:color="CABAA6" w:themeColor="accent4" w:themeTint="BF"/>
          <w:bottom w:val="single" w:sz="8" w:space="0" w:color="CABAA6" w:themeColor="accent4" w:themeTint="BF"/>
          <w:right w:val="single" w:sz="8" w:space="0" w:color="CABAA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8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8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AB8896" w:themeColor="accent5" w:themeTint="BF"/>
        <w:left w:val="single" w:sz="8" w:space="0" w:color="AB8896" w:themeColor="accent5" w:themeTint="BF"/>
        <w:bottom w:val="single" w:sz="8" w:space="0" w:color="AB8896" w:themeColor="accent5" w:themeTint="BF"/>
        <w:right w:val="single" w:sz="8" w:space="0" w:color="AB8896" w:themeColor="accent5" w:themeTint="BF"/>
        <w:insideH w:val="single" w:sz="8" w:space="0" w:color="AB88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8896" w:themeColor="accent5" w:themeTint="BF"/>
          <w:left w:val="single" w:sz="8" w:space="0" w:color="AB8896" w:themeColor="accent5" w:themeTint="BF"/>
          <w:bottom w:val="single" w:sz="8" w:space="0" w:color="AB8896" w:themeColor="accent5" w:themeTint="BF"/>
          <w:right w:val="single" w:sz="8" w:space="0" w:color="AB8896" w:themeColor="accent5" w:themeTint="BF"/>
          <w:insideH w:val="nil"/>
          <w:insideV w:val="nil"/>
        </w:tcBorders>
        <w:shd w:val="clear" w:color="auto" w:fill="8D63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8896" w:themeColor="accent5" w:themeTint="BF"/>
          <w:left w:val="single" w:sz="8" w:space="0" w:color="AB8896" w:themeColor="accent5" w:themeTint="BF"/>
          <w:bottom w:val="single" w:sz="8" w:space="0" w:color="AB8896" w:themeColor="accent5" w:themeTint="BF"/>
          <w:right w:val="single" w:sz="8" w:space="0" w:color="AB88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7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7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B49589" w:themeColor="accent6" w:themeTint="BF"/>
        <w:left w:val="single" w:sz="8" w:space="0" w:color="B49589" w:themeColor="accent6" w:themeTint="BF"/>
        <w:bottom w:val="single" w:sz="8" w:space="0" w:color="B49589" w:themeColor="accent6" w:themeTint="BF"/>
        <w:right w:val="single" w:sz="8" w:space="0" w:color="B49589" w:themeColor="accent6" w:themeTint="BF"/>
        <w:insideH w:val="single" w:sz="8" w:space="0" w:color="B4958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9589" w:themeColor="accent6" w:themeTint="BF"/>
          <w:left w:val="single" w:sz="8" w:space="0" w:color="B49589" w:themeColor="accent6" w:themeTint="BF"/>
          <w:bottom w:val="single" w:sz="8" w:space="0" w:color="B49589" w:themeColor="accent6" w:themeTint="BF"/>
          <w:right w:val="single" w:sz="8" w:space="0" w:color="B49589" w:themeColor="accent6" w:themeTint="BF"/>
          <w:insideH w:val="nil"/>
          <w:insideV w:val="nil"/>
        </w:tcBorders>
        <w:shd w:val="clear" w:color="auto" w:fill="9B73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589" w:themeColor="accent6" w:themeTint="BF"/>
          <w:left w:val="single" w:sz="8" w:space="0" w:color="B49589" w:themeColor="accent6" w:themeTint="BF"/>
          <w:bottom w:val="single" w:sz="8" w:space="0" w:color="B49589" w:themeColor="accent6" w:themeTint="BF"/>
          <w:right w:val="single" w:sz="8" w:space="0" w:color="B4958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DE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DE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DE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A9B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A9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A9B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B78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B78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B78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A48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A48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A48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63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63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63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73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3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73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D1E5EB" w:themeColor="accent1" w:themeTint="BF"/>
        <w:left w:val="single" w:sz="8" w:space="0" w:color="D1E5EB" w:themeColor="accent1" w:themeTint="BF"/>
        <w:bottom w:val="single" w:sz="8" w:space="0" w:color="D1E5EB" w:themeColor="accent1" w:themeTint="BF"/>
        <w:right w:val="single" w:sz="8" w:space="0" w:color="D1E5EB" w:themeColor="accent1" w:themeTint="BF"/>
        <w:insideH w:val="single" w:sz="8" w:space="0" w:color="D1E5EB" w:themeColor="accent1" w:themeTint="BF"/>
        <w:insideV w:val="single" w:sz="8" w:space="0" w:color="D1E5EB" w:themeColor="accent1" w:themeTint="BF"/>
      </w:tblBorders>
    </w:tblPr>
    <w:tcPr>
      <w:shd w:val="clear" w:color="auto" w:fill="EFF6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E5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F2" w:themeFill="accent1" w:themeFillTint="7F"/>
      </w:tcPr>
    </w:tblStylePr>
    <w:tblStylePr w:type="band1Horz">
      <w:tblPr/>
      <w:tcPr>
        <w:shd w:val="clear" w:color="auto" w:fill="E0EEF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ADBECA" w:themeColor="accent2" w:themeTint="BF"/>
        <w:left w:val="single" w:sz="8" w:space="0" w:color="ADBECA" w:themeColor="accent2" w:themeTint="BF"/>
        <w:bottom w:val="single" w:sz="8" w:space="0" w:color="ADBECA" w:themeColor="accent2" w:themeTint="BF"/>
        <w:right w:val="single" w:sz="8" w:space="0" w:color="ADBECA" w:themeColor="accent2" w:themeTint="BF"/>
        <w:insideH w:val="single" w:sz="8" w:space="0" w:color="ADBECA" w:themeColor="accent2" w:themeTint="BF"/>
        <w:insideV w:val="single" w:sz="8" w:space="0" w:color="ADBECA" w:themeColor="accent2" w:themeTint="BF"/>
      </w:tblBorders>
    </w:tblPr>
    <w:tcPr>
      <w:shd w:val="clear" w:color="auto" w:fill="E4E9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B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4DC" w:themeFill="accent2" w:themeFillTint="7F"/>
      </w:tcPr>
    </w:tblStylePr>
    <w:tblStylePr w:type="band1Horz">
      <w:tblPr/>
      <w:tcPr>
        <w:shd w:val="clear" w:color="auto" w:fill="C8D4D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BDC9A6" w:themeColor="accent3" w:themeTint="BF"/>
        <w:left w:val="single" w:sz="8" w:space="0" w:color="BDC9A6" w:themeColor="accent3" w:themeTint="BF"/>
        <w:bottom w:val="single" w:sz="8" w:space="0" w:color="BDC9A6" w:themeColor="accent3" w:themeTint="BF"/>
        <w:right w:val="single" w:sz="8" w:space="0" w:color="BDC9A6" w:themeColor="accent3" w:themeTint="BF"/>
        <w:insideH w:val="single" w:sz="8" w:space="0" w:color="BDC9A6" w:themeColor="accent3" w:themeTint="BF"/>
        <w:insideV w:val="single" w:sz="8" w:space="0" w:color="BDC9A6" w:themeColor="accent3" w:themeTint="BF"/>
      </w:tblBorders>
    </w:tblPr>
    <w:tcPr>
      <w:shd w:val="clear" w:color="auto" w:fill="E9ED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DC9A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BC4" w:themeFill="accent3" w:themeFillTint="7F"/>
      </w:tcPr>
    </w:tblStylePr>
    <w:tblStylePr w:type="band1Horz">
      <w:tblPr/>
      <w:tcPr>
        <w:shd w:val="clear" w:color="auto" w:fill="D3DBC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CABAA6" w:themeColor="accent4" w:themeTint="BF"/>
        <w:left w:val="single" w:sz="8" w:space="0" w:color="CABAA6" w:themeColor="accent4" w:themeTint="BF"/>
        <w:bottom w:val="single" w:sz="8" w:space="0" w:color="CABAA6" w:themeColor="accent4" w:themeTint="BF"/>
        <w:right w:val="single" w:sz="8" w:space="0" w:color="CABAA6" w:themeColor="accent4" w:themeTint="BF"/>
        <w:insideH w:val="single" w:sz="8" w:space="0" w:color="CABAA6" w:themeColor="accent4" w:themeTint="BF"/>
        <w:insideV w:val="single" w:sz="8" w:space="0" w:color="CABAA6" w:themeColor="accent4" w:themeTint="BF"/>
      </w:tblBorders>
    </w:tblPr>
    <w:tcPr>
      <w:shd w:val="clear" w:color="auto" w:fill="EDE8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BAA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1C4" w:themeFill="accent4" w:themeFillTint="7F"/>
      </w:tcPr>
    </w:tblStylePr>
    <w:tblStylePr w:type="band1Horz">
      <w:tblPr/>
      <w:tcPr>
        <w:shd w:val="clear" w:color="auto" w:fill="DCD1C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AB8896" w:themeColor="accent5" w:themeTint="BF"/>
        <w:left w:val="single" w:sz="8" w:space="0" w:color="AB8896" w:themeColor="accent5" w:themeTint="BF"/>
        <w:bottom w:val="single" w:sz="8" w:space="0" w:color="AB8896" w:themeColor="accent5" w:themeTint="BF"/>
        <w:right w:val="single" w:sz="8" w:space="0" w:color="AB8896" w:themeColor="accent5" w:themeTint="BF"/>
        <w:insideH w:val="single" w:sz="8" w:space="0" w:color="AB8896" w:themeColor="accent5" w:themeTint="BF"/>
        <w:insideV w:val="single" w:sz="8" w:space="0" w:color="AB8896" w:themeColor="accent5" w:themeTint="BF"/>
      </w:tblBorders>
    </w:tblPr>
    <w:tcPr>
      <w:shd w:val="clear" w:color="auto" w:fill="E3D7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88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FB9" w:themeFill="accent5" w:themeFillTint="7F"/>
      </w:tcPr>
    </w:tblStylePr>
    <w:tblStylePr w:type="band1Horz">
      <w:tblPr/>
      <w:tcPr>
        <w:shd w:val="clear" w:color="auto" w:fill="C7AF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B49589" w:themeColor="accent6" w:themeTint="BF"/>
        <w:left w:val="single" w:sz="8" w:space="0" w:color="B49589" w:themeColor="accent6" w:themeTint="BF"/>
        <w:bottom w:val="single" w:sz="8" w:space="0" w:color="B49589" w:themeColor="accent6" w:themeTint="BF"/>
        <w:right w:val="single" w:sz="8" w:space="0" w:color="B49589" w:themeColor="accent6" w:themeTint="BF"/>
        <w:insideH w:val="single" w:sz="8" w:space="0" w:color="B49589" w:themeColor="accent6" w:themeTint="BF"/>
        <w:insideV w:val="single" w:sz="8" w:space="0" w:color="B49589" w:themeColor="accent6" w:themeTint="BF"/>
      </w:tblBorders>
    </w:tblPr>
    <w:tcPr>
      <w:shd w:val="clear" w:color="auto" w:fill="E6D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958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B9B0" w:themeFill="accent6" w:themeFillTint="7F"/>
      </w:tcPr>
    </w:tblStylePr>
    <w:tblStylePr w:type="band1Horz">
      <w:tblPr/>
      <w:tcPr>
        <w:shd w:val="clear" w:color="auto" w:fill="CDB9B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2DDE5" w:themeColor="accent1"/>
        <w:left w:val="single" w:sz="8" w:space="0" w:color="C2DDE5" w:themeColor="accent1"/>
        <w:bottom w:val="single" w:sz="8" w:space="0" w:color="C2DDE5" w:themeColor="accent1"/>
        <w:right w:val="single" w:sz="8" w:space="0" w:color="C2DDE5" w:themeColor="accent1"/>
        <w:insideH w:val="single" w:sz="8" w:space="0" w:color="C2DDE5" w:themeColor="accent1"/>
        <w:insideV w:val="single" w:sz="8" w:space="0" w:color="C2DDE5" w:themeColor="accent1"/>
      </w:tblBorders>
    </w:tblPr>
    <w:tcPr>
      <w:shd w:val="clear" w:color="auto" w:fill="EFF6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B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8F9" w:themeFill="accent1" w:themeFillTint="33"/>
      </w:tcPr>
    </w:tblStylePr>
    <w:tblStylePr w:type="band1Vert">
      <w:tblPr/>
      <w:tcPr>
        <w:shd w:val="clear" w:color="auto" w:fill="E0EEF2" w:themeFill="accent1" w:themeFillTint="7F"/>
      </w:tcPr>
    </w:tblStylePr>
    <w:tblStylePr w:type="band1Horz">
      <w:tblPr/>
      <w:tcPr>
        <w:tcBorders>
          <w:insideH w:val="single" w:sz="6" w:space="0" w:color="C2DDE5" w:themeColor="accent1"/>
          <w:insideV w:val="single" w:sz="6" w:space="0" w:color="C2DDE5" w:themeColor="accent1"/>
        </w:tcBorders>
        <w:shd w:val="clear" w:color="auto" w:fill="E0EEF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  <w:insideH w:val="single" w:sz="8" w:space="0" w:color="92A9B9" w:themeColor="accent2"/>
        <w:insideV w:val="single" w:sz="8" w:space="0" w:color="92A9B9" w:themeColor="accent2"/>
      </w:tblBorders>
    </w:tblPr>
    <w:tcPr>
      <w:shd w:val="clear" w:color="auto" w:fill="E4E9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DF1" w:themeFill="accent2" w:themeFillTint="33"/>
      </w:tcPr>
    </w:tblStylePr>
    <w:tblStylePr w:type="band1Vert">
      <w:tblPr/>
      <w:tcPr>
        <w:shd w:val="clear" w:color="auto" w:fill="C8D4DC" w:themeFill="accent2" w:themeFillTint="7F"/>
      </w:tcPr>
    </w:tblStylePr>
    <w:tblStylePr w:type="band1Horz">
      <w:tblPr/>
      <w:tcPr>
        <w:tcBorders>
          <w:insideH w:val="single" w:sz="6" w:space="0" w:color="92A9B9" w:themeColor="accent2"/>
          <w:insideV w:val="single" w:sz="6" w:space="0" w:color="92A9B9" w:themeColor="accent2"/>
        </w:tcBorders>
        <w:shd w:val="clear" w:color="auto" w:fill="C8D4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7B789" w:themeColor="accent3"/>
        <w:left w:val="single" w:sz="8" w:space="0" w:color="A7B789" w:themeColor="accent3"/>
        <w:bottom w:val="single" w:sz="8" w:space="0" w:color="A7B789" w:themeColor="accent3"/>
        <w:right w:val="single" w:sz="8" w:space="0" w:color="A7B789" w:themeColor="accent3"/>
        <w:insideH w:val="single" w:sz="8" w:space="0" w:color="A7B789" w:themeColor="accent3"/>
        <w:insideV w:val="single" w:sz="8" w:space="0" w:color="A7B789" w:themeColor="accent3"/>
      </w:tblBorders>
    </w:tblPr>
    <w:tcPr>
      <w:shd w:val="clear" w:color="auto" w:fill="E9ED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8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0E7" w:themeFill="accent3" w:themeFillTint="33"/>
      </w:tcPr>
    </w:tblStylePr>
    <w:tblStylePr w:type="band1Vert">
      <w:tblPr/>
      <w:tcPr>
        <w:shd w:val="clear" w:color="auto" w:fill="D3DBC4" w:themeFill="accent3" w:themeFillTint="7F"/>
      </w:tcPr>
    </w:tblStylePr>
    <w:tblStylePr w:type="band1Horz">
      <w:tblPr/>
      <w:tcPr>
        <w:tcBorders>
          <w:insideH w:val="single" w:sz="6" w:space="0" w:color="A7B789" w:themeColor="accent3"/>
          <w:insideV w:val="single" w:sz="6" w:space="0" w:color="A7B789" w:themeColor="accent3"/>
        </w:tcBorders>
        <w:shd w:val="clear" w:color="auto" w:fill="D3DBC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9A489" w:themeColor="accent4"/>
        <w:left w:val="single" w:sz="8" w:space="0" w:color="B9A489" w:themeColor="accent4"/>
        <w:bottom w:val="single" w:sz="8" w:space="0" w:color="B9A489" w:themeColor="accent4"/>
        <w:right w:val="single" w:sz="8" w:space="0" w:color="B9A489" w:themeColor="accent4"/>
        <w:insideH w:val="single" w:sz="8" w:space="0" w:color="B9A489" w:themeColor="accent4"/>
        <w:insideV w:val="single" w:sz="8" w:space="0" w:color="B9A489" w:themeColor="accent4"/>
      </w:tblBorders>
    </w:tblPr>
    <w:tcPr>
      <w:shd w:val="clear" w:color="auto" w:fill="EDE8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5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CE7" w:themeFill="accent4" w:themeFillTint="33"/>
      </w:tcPr>
    </w:tblStylePr>
    <w:tblStylePr w:type="band1Vert">
      <w:tblPr/>
      <w:tcPr>
        <w:shd w:val="clear" w:color="auto" w:fill="DCD1C4" w:themeFill="accent4" w:themeFillTint="7F"/>
      </w:tcPr>
    </w:tblStylePr>
    <w:tblStylePr w:type="band1Horz">
      <w:tblPr/>
      <w:tcPr>
        <w:tcBorders>
          <w:insideH w:val="single" w:sz="6" w:space="0" w:color="B9A489" w:themeColor="accent4"/>
          <w:insideV w:val="single" w:sz="6" w:space="0" w:color="B9A489" w:themeColor="accent4"/>
        </w:tcBorders>
        <w:shd w:val="clear" w:color="auto" w:fill="DCD1C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6374" w:themeColor="accent5"/>
        <w:left w:val="single" w:sz="8" w:space="0" w:color="8D6374" w:themeColor="accent5"/>
        <w:bottom w:val="single" w:sz="8" w:space="0" w:color="8D6374" w:themeColor="accent5"/>
        <w:right w:val="single" w:sz="8" w:space="0" w:color="8D6374" w:themeColor="accent5"/>
        <w:insideH w:val="single" w:sz="8" w:space="0" w:color="8D6374" w:themeColor="accent5"/>
        <w:insideV w:val="single" w:sz="8" w:space="0" w:color="8D6374" w:themeColor="accent5"/>
      </w:tblBorders>
    </w:tblPr>
    <w:tcPr>
      <w:shd w:val="clear" w:color="auto" w:fill="E3D7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EF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FE3" w:themeFill="accent5" w:themeFillTint="33"/>
      </w:tcPr>
    </w:tblStylePr>
    <w:tblStylePr w:type="band1Vert">
      <w:tblPr/>
      <w:tcPr>
        <w:shd w:val="clear" w:color="auto" w:fill="C7AFB9" w:themeFill="accent5" w:themeFillTint="7F"/>
      </w:tcPr>
    </w:tblStylePr>
    <w:tblStylePr w:type="band1Horz">
      <w:tblPr/>
      <w:tcPr>
        <w:tcBorders>
          <w:insideH w:val="single" w:sz="6" w:space="0" w:color="8D6374" w:themeColor="accent5"/>
          <w:insideV w:val="single" w:sz="6" w:space="0" w:color="8D6374" w:themeColor="accent5"/>
        </w:tcBorders>
        <w:shd w:val="clear" w:color="auto" w:fill="C7AF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B7362" w:themeColor="accent6"/>
        <w:left w:val="single" w:sz="8" w:space="0" w:color="9B7362" w:themeColor="accent6"/>
        <w:bottom w:val="single" w:sz="8" w:space="0" w:color="9B7362" w:themeColor="accent6"/>
        <w:right w:val="single" w:sz="8" w:space="0" w:color="9B7362" w:themeColor="accent6"/>
        <w:insideH w:val="single" w:sz="8" w:space="0" w:color="9B7362" w:themeColor="accent6"/>
        <w:insideV w:val="single" w:sz="8" w:space="0" w:color="9B7362" w:themeColor="accent6"/>
      </w:tblBorders>
    </w:tblPr>
    <w:tcPr>
      <w:shd w:val="clear" w:color="auto" w:fill="E6D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2DF" w:themeFill="accent6" w:themeFillTint="33"/>
      </w:tcPr>
    </w:tblStylePr>
    <w:tblStylePr w:type="band1Vert">
      <w:tblPr/>
      <w:tcPr>
        <w:shd w:val="clear" w:color="auto" w:fill="CDB9B0" w:themeFill="accent6" w:themeFillTint="7F"/>
      </w:tcPr>
    </w:tblStylePr>
    <w:tblStylePr w:type="band1Horz">
      <w:tblPr/>
      <w:tcPr>
        <w:tcBorders>
          <w:insideH w:val="single" w:sz="6" w:space="0" w:color="9B7362" w:themeColor="accent6"/>
          <w:insideV w:val="single" w:sz="6" w:space="0" w:color="9B7362" w:themeColor="accent6"/>
        </w:tcBorders>
        <w:shd w:val="clear" w:color="auto" w:fill="CDB9B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6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DE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DE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DE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DE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EF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EF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9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A9B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A9B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A9B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A9B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4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4D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D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B78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B78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B78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B78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DBC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DBC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E8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A48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A48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A48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A48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D1C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D1C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7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63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63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63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63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F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F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73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73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73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73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B9B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B9B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FD5B34"/>
  </w:style>
  <w:style w:type="character" w:styleId="BookTitle">
    <w:name w:val="Book Title"/>
    <w:basedOn w:val="DefaultParagraphFont"/>
    <w:uiPriority w:val="33"/>
    <w:semiHidden/>
    <w:rsid w:val="00FD5B34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rsid w:val="00FD5B34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D5B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D5B34"/>
    <w:rPr>
      <w:rFonts w:ascii="Corbel" w:eastAsiaTheme="majorEastAsia" w:hAnsi="Corbel" w:cstheme="majorBidi"/>
      <w:noProof/>
      <w:color w:val="222222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FD5B34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FD5B3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D5B3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D5B3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D5B3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D5B34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D5B34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FD5B3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D5B3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D5B3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D5B3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D5B3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D5B34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D5B34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D5B34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D5B34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D5B34"/>
    <w:pPr>
      <w:numPr>
        <w:numId w:val="15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FD5B34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D5B34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D5B34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D5B34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D5B34"/>
    <w:pPr>
      <w:numPr>
        <w:numId w:val="20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D5B34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D5B34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FD5B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Arial"/>
      <w:noProof/>
      <w:color w:val="22222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D5B34"/>
    <w:rPr>
      <w:rFonts w:ascii="Consolas" w:eastAsia="Times New Roman" w:hAnsi="Consolas" w:cs="Arial"/>
      <w:noProof/>
      <w:color w:val="222222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D5B3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D5B34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D5B3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D5B34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D5B34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FD5B3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character" w:styleId="Emphasis">
    <w:name w:val="Emphasis"/>
    <w:basedOn w:val="DefaultParagraphFont"/>
    <w:uiPriority w:val="20"/>
    <w:semiHidden/>
    <w:rsid w:val="00FD5B34"/>
    <w:rPr>
      <w:rFonts w:ascii="Calibri" w:hAnsi="Calibri" w:cs="Calibri"/>
      <w:i/>
      <w:iCs/>
    </w:rPr>
  </w:style>
  <w:style w:type="table" w:styleId="ColourfulList">
    <w:name w:val="Colorful List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899F" w:themeFill="accent2" w:themeFillShade="CC"/>
      </w:tcPr>
    </w:tblStylePr>
    <w:tblStylePr w:type="lastRow">
      <w:rPr>
        <w:b/>
        <w:bCs/>
        <w:color w:val="6989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8FB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899F" w:themeFill="accent2" w:themeFillShade="CC"/>
      </w:tcPr>
    </w:tblStylePr>
    <w:tblStylePr w:type="lastRow">
      <w:rPr>
        <w:b/>
        <w:bCs/>
        <w:color w:val="6989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6F8" w:themeFill="accent1" w:themeFillTint="3F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4F6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899F" w:themeFill="accent2" w:themeFillShade="CC"/>
      </w:tcPr>
    </w:tblStylePr>
    <w:tblStylePr w:type="lastRow">
      <w:rPr>
        <w:b/>
        <w:bCs/>
        <w:color w:val="6989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9ED" w:themeFill="accent2" w:themeFillTint="3F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6F8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18460" w:themeFill="accent4" w:themeFillShade="CC"/>
      </w:tcPr>
    </w:tblStylePr>
    <w:tblStylePr w:type="lastRow">
      <w:rPr>
        <w:b/>
        <w:bCs/>
        <w:color w:val="A1846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DE1" w:themeFill="accent3" w:themeFillTint="3F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8F5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E61" w:themeFill="accent3" w:themeFillShade="CC"/>
      </w:tcPr>
    </w:tblStylePr>
    <w:tblStylePr w:type="lastRow">
      <w:rPr>
        <w:b/>
        <w:bCs/>
        <w:color w:val="899E6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8E1" w:themeFill="accent4" w:themeFillTint="3F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4EF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5C4E" w:themeFill="accent6" w:themeFillShade="CC"/>
      </w:tcPr>
    </w:tblStylePr>
    <w:tblStylePr w:type="lastRow">
      <w:rPr>
        <w:b/>
        <w:bCs/>
        <w:color w:val="7B5C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7DC" w:themeFill="accent5" w:themeFillTint="3F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5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4F5C" w:themeFill="accent5" w:themeFillShade="CC"/>
      </w:tcPr>
    </w:tblStylePr>
    <w:tblStylePr w:type="lastRow">
      <w:rPr>
        <w:b/>
        <w:bCs/>
        <w:color w:val="704F5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CD8" w:themeFill="accent6" w:themeFillTint="3F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TableColourful1">
    <w:name w:val="Table Colorful 1"/>
    <w:basedOn w:val="TableNormal"/>
    <w:uiPriority w:val="99"/>
    <w:semiHidden/>
    <w:unhideWhenUsed/>
    <w:rsid w:val="00FD5B34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FD5B34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FD5B34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92A9B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A9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92A9B9" w:themeColor="accent2"/>
        <w:left w:val="single" w:sz="4" w:space="0" w:color="C2DDE5" w:themeColor="accent1"/>
        <w:bottom w:val="single" w:sz="4" w:space="0" w:color="C2DDE5" w:themeColor="accent1"/>
        <w:right w:val="single" w:sz="4" w:space="0" w:color="C2DDE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A9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9AB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9AB1" w:themeColor="accent1" w:themeShade="99"/>
          <w:insideV w:val="nil"/>
        </w:tcBorders>
        <w:shd w:val="clear" w:color="auto" w:fill="4C9AB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AB1" w:themeFill="accent1" w:themeFillShade="99"/>
      </w:tcPr>
    </w:tblStylePr>
    <w:tblStylePr w:type="band1Vert">
      <w:tblPr/>
      <w:tcPr>
        <w:shd w:val="clear" w:color="auto" w:fill="E6F1F4" w:themeFill="accent1" w:themeFillTint="66"/>
      </w:tcPr>
    </w:tblStylePr>
    <w:tblStylePr w:type="band1Horz">
      <w:tblPr/>
      <w:tcPr>
        <w:shd w:val="clear" w:color="auto" w:fill="E0EEF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92A9B9" w:themeColor="accent2"/>
        <w:left w:val="single" w:sz="4" w:space="0" w:color="92A9B9" w:themeColor="accent2"/>
        <w:bottom w:val="single" w:sz="4" w:space="0" w:color="92A9B9" w:themeColor="accent2"/>
        <w:right w:val="single" w:sz="4" w:space="0" w:color="92A9B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A9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66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6678" w:themeColor="accent2" w:themeShade="99"/>
          <w:insideV w:val="nil"/>
        </w:tcBorders>
        <w:shd w:val="clear" w:color="auto" w:fill="4D66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678" w:themeFill="accent2" w:themeFillShade="99"/>
      </w:tcPr>
    </w:tblStylePr>
    <w:tblStylePr w:type="band1Vert">
      <w:tblPr/>
      <w:tcPr>
        <w:shd w:val="clear" w:color="auto" w:fill="D3DCE3" w:themeFill="accent2" w:themeFillTint="66"/>
      </w:tcPr>
    </w:tblStylePr>
    <w:tblStylePr w:type="band1Horz">
      <w:tblPr/>
      <w:tcPr>
        <w:shd w:val="clear" w:color="auto" w:fill="C8D4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B9A489" w:themeColor="accent4"/>
        <w:left w:val="single" w:sz="4" w:space="0" w:color="A7B789" w:themeColor="accent3"/>
        <w:bottom w:val="single" w:sz="4" w:space="0" w:color="A7B789" w:themeColor="accent3"/>
        <w:right w:val="single" w:sz="4" w:space="0" w:color="A7B78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A48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7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748" w:themeColor="accent3" w:themeShade="99"/>
          <w:insideV w:val="nil"/>
        </w:tcBorders>
        <w:shd w:val="clear" w:color="auto" w:fill="6677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748" w:themeFill="accent3" w:themeFillShade="99"/>
      </w:tcPr>
    </w:tblStylePr>
    <w:tblStylePr w:type="band1Vert">
      <w:tblPr/>
      <w:tcPr>
        <w:shd w:val="clear" w:color="auto" w:fill="DBE2CF" w:themeFill="accent3" w:themeFillTint="66"/>
      </w:tcPr>
    </w:tblStylePr>
    <w:tblStylePr w:type="band1Horz">
      <w:tblPr/>
      <w:tcPr>
        <w:shd w:val="clear" w:color="auto" w:fill="D3DBC4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A7B789" w:themeColor="accent3"/>
        <w:left w:val="single" w:sz="4" w:space="0" w:color="B9A489" w:themeColor="accent4"/>
        <w:bottom w:val="single" w:sz="4" w:space="0" w:color="B9A489" w:themeColor="accent4"/>
        <w:right w:val="single" w:sz="4" w:space="0" w:color="B9A48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5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B78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63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6348" w:themeColor="accent4" w:themeShade="99"/>
          <w:insideV w:val="nil"/>
        </w:tcBorders>
        <w:shd w:val="clear" w:color="auto" w:fill="7963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6348" w:themeFill="accent4" w:themeFillShade="99"/>
      </w:tcPr>
    </w:tblStylePr>
    <w:tblStylePr w:type="band1Vert">
      <w:tblPr/>
      <w:tcPr>
        <w:shd w:val="clear" w:color="auto" w:fill="E3DACF" w:themeFill="accent4" w:themeFillTint="66"/>
      </w:tcPr>
    </w:tblStylePr>
    <w:tblStylePr w:type="band1Horz">
      <w:tblPr/>
      <w:tcPr>
        <w:shd w:val="clear" w:color="auto" w:fill="DCD1C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9B7362" w:themeColor="accent6"/>
        <w:left w:val="single" w:sz="4" w:space="0" w:color="8D6374" w:themeColor="accent5"/>
        <w:bottom w:val="single" w:sz="4" w:space="0" w:color="8D6374" w:themeColor="accent5"/>
        <w:right w:val="single" w:sz="4" w:space="0" w:color="8D63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F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73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3B4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3B45" w:themeColor="accent5" w:themeShade="99"/>
          <w:insideV w:val="nil"/>
        </w:tcBorders>
        <w:shd w:val="clear" w:color="auto" w:fill="543B4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3B45" w:themeFill="accent5" w:themeFillShade="99"/>
      </w:tcPr>
    </w:tblStylePr>
    <w:tblStylePr w:type="band1Vert">
      <w:tblPr/>
      <w:tcPr>
        <w:shd w:val="clear" w:color="auto" w:fill="D2BFC7" w:themeFill="accent5" w:themeFillTint="66"/>
      </w:tcPr>
    </w:tblStylePr>
    <w:tblStylePr w:type="band1Horz">
      <w:tblPr/>
      <w:tcPr>
        <w:shd w:val="clear" w:color="auto" w:fill="C7AF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8D6374" w:themeColor="accent5"/>
        <w:left w:val="single" w:sz="4" w:space="0" w:color="9B7362" w:themeColor="accent6"/>
        <w:bottom w:val="single" w:sz="4" w:space="0" w:color="9B7362" w:themeColor="accent6"/>
        <w:right w:val="single" w:sz="4" w:space="0" w:color="9B73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63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4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43A" w:themeColor="accent6" w:themeShade="99"/>
          <w:insideV w:val="nil"/>
        </w:tcBorders>
        <w:shd w:val="clear" w:color="auto" w:fill="5C44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43A" w:themeFill="accent6" w:themeFillShade="99"/>
      </w:tcPr>
    </w:tblStylePr>
    <w:tblStylePr w:type="band1Vert">
      <w:tblPr/>
      <w:tcPr>
        <w:shd w:val="clear" w:color="auto" w:fill="D7C6BF" w:themeFill="accent6" w:themeFillTint="66"/>
      </w:tcPr>
    </w:tblStylePr>
    <w:tblStylePr w:type="band1Horz">
      <w:tblPr/>
      <w:tcPr>
        <w:shd w:val="clear" w:color="auto" w:fill="CDB9B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Grid">
    <w:name w:val="Colorful Grid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8F9" w:themeFill="accent1" w:themeFillTint="33"/>
    </w:tcPr>
    <w:tblStylePr w:type="firstRow">
      <w:rPr>
        <w:b/>
        <w:bCs/>
      </w:rPr>
      <w:tblPr/>
      <w:tcPr>
        <w:shd w:val="clear" w:color="auto" w:fill="E6F1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F1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7B3C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7B3C5" w:themeFill="accent1" w:themeFillShade="BF"/>
      </w:tcPr>
    </w:tblStylePr>
    <w:tblStylePr w:type="band1Vert">
      <w:tblPr/>
      <w:tcPr>
        <w:shd w:val="clear" w:color="auto" w:fill="E0EEF2" w:themeFill="accent1" w:themeFillTint="7F"/>
      </w:tcPr>
    </w:tblStylePr>
    <w:tblStylePr w:type="band1Horz">
      <w:tblPr/>
      <w:tcPr>
        <w:shd w:val="clear" w:color="auto" w:fill="E0EEF2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DF1" w:themeFill="accent2" w:themeFillTint="33"/>
    </w:tcPr>
    <w:tblStylePr w:type="firstRow">
      <w:rPr>
        <w:b/>
        <w:bCs/>
      </w:rPr>
      <w:tblPr/>
      <w:tcPr>
        <w:shd w:val="clear" w:color="auto" w:fill="D3DCE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CE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1809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18096" w:themeFill="accent2" w:themeFillShade="BF"/>
      </w:tcPr>
    </w:tblStylePr>
    <w:tblStylePr w:type="band1Vert">
      <w:tblPr/>
      <w:tcPr>
        <w:shd w:val="clear" w:color="auto" w:fill="C8D4DC" w:themeFill="accent2" w:themeFillTint="7F"/>
      </w:tcPr>
    </w:tblStylePr>
    <w:tblStylePr w:type="band1Horz">
      <w:tblPr/>
      <w:tcPr>
        <w:shd w:val="clear" w:color="auto" w:fill="C8D4DC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0E7" w:themeFill="accent3" w:themeFillTint="33"/>
    </w:tcPr>
    <w:tblStylePr w:type="firstRow">
      <w:rPr>
        <w:b/>
        <w:bCs/>
      </w:rPr>
      <w:tblPr/>
      <w:tcPr>
        <w:shd w:val="clear" w:color="auto" w:fill="DBE2C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E2C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945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945B" w:themeFill="accent3" w:themeFillShade="BF"/>
      </w:tcPr>
    </w:tblStylePr>
    <w:tblStylePr w:type="band1Vert">
      <w:tblPr/>
      <w:tcPr>
        <w:shd w:val="clear" w:color="auto" w:fill="D3DBC4" w:themeFill="accent3" w:themeFillTint="7F"/>
      </w:tcPr>
    </w:tblStylePr>
    <w:tblStylePr w:type="band1Horz">
      <w:tblPr/>
      <w:tcPr>
        <w:shd w:val="clear" w:color="auto" w:fill="D3DBC4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ECE7" w:themeFill="accent4" w:themeFillTint="33"/>
    </w:tcPr>
    <w:tblStylePr w:type="firstRow">
      <w:rPr>
        <w:b/>
        <w:bCs/>
      </w:rPr>
      <w:tblPr/>
      <w:tcPr>
        <w:shd w:val="clear" w:color="auto" w:fill="E3DA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DA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77C5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77C59" w:themeFill="accent4" w:themeFillShade="BF"/>
      </w:tcPr>
    </w:tblStylePr>
    <w:tblStylePr w:type="band1Vert">
      <w:tblPr/>
      <w:tcPr>
        <w:shd w:val="clear" w:color="auto" w:fill="DCD1C4" w:themeFill="accent4" w:themeFillTint="7F"/>
      </w:tcPr>
    </w:tblStylePr>
    <w:tblStylePr w:type="band1Horz">
      <w:tblPr/>
      <w:tcPr>
        <w:shd w:val="clear" w:color="auto" w:fill="DCD1C4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FE3" w:themeFill="accent5" w:themeFillTint="33"/>
    </w:tcPr>
    <w:tblStylePr w:type="firstRow">
      <w:rPr>
        <w:b/>
        <w:bCs/>
      </w:rPr>
      <w:tblPr/>
      <w:tcPr>
        <w:shd w:val="clear" w:color="auto" w:fill="D2BF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F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4A5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4A56" w:themeFill="accent5" w:themeFillShade="BF"/>
      </w:tcPr>
    </w:tblStylePr>
    <w:tblStylePr w:type="band1Vert">
      <w:tblPr/>
      <w:tcPr>
        <w:shd w:val="clear" w:color="auto" w:fill="C7AFB9" w:themeFill="accent5" w:themeFillTint="7F"/>
      </w:tcPr>
    </w:tblStylePr>
    <w:tblStylePr w:type="band1Horz">
      <w:tblPr/>
      <w:tcPr>
        <w:shd w:val="clear" w:color="auto" w:fill="C7AFB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2DF" w:themeFill="accent6" w:themeFillTint="33"/>
    </w:tcPr>
    <w:tblStylePr w:type="firstRow">
      <w:rPr>
        <w:b/>
        <w:bCs/>
      </w:rPr>
      <w:tblPr/>
      <w:tcPr>
        <w:shd w:val="clear" w:color="auto" w:fill="D7C6B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6B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35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35649" w:themeFill="accent6" w:themeFillShade="BF"/>
      </w:tcPr>
    </w:tblStylePr>
    <w:tblStylePr w:type="band1Vert">
      <w:tblPr/>
      <w:tcPr>
        <w:shd w:val="clear" w:color="auto" w:fill="CDB9B0" w:themeFill="accent6" w:themeFillTint="7F"/>
      </w:tcPr>
    </w:tblStylePr>
    <w:tblStylePr w:type="band1Horz">
      <w:tblPr/>
      <w:tcPr>
        <w:shd w:val="clear" w:color="auto" w:fill="CDB9B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FD5B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5B34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5B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5B34"/>
    <w:rPr>
      <w:rFonts w:ascii="Calibri" w:eastAsia="Times New Roman" w:hAnsi="Calibri" w:cs="Calibri"/>
      <w:b/>
      <w:bCs/>
      <w:noProof/>
      <w:color w:val="22222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D5B34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B3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B34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FD5B3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FD5B34"/>
    <w:pPr>
      <w:pBdr>
        <w:top w:val="single" w:sz="2" w:space="10" w:color="C2DDE5" w:themeColor="accent1"/>
        <w:left w:val="single" w:sz="2" w:space="10" w:color="C2DDE5" w:themeColor="accent1"/>
        <w:bottom w:val="single" w:sz="2" w:space="10" w:color="C2DDE5" w:themeColor="accent1"/>
        <w:right w:val="single" w:sz="2" w:space="10" w:color="C2DDE5" w:themeColor="accent1"/>
      </w:pBdr>
      <w:ind w:left="1152" w:right="1152"/>
    </w:pPr>
    <w:rPr>
      <w:rFonts w:eastAsiaTheme="minorEastAsia"/>
      <w:i/>
      <w:iCs/>
      <w:color w:val="C2DDE5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D5B3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D5B34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B34"/>
    <w:rPr>
      <w:rFonts w:ascii="Corbel" w:eastAsiaTheme="majorEastAsia" w:hAnsi="Corbel" w:cstheme="majorBidi"/>
      <w:noProof/>
      <w:color w:val="77B3C5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B34"/>
    <w:rPr>
      <w:rFonts w:ascii="Corbel" w:eastAsiaTheme="majorEastAsia" w:hAnsi="Corbel" w:cstheme="majorBidi"/>
      <w:noProof/>
      <w:color w:val="3F8093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B34"/>
    <w:rPr>
      <w:rFonts w:ascii="Corbel" w:eastAsiaTheme="majorEastAsia" w:hAnsi="Corbel" w:cstheme="majorBidi"/>
      <w:i/>
      <w:iCs/>
      <w:noProof/>
      <w:color w:val="3F8093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B34"/>
    <w:rPr>
      <w:rFonts w:ascii="Corbel" w:eastAsiaTheme="majorEastAsia" w:hAnsi="Corbel" w:cstheme="majorBidi"/>
      <w:noProof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B34"/>
    <w:rPr>
      <w:rFonts w:ascii="Corbel" w:eastAsiaTheme="majorEastAsia" w:hAnsi="Corbel" w:cstheme="majorBidi"/>
      <w:i/>
      <w:iCs/>
      <w:noProof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FD5B34"/>
    <w:pPr>
      <w:numPr>
        <w:numId w:val="21"/>
      </w:numPr>
    </w:pPr>
  </w:style>
  <w:style w:type="table" w:styleId="PlainTable1">
    <w:name w:val="Plain Table 1"/>
    <w:basedOn w:val="TableNormal"/>
    <w:uiPriority w:val="41"/>
    <w:rsid w:val="00FD5B3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D5B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D5B3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D5B3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D5B3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D5B34"/>
  </w:style>
  <w:style w:type="character" w:customStyle="1" w:styleId="DateChar">
    <w:name w:val="Date Char"/>
    <w:basedOn w:val="DefaultParagraphFont"/>
    <w:link w:val="Date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FD5B34"/>
    <w:rPr>
      <w:rFonts w:ascii="Calibri" w:hAnsi="Calibri" w:cs="Calibri"/>
      <w:b/>
      <w:bCs/>
      <w:smallCaps/>
      <w:color w:val="C2DDE5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D5B34"/>
    <w:pPr>
      <w:pBdr>
        <w:top w:val="single" w:sz="4" w:space="10" w:color="C2DDE5" w:themeColor="accent1"/>
        <w:bottom w:val="single" w:sz="4" w:space="10" w:color="C2DDE5" w:themeColor="accent1"/>
      </w:pBdr>
      <w:spacing w:before="360" w:after="360"/>
      <w:ind w:left="864" w:right="864"/>
      <w:jc w:val="center"/>
    </w:pPr>
    <w:rPr>
      <w:i/>
      <w:iCs/>
      <w:color w:val="C2DDE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D5B34"/>
    <w:rPr>
      <w:rFonts w:ascii="Calibri" w:eastAsia="Times New Roman" w:hAnsi="Calibri" w:cs="Calibri"/>
      <w:i/>
      <w:iCs/>
      <w:noProof/>
      <w:color w:val="C2DDE5" w:themeColor="accent1"/>
      <w:sz w:val="22"/>
      <w:szCs w:val="22"/>
    </w:rPr>
  </w:style>
  <w:style w:type="character" w:styleId="IntenseEmphasis">
    <w:name w:val="Intense Emphasis"/>
    <w:basedOn w:val="DefaultParagraphFont"/>
    <w:uiPriority w:val="21"/>
    <w:semiHidden/>
    <w:rsid w:val="00FD5B34"/>
    <w:rPr>
      <w:rFonts w:ascii="Calibri" w:hAnsi="Calibri" w:cs="Calibri"/>
      <w:i/>
      <w:iCs/>
      <w:color w:val="C2DDE5" w:themeColor="accent1"/>
    </w:rPr>
  </w:style>
  <w:style w:type="paragraph" w:styleId="NormalWeb">
    <w:name w:val="Normal (Web)"/>
    <w:basedOn w:val="Normal"/>
    <w:uiPriority w:val="99"/>
    <w:semiHidden/>
    <w:unhideWhenUsed/>
    <w:rsid w:val="00FD5B34"/>
    <w:rPr>
      <w:rFonts w:ascii="Times New Roman" w:hAnsi="Times New Roman" w:cs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FD5B34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rsid w:val="00FD5B34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FD5B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5B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D5B3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5B34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D5B3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D5B3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D5B3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D5B34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D5B3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D5B34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FD5B3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D5B3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Contemporary">
    <w:name w:val="Table Contemporary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C2DDE5" w:themeColor="accent1"/>
        <w:left w:val="single" w:sz="8" w:space="0" w:color="C2DDE5" w:themeColor="accent1"/>
        <w:bottom w:val="single" w:sz="8" w:space="0" w:color="C2DDE5" w:themeColor="accent1"/>
        <w:right w:val="single" w:sz="8" w:space="0" w:color="C2DDE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DE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</w:tcPr>
    </w:tblStylePr>
    <w:tblStylePr w:type="band1Horz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A9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</w:tcPr>
    </w:tblStylePr>
    <w:tblStylePr w:type="band1Horz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A7B789" w:themeColor="accent3"/>
        <w:left w:val="single" w:sz="8" w:space="0" w:color="A7B789" w:themeColor="accent3"/>
        <w:bottom w:val="single" w:sz="8" w:space="0" w:color="A7B789" w:themeColor="accent3"/>
        <w:right w:val="single" w:sz="8" w:space="0" w:color="A7B78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B78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</w:tcPr>
    </w:tblStylePr>
    <w:tblStylePr w:type="band1Horz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B9A489" w:themeColor="accent4"/>
        <w:left w:val="single" w:sz="8" w:space="0" w:color="B9A489" w:themeColor="accent4"/>
        <w:bottom w:val="single" w:sz="8" w:space="0" w:color="B9A489" w:themeColor="accent4"/>
        <w:right w:val="single" w:sz="8" w:space="0" w:color="B9A48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A48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</w:tcPr>
    </w:tblStylePr>
    <w:tblStylePr w:type="band1Horz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8D6374" w:themeColor="accent5"/>
        <w:left w:val="single" w:sz="8" w:space="0" w:color="8D6374" w:themeColor="accent5"/>
        <w:bottom w:val="single" w:sz="8" w:space="0" w:color="8D6374" w:themeColor="accent5"/>
        <w:right w:val="single" w:sz="8" w:space="0" w:color="8D63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63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</w:tcPr>
    </w:tblStylePr>
    <w:tblStylePr w:type="band1Horz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9B7362" w:themeColor="accent6"/>
        <w:left w:val="single" w:sz="8" w:space="0" w:color="9B7362" w:themeColor="accent6"/>
        <w:bottom w:val="single" w:sz="8" w:space="0" w:color="9B7362" w:themeColor="accent6"/>
        <w:right w:val="single" w:sz="8" w:space="0" w:color="9B73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73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</w:tcPr>
    </w:tblStylePr>
    <w:tblStylePr w:type="band1Horz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D5B3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D5B34"/>
    <w:rPr>
      <w:color w:val="77B3C5" w:themeColor="accent1" w:themeShade="BF"/>
    </w:rPr>
    <w:tblPr>
      <w:tblStyleRowBandSize w:val="1"/>
      <w:tblStyleColBandSize w:val="1"/>
      <w:tblBorders>
        <w:top w:val="single" w:sz="8" w:space="0" w:color="C2DDE5" w:themeColor="accent1"/>
        <w:bottom w:val="single" w:sz="8" w:space="0" w:color="C2DDE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DE5" w:themeColor="accent1"/>
          <w:left w:val="nil"/>
          <w:bottom w:val="single" w:sz="8" w:space="0" w:color="C2DDE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DE5" w:themeColor="accent1"/>
          <w:left w:val="nil"/>
          <w:bottom w:val="single" w:sz="8" w:space="0" w:color="C2DDE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6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6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D5B34"/>
    <w:rPr>
      <w:color w:val="618096" w:themeColor="accent2" w:themeShade="BF"/>
    </w:rPr>
    <w:tblPr>
      <w:tblStyleRowBandSize w:val="1"/>
      <w:tblStyleColBandSize w:val="1"/>
      <w:tblBorders>
        <w:top w:val="single" w:sz="8" w:space="0" w:color="92A9B9" w:themeColor="accent2"/>
        <w:bottom w:val="single" w:sz="8" w:space="0" w:color="92A9B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9B9" w:themeColor="accent2"/>
          <w:left w:val="nil"/>
          <w:bottom w:val="single" w:sz="8" w:space="0" w:color="92A9B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9B9" w:themeColor="accent2"/>
          <w:left w:val="nil"/>
          <w:bottom w:val="single" w:sz="8" w:space="0" w:color="92A9B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D5B34"/>
    <w:rPr>
      <w:color w:val="80945B" w:themeColor="accent3" w:themeShade="BF"/>
    </w:rPr>
    <w:tblPr>
      <w:tblStyleRowBandSize w:val="1"/>
      <w:tblStyleColBandSize w:val="1"/>
      <w:tblBorders>
        <w:top w:val="single" w:sz="8" w:space="0" w:color="A7B789" w:themeColor="accent3"/>
        <w:bottom w:val="single" w:sz="8" w:space="0" w:color="A7B78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B789" w:themeColor="accent3"/>
          <w:left w:val="nil"/>
          <w:bottom w:val="single" w:sz="8" w:space="0" w:color="A7B78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B789" w:themeColor="accent3"/>
          <w:left w:val="nil"/>
          <w:bottom w:val="single" w:sz="8" w:space="0" w:color="A7B78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D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DE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D5B34"/>
    <w:rPr>
      <w:color w:val="977C59" w:themeColor="accent4" w:themeShade="BF"/>
    </w:rPr>
    <w:tblPr>
      <w:tblStyleRowBandSize w:val="1"/>
      <w:tblStyleColBandSize w:val="1"/>
      <w:tblBorders>
        <w:top w:val="single" w:sz="8" w:space="0" w:color="B9A489" w:themeColor="accent4"/>
        <w:bottom w:val="single" w:sz="8" w:space="0" w:color="B9A48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A489" w:themeColor="accent4"/>
          <w:left w:val="nil"/>
          <w:bottom w:val="single" w:sz="8" w:space="0" w:color="B9A48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A489" w:themeColor="accent4"/>
          <w:left w:val="nil"/>
          <w:bottom w:val="single" w:sz="8" w:space="0" w:color="B9A48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8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8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D5B34"/>
    <w:rPr>
      <w:color w:val="694A56" w:themeColor="accent5" w:themeShade="BF"/>
    </w:rPr>
    <w:tblPr>
      <w:tblStyleRowBandSize w:val="1"/>
      <w:tblStyleColBandSize w:val="1"/>
      <w:tblBorders>
        <w:top w:val="single" w:sz="8" w:space="0" w:color="8D6374" w:themeColor="accent5"/>
        <w:bottom w:val="single" w:sz="8" w:space="0" w:color="8D63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6374" w:themeColor="accent5"/>
          <w:left w:val="nil"/>
          <w:bottom w:val="single" w:sz="8" w:space="0" w:color="8D63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6374" w:themeColor="accent5"/>
          <w:left w:val="nil"/>
          <w:bottom w:val="single" w:sz="8" w:space="0" w:color="8D63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7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7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D5B34"/>
    <w:rPr>
      <w:color w:val="735649" w:themeColor="accent6" w:themeShade="BF"/>
    </w:rPr>
    <w:tblPr>
      <w:tblStyleRowBandSize w:val="1"/>
      <w:tblStyleColBandSize w:val="1"/>
      <w:tblBorders>
        <w:top w:val="single" w:sz="8" w:space="0" w:color="9B7362" w:themeColor="accent6"/>
        <w:bottom w:val="single" w:sz="8" w:space="0" w:color="9B73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7362" w:themeColor="accent6"/>
          <w:left w:val="nil"/>
          <w:bottom w:val="single" w:sz="8" w:space="0" w:color="9B73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7362" w:themeColor="accent6"/>
          <w:left w:val="nil"/>
          <w:bottom w:val="single" w:sz="8" w:space="0" w:color="9B73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CD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C2DDE5" w:themeColor="accent1"/>
        <w:left w:val="single" w:sz="8" w:space="0" w:color="C2DDE5" w:themeColor="accent1"/>
        <w:bottom w:val="single" w:sz="8" w:space="0" w:color="C2DDE5" w:themeColor="accent1"/>
        <w:right w:val="single" w:sz="8" w:space="0" w:color="C2DDE5" w:themeColor="accent1"/>
        <w:insideH w:val="single" w:sz="8" w:space="0" w:color="C2DDE5" w:themeColor="accent1"/>
        <w:insideV w:val="single" w:sz="8" w:space="0" w:color="C2DDE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18" w:space="0" w:color="C2DDE5" w:themeColor="accent1"/>
          <w:right w:val="single" w:sz="8" w:space="0" w:color="C2DDE5" w:themeColor="accent1"/>
          <w:insideH w:val="nil"/>
          <w:insideV w:val="single" w:sz="8" w:space="0" w:color="C2DDE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  <w:insideH w:val="nil"/>
          <w:insideV w:val="single" w:sz="8" w:space="0" w:color="C2DDE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</w:tcPr>
    </w:tblStylePr>
    <w:tblStylePr w:type="band1Vert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  <w:shd w:val="clear" w:color="auto" w:fill="EFF6F8" w:themeFill="accent1" w:themeFillTint="3F"/>
      </w:tcPr>
    </w:tblStylePr>
    <w:tblStylePr w:type="band1Horz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  <w:insideV w:val="single" w:sz="8" w:space="0" w:color="C2DDE5" w:themeColor="accent1"/>
        </w:tcBorders>
        <w:shd w:val="clear" w:color="auto" w:fill="EFF6F8" w:themeFill="accent1" w:themeFillTint="3F"/>
      </w:tcPr>
    </w:tblStylePr>
    <w:tblStylePr w:type="band2Horz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  <w:insideV w:val="single" w:sz="8" w:space="0" w:color="C2DDE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  <w:insideH w:val="single" w:sz="8" w:space="0" w:color="92A9B9" w:themeColor="accent2"/>
        <w:insideV w:val="single" w:sz="8" w:space="0" w:color="92A9B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18" w:space="0" w:color="92A9B9" w:themeColor="accent2"/>
          <w:right w:val="single" w:sz="8" w:space="0" w:color="92A9B9" w:themeColor="accent2"/>
          <w:insideH w:val="nil"/>
          <w:insideV w:val="single" w:sz="8" w:space="0" w:color="92A9B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  <w:insideH w:val="nil"/>
          <w:insideV w:val="single" w:sz="8" w:space="0" w:color="92A9B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</w:tcPr>
    </w:tblStylePr>
    <w:tblStylePr w:type="band1Vert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  <w:shd w:val="clear" w:color="auto" w:fill="E4E9ED" w:themeFill="accent2" w:themeFillTint="3F"/>
      </w:tcPr>
    </w:tblStylePr>
    <w:tblStylePr w:type="band1Horz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  <w:insideV w:val="single" w:sz="8" w:space="0" w:color="92A9B9" w:themeColor="accent2"/>
        </w:tcBorders>
        <w:shd w:val="clear" w:color="auto" w:fill="E4E9ED" w:themeFill="accent2" w:themeFillTint="3F"/>
      </w:tcPr>
    </w:tblStylePr>
    <w:tblStylePr w:type="band2Horz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  <w:insideV w:val="single" w:sz="8" w:space="0" w:color="92A9B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A7B789" w:themeColor="accent3"/>
        <w:left w:val="single" w:sz="8" w:space="0" w:color="A7B789" w:themeColor="accent3"/>
        <w:bottom w:val="single" w:sz="8" w:space="0" w:color="A7B789" w:themeColor="accent3"/>
        <w:right w:val="single" w:sz="8" w:space="0" w:color="A7B789" w:themeColor="accent3"/>
        <w:insideH w:val="single" w:sz="8" w:space="0" w:color="A7B789" w:themeColor="accent3"/>
        <w:insideV w:val="single" w:sz="8" w:space="0" w:color="A7B78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18" w:space="0" w:color="A7B789" w:themeColor="accent3"/>
          <w:right w:val="single" w:sz="8" w:space="0" w:color="A7B789" w:themeColor="accent3"/>
          <w:insideH w:val="nil"/>
          <w:insideV w:val="single" w:sz="8" w:space="0" w:color="A7B78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  <w:insideH w:val="nil"/>
          <w:insideV w:val="single" w:sz="8" w:space="0" w:color="A7B78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</w:tcPr>
    </w:tblStylePr>
    <w:tblStylePr w:type="band1Vert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  <w:shd w:val="clear" w:color="auto" w:fill="E9EDE1" w:themeFill="accent3" w:themeFillTint="3F"/>
      </w:tcPr>
    </w:tblStylePr>
    <w:tblStylePr w:type="band1Horz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  <w:insideV w:val="single" w:sz="8" w:space="0" w:color="A7B789" w:themeColor="accent3"/>
        </w:tcBorders>
        <w:shd w:val="clear" w:color="auto" w:fill="E9EDE1" w:themeFill="accent3" w:themeFillTint="3F"/>
      </w:tcPr>
    </w:tblStylePr>
    <w:tblStylePr w:type="band2Horz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  <w:insideV w:val="single" w:sz="8" w:space="0" w:color="A7B78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B9A489" w:themeColor="accent4"/>
        <w:left w:val="single" w:sz="8" w:space="0" w:color="B9A489" w:themeColor="accent4"/>
        <w:bottom w:val="single" w:sz="8" w:space="0" w:color="B9A489" w:themeColor="accent4"/>
        <w:right w:val="single" w:sz="8" w:space="0" w:color="B9A489" w:themeColor="accent4"/>
        <w:insideH w:val="single" w:sz="8" w:space="0" w:color="B9A489" w:themeColor="accent4"/>
        <w:insideV w:val="single" w:sz="8" w:space="0" w:color="B9A48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18" w:space="0" w:color="B9A489" w:themeColor="accent4"/>
          <w:right w:val="single" w:sz="8" w:space="0" w:color="B9A489" w:themeColor="accent4"/>
          <w:insideH w:val="nil"/>
          <w:insideV w:val="single" w:sz="8" w:space="0" w:color="B9A48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  <w:insideH w:val="nil"/>
          <w:insideV w:val="single" w:sz="8" w:space="0" w:color="B9A48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</w:tcPr>
    </w:tblStylePr>
    <w:tblStylePr w:type="band1Vert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  <w:shd w:val="clear" w:color="auto" w:fill="EDE8E1" w:themeFill="accent4" w:themeFillTint="3F"/>
      </w:tcPr>
    </w:tblStylePr>
    <w:tblStylePr w:type="band1Horz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  <w:insideV w:val="single" w:sz="8" w:space="0" w:color="B9A489" w:themeColor="accent4"/>
        </w:tcBorders>
        <w:shd w:val="clear" w:color="auto" w:fill="EDE8E1" w:themeFill="accent4" w:themeFillTint="3F"/>
      </w:tcPr>
    </w:tblStylePr>
    <w:tblStylePr w:type="band2Horz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  <w:insideV w:val="single" w:sz="8" w:space="0" w:color="B9A48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8D6374" w:themeColor="accent5"/>
        <w:left w:val="single" w:sz="8" w:space="0" w:color="8D6374" w:themeColor="accent5"/>
        <w:bottom w:val="single" w:sz="8" w:space="0" w:color="8D6374" w:themeColor="accent5"/>
        <w:right w:val="single" w:sz="8" w:space="0" w:color="8D6374" w:themeColor="accent5"/>
        <w:insideH w:val="single" w:sz="8" w:space="0" w:color="8D6374" w:themeColor="accent5"/>
        <w:insideV w:val="single" w:sz="8" w:space="0" w:color="8D63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18" w:space="0" w:color="8D6374" w:themeColor="accent5"/>
          <w:right w:val="single" w:sz="8" w:space="0" w:color="8D6374" w:themeColor="accent5"/>
          <w:insideH w:val="nil"/>
          <w:insideV w:val="single" w:sz="8" w:space="0" w:color="8D63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  <w:insideH w:val="nil"/>
          <w:insideV w:val="single" w:sz="8" w:space="0" w:color="8D63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</w:tcPr>
    </w:tblStylePr>
    <w:tblStylePr w:type="band1Vert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  <w:shd w:val="clear" w:color="auto" w:fill="E3D7DC" w:themeFill="accent5" w:themeFillTint="3F"/>
      </w:tcPr>
    </w:tblStylePr>
    <w:tblStylePr w:type="band1Horz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  <w:insideV w:val="single" w:sz="8" w:space="0" w:color="8D6374" w:themeColor="accent5"/>
        </w:tcBorders>
        <w:shd w:val="clear" w:color="auto" w:fill="E3D7DC" w:themeFill="accent5" w:themeFillTint="3F"/>
      </w:tcPr>
    </w:tblStylePr>
    <w:tblStylePr w:type="band2Horz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  <w:insideV w:val="single" w:sz="8" w:space="0" w:color="8D63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9B7362" w:themeColor="accent6"/>
        <w:left w:val="single" w:sz="8" w:space="0" w:color="9B7362" w:themeColor="accent6"/>
        <w:bottom w:val="single" w:sz="8" w:space="0" w:color="9B7362" w:themeColor="accent6"/>
        <w:right w:val="single" w:sz="8" w:space="0" w:color="9B7362" w:themeColor="accent6"/>
        <w:insideH w:val="single" w:sz="8" w:space="0" w:color="9B7362" w:themeColor="accent6"/>
        <w:insideV w:val="single" w:sz="8" w:space="0" w:color="9B73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18" w:space="0" w:color="9B7362" w:themeColor="accent6"/>
          <w:right w:val="single" w:sz="8" w:space="0" w:color="9B7362" w:themeColor="accent6"/>
          <w:insideH w:val="nil"/>
          <w:insideV w:val="single" w:sz="8" w:space="0" w:color="9B73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  <w:insideH w:val="nil"/>
          <w:insideV w:val="single" w:sz="8" w:space="0" w:color="9B73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</w:tcPr>
    </w:tblStylePr>
    <w:tblStylePr w:type="band1Vert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  <w:shd w:val="clear" w:color="auto" w:fill="E6DCD8" w:themeFill="accent6" w:themeFillTint="3F"/>
      </w:tcPr>
    </w:tblStylePr>
    <w:tblStylePr w:type="band1Horz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  <w:insideV w:val="single" w:sz="8" w:space="0" w:color="9B7362" w:themeColor="accent6"/>
        </w:tcBorders>
        <w:shd w:val="clear" w:color="auto" w:fill="E6DCD8" w:themeFill="accent6" w:themeFillTint="3F"/>
      </w:tcPr>
    </w:tblStylePr>
    <w:tblStylePr w:type="band2Horz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  <w:insideV w:val="single" w:sz="8" w:space="0" w:color="9B7362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C2DDE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809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B3C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B3C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B3C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B3C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92A9B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56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09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09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09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09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A7B78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623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945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945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45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45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B9A48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452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7C5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7C5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7C5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7C5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8D63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313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4A5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4A5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A5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A5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9B73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39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5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5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5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564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EAE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EA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CB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CB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D3B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D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C8B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C8B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9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9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AA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AA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ListTable2">
    <w:name w:val="List Table 2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DAEAEF" w:themeColor="accent1" w:themeTint="99"/>
        <w:bottom w:val="single" w:sz="4" w:space="0" w:color="DAEAEF" w:themeColor="accent1" w:themeTint="99"/>
        <w:insideH w:val="single" w:sz="4" w:space="0" w:color="DAEAE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BDCBD5" w:themeColor="accent2" w:themeTint="99"/>
        <w:bottom w:val="single" w:sz="4" w:space="0" w:color="BDCBD5" w:themeColor="accent2" w:themeTint="99"/>
        <w:insideH w:val="single" w:sz="4" w:space="0" w:color="BDCBD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CAD3B8" w:themeColor="accent3" w:themeTint="99"/>
        <w:bottom w:val="single" w:sz="4" w:space="0" w:color="CAD3B8" w:themeColor="accent3" w:themeTint="99"/>
        <w:insideH w:val="single" w:sz="4" w:space="0" w:color="CAD3B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D5C8B8" w:themeColor="accent4" w:themeTint="99"/>
        <w:bottom w:val="single" w:sz="4" w:space="0" w:color="D5C8B8" w:themeColor="accent4" w:themeTint="99"/>
        <w:insideH w:val="single" w:sz="4" w:space="0" w:color="D5C8B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BC9FAB" w:themeColor="accent5" w:themeTint="99"/>
        <w:bottom w:val="single" w:sz="4" w:space="0" w:color="BC9FAB" w:themeColor="accent5" w:themeTint="99"/>
        <w:insideH w:val="single" w:sz="4" w:space="0" w:color="BC9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C3AAA0" w:themeColor="accent6" w:themeTint="99"/>
        <w:bottom w:val="single" w:sz="4" w:space="0" w:color="C3AAA0" w:themeColor="accent6" w:themeTint="99"/>
        <w:insideH w:val="single" w:sz="4" w:space="0" w:color="C3AAA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ListTable3">
    <w:name w:val="List Table 3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C2DDE5" w:themeColor="accent1"/>
        <w:left w:val="single" w:sz="4" w:space="0" w:color="C2DDE5" w:themeColor="accent1"/>
        <w:bottom w:val="single" w:sz="4" w:space="0" w:color="C2DDE5" w:themeColor="accent1"/>
        <w:right w:val="single" w:sz="4" w:space="0" w:color="C2DDE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DE5" w:themeFill="accent1"/>
      </w:tcPr>
    </w:tblStylePr>
    <w:tblStylePr w:type="lastRow">
      <w:rPr>
        <w:b/>
        <w:bCs/>
      </w:rPr>
      <w:tblPr/>
      <w:tcPr>
        <w:tcBorders>
          <w:top w:val="double" w:sz="4" w:space="0" w:color="C2DDE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DE5" w:themeColor="accent1"/>
          <w:right w:val="single" w:sz="4" w:space="0" w:color="C2DDE5" w:themeColor="accent1"/>
        </w:tcBorders>
      </w:tcPr>
    </w:tblStylePr>
    <w:tblStylePr w:type="band1Horz">
      <w:tblPr/>
      <w:tcPr>
        <w:tcBorders>
          <w:top w:val="single" w:sz="4" w:space="0" w:color="C2DDE5" w:themeColor="accent1"/>
          <w:bottom w:val="single" w:sz="4" w:space="0" w:color="C2DDE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DE5" w:themeColor="accent1"/>
          <w:left w:val="nil"/>
        </w:tcBorders>
      </w:tcPr>
    </w:tblStylePr>
    <w:tblStylePr w:type="swCell">
      <w:tblPr/>
      <w:tcPr>
        <w:tcBorders>
          <w:top w:val="double" w:sz="4" w:space="0" w:color="C2DDE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92A9B9" w:themeColor="accent2"/>
        <w:left w:val="single" w:sz="4" w:space="0" w:color="92A9B9" w:themeColor="accent2"/>
        <w:bottom w:val="single" w:sz="4" w:space="0" w:color="92A9B9" w:themeColor="accent2"/>
        <w:right w:val="single" w:sz="4" w:space="0" w:color="92A9B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A9B9" w:themeFill="accent2"/>
      </w:tcPr>
    </w:tblStylePr>
    <w:tblStylePr w:type="lastRow">
      <w:rPr>
        <w:b/>
        <w:bCs/>
      </w:rPr>
      <w:tblPr/>
      <w:tcPr>
        <w:tcBorders>
          <w:top w:val="double" w:sz="4" w:space="0" w:color="92A9B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A9B9" w:themeColor="accent2"/>
          <w:right w:val="single" w:sz="4" w:space="0" w:color="92A9B9" w:themeColor="accent2"/>
        </w:tcBorders>
      </w:tcPr>
    </w:tblStylePr>
    <w:tblStylePr w:type="band1Horz">
      <w:tblPr/>
      <w:tcPr>
        <w:tcBorders>
          <w:top w:val="single" w:sz="4" w:space="0" w:color="92A9B9" w:themeColor="accent2"/>
          <w:bottom w:val="single" w:sz="4" w:space="0" w:color="92A9B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A9B9" w:themeColor="accent2"/>
          <w:left w:val="nil"/>
        </w:tcBorders>
      </w:tcPr>
    </w:tblStylePr>
    <w:tblStylePr w:type="swCell">
      <w:tblPr/>
      <w:tcPr>
        <w:tcBorders>
          <w:top w:val="double" w:sz="4" w:space="0" w:color="92A9B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A7B789" w:themeColor="accent3"/>
        <w:left w:val="single" w:sz="4" w:space="0" w:color="A7B789" w:themeColor="accent3"/>
        <w:bottom w:val="single" w:sz="4" w:space="0" w:color="A7B789" w:themeColor="accent3"/>
        <w:right w:val="single" w:sz="4" w:space="0" w:color="A7B78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B789" w:themeFill="accent3"/>
      </w:tcPr>
    </w:tblStylePr>
    <w:tblStylePr w:type="lastRow">
      <w:rPr>
        <w:b/>
        <w:bCs/>
      </w:rPr>
      <w:tblPr/>
      <w:tcPr>
        <w:tcBorders>
          <w:top w:val="double" w:sz="4" w:space="0" w:color="A7B78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B789" w:themeColor="accent3"/>
          <w:right w:val="single" w:sz="4" w:space="0" w:color="A7B789" w:themeColor="accent3"/>
        </w:tcBorders>
      </w:tcPr>
    </w:tblStylePr>
    <w:tblStylePr w:type="band1Horz">
      <w:tblPr/>
      <w:tcPr>
        <w:tcBorders>
          <w:top w:val="single" w:sz="4" w:space="0" w:color="A7B789" w:themeColor="accent3"/>
          <w:bottom w:val="single" w:sz="4" w:space="0" w:color="A7B78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B789" w:themeColor="accent3"/>
          <w:left w:val="nil"/>
        </w:tcBorders>
      </w:tcPr>
    </w:tblStylePr>
    <w:tblStylePr w:type="swCell">
      <w:tblPr/>
      <w:tcPr>
        <w:tcBorders>
          <w:top w:val="double" w:sz="4" w:space="0" w:color="A7B78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B9A489" w:themeColor="accent4"/>
        <w:left w:val="single" w:sz="4" w:space="0" w:color="B9A489" w:themeColor="accent4"/>
        <w:bottom w:val="single" w:sz="4" w:space="0" w:color="B9A489" w:themeColor="accent4"/>
        <w:right w:val="single" w:sz="4" w:space="0" w:color="B9A48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A489" w:themeFill="accent4"/>
      </w:tcPr>
    </w:tblStylePr>
    <w:tblStylePr w:type="lastRow">
      <w:rPr>
        <w:b/>
        <w:bCs/>
      </w:rPr>
      <w:tblPr/>
      <w:tcPr>
        <w:tcBorders>
          <w:top w:val="double" w:sz="4" w:space="0" w:color="B9A48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A489" w:themeColor="accent4"/>
          <w:right w:val="single" w:sz="4" w:space="0" w:color="B9A489" w:themeColor="accent4"/>
        </w:tcBorders>
      </w:tcPr>
    </w:tblStylePr>
    <w:tblStylePr w:type="band1Horz">
      <w:tblPr/>
      <w:tcPr>
        <w:tcBorders>
          <w:top w:val="single" w:sz="4" w:space="0" w:color="B9A489" w:themeColor="accent4"/>
          <w:bottom w:val="single" w:sz="4" w:space="0" w:color="B9A48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A489" w:themeColor="accent4"/>
          <w:left w:val="nil"/>
        </w:tcBorders>
      </w:tcPr>
    </w:tblStylePr>
    <w:tblStylePr w:type="swCell">
      <w:tblPr/>
      <w:tcPr>
        <w:tcBorders>
          <w:top w:val="double" w:sz="4" w:space="0" w:color="B9A48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8D6374" w:themeColor="accent5"/>
        <w:left w:val="single" w:sz="4" w:space="0" w:color="8D6374" w:themeColor="accent5"/>
        <w:bottom w:val="single" w:sz="4" w:space="0" w:color="8D6374" w:themeColor="accent5"/>
        <w:right w:val="single" w:sz="4" w:space="0" w:color="8D63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6374" w:themeFill="accent5"/>
      </w:tcPr>
    </w:tblStylePr>
    <w:tblStylePr w:type="lastRow">
      <w:rPr>
        <w:b/>
        <w:bCs/>
      </w:rPr>
      <w:tblPr/>
      <w:tcPr>
        <w:tcBorders>
          <w:top w:val="double" w:sz="4" w:space="0" w:color="8D63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6374" w:themeColor="accent5"/>
          <w:right w:val="single" w:sz="4" w:space="0" w:color="8D6374" w:themeColor="accent5"/>
        </w:tcBorders>
      </w:tcPr>
    </w:tblStylePr>
    <w:tblStylePr w:type="band1Horz">
      <w:tblPr/>
      <w:tcPr>
        <w:tcBorders>
          <w:top w:val="single" w:sz="4" w:space="0" w:color="8D6374" w:themeColor="accent5"/>
          <w:bottom w:val="single" w:sz="4" w:space="0" w:color="8D63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6374" w:themeColor="accent5"/>
          <w:left w:val="nil"/>
        </w:tcBorders>
      </w:tcPr>
    </w:tblStylePr>
    <w:tblStylePr w:type="swCell">
      <w:tblPr/>
      <w:tcPr>
        <w:tcBorders>
          <w:top w:val="double" w:sz="4" w:space="0" w:color="8D63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9B7362" w:themeColor="accent6"/>
        <w:left w:val="single" w:sz="4" w:space="0" w:color="9B7362" w:themeColor="accent6"/>
        <w:bottom w:val="single" w:sz="4" w:space="0" w:color="9B7362" w:themeColor="accent6"/>
        <w:right w:val="single" w:sz="4" w:space="0" w:color="9B73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7362" w:themeFill="accent6"/>
      </w:tcPr>
    </w:tblStylePr>
    <w:tblStylePr w:type="lastRow">
      <w:rPr>
        <w:b/>
        <w:bCs/>
      </w:rPr>
      <w:tblPr/>
      <w:tcPr>
        <w:tcBorders>
          <w:top w:val="double" w:sz="4" w:space="0" w:color="9B73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7362" w:themeColor="accent6"/>
          <w:right w:val="single" w:sz="4" w:space="0" w:color="9B7362" w:themeColor="accent6"/>
        </w:tcBorders>
      </w:tcPr>
    </w:tblStylePr>
    <w:tblStylePr w:type="band1Horz">
      <w:tblPr/>
      <w:tcPr>
        <w:tcBorders>
          <w:top w:val="single" w:sz="4" w:space="0" w:color="9B7362" w:themeColor="accent6"/>
          <w:bottom w:val="single" w:sz="4" w:space="0" w:color="9B73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7362" w:themeColor="accent6"/>
          <w:left w:val="nil"/>
        </w:tcBorders>
      </w:tcPr>
    </w:tblStylePr>
    <w:tblStylePr w:type="swCell">
      <w:tblPr/>
      <w:tcPr>
        <w:tcBorders>
          <w:top w:val="double" w:sz="4" w:space="0" w:color="9B736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DE5" w:themeColor="accent1"/>
          <w:left w:val="single" w:sz="4" w:space="0" w:color="C2DDE5" w:themeColor="accent1"/>
          <w:bottom w:val="single" w:sz="4" w:space="0" w:color="C2DDE5" w:themeColor="accent1"/>
          <w:right w:val="single" w:sz="4" w:space="0" w:color="C2DDE5" w:themeColor="accent1"/>
          <w:insideH w:val="nil"/>
        </w:tcBorders>
        <w:shd w:val="clear" w:color="auto" w:fill="C2DDE5" w:themeFill="accent1"/>
      </w:tcPr>
    </w:tblStylePr>
    <w:tblStylePr w:type="lastRow">
      <w:rPr>
        <w:b/>
        <w:bCs/>
      </w:rPr>
      <w:tblPr/>
      <w:tcPr>
        <w:tcBorders>
          <w:top w:val="double" w:sz="4" w:space="0" w:color="DAEA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9B9" w:themeColor="accent2"/>
          <w:left w:val="single" w:sz="4" w:space="0" w:color="92A9B9" w:themeColor="accent2"/>
          <w:bottom w:val="single" w:sz="4" w:space="0" w:color="92A9B9" w:themeColor="accent2"/>
          <w:right w:val="single" w:sz="4" w:space="0" w:color="92A9B9" w:themeColor="accent2"/>
          <w:insideH w:val="nil"/>
        </w:tcBorders>
        <w:shd w:val="clear" w:color="auto" w:fill="92A9B9" w:themeFill="accent2"/>
      </w:tcPr>
    </w:tblStylePr>
    <w:tblStylePr w:type="lastRow">
      <w:rPr>
        <w:b/>
        <w:bCs/>
      </w:rPr>
      <w:tblPr/>
      <w:tcPr>
        <w:tcBorders>
          <w:top w:val="double" w:sz="4" w:space="0" w:color="BDCB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B789" w:themeColor="accent3"/>
          <w:left w:val="single" w:sz="4" w:space="0" w:color="A7B789" w:themeColor="accent3"/>
          <w:bottom w:val="single" w:sz="4" w:space="0" w:color="A7B789" w:themeColor="accent3"/>
          <w:right w:val="single" w:sz="4" w:space="0" w:color="A7B789" w:themeColor="accent3"/>
          <w:insideH w:val="nil"/>
        </w:tcBorders>
        <w:shd w:val="clear" w:color="auto" w:fill="A7B789" w:themeFill="accent3"/>
      </w:tcPr>
    </w:tblStylePr>
    <w:tblStylePr w:type="lastRow">
      <w:rPr>
        <w:b/>
        <w:bCs/>
      </w:rPr>
      <w:tblPr/>
      <w:tcPr>
        <w:tcBorders>
          <w:top w:val="double" w:sz="4" w:space="0" w:color="CAD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A489" w:themeColor="accent4"/>
          <w:left w:val="single" w:sz="4" w:space="0" w:color="B9A489" w:themeColor="accent4"/>
          <w:bottom w:val="single" w:sz="4" w:space="0" w:color="B9A489" w:themeColor="accent4"/>
          <w:right w:val="single" w:sz="4" w:space="0" w:color="B9A489" w:themeColor="accent4"/>
          <w:insideH w:val="nil"/>
        </w:tcBorders>
        <w:shd w:val="clear" w:color="auto" w:fill="B9A489" w:themeFill="accent4"/>
      </w:tcPr>
    </w:tblStylePr>
    <w:tblStylePr w:type="lastRow">
      <w:rPr>
        <w:b/>
        <w:bCs/>
      </w:rPr>
      <w:tblPr/>
      <w:tcPr>
        <w:tcBorders>
          <w:top w:val="double" w:sz="4" w:space="0" w:color="D5C8B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6374" w:themeColor="accent5"/>
          <w:left w:val="single" w:sz="4" w:space="0" w:color="8D6374" w:themeColor="accent5"/>
          <w:bottom w:val="single" w:sz="4" w:space="0" w:color="8D6374" w:themeColor="accent5"/>
          <w:right w:val="single" w:sz="4" w:space="0" w:color="8D6374" w:themeColor="accent5"/>
          <w:insideH w:val="nil"/>
        </w:tcBorders>
        <w:shd w:val="clear" w:color="auto" w:fill="8D6374" w:themeFill="accent5"/>
      </w:tcPr>
    </w:tblStylePr>
    <w:tblStylePr w:type="lastRow">
      <w:rPr>
        <w:b/>
        <w:bCs/>
      </w:rPr>
      <w:tblPr/>
      <w:tcPr>
        <w:tcBorders>
          <w:top w:val="double" w:sz="4" w:space="0" w:color="BC9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7362" w:themeColor="accent6"/>
          <w:left w:val="single" w:sz="4" w:space="0" w:color="9B7362" w:themeColor="accent6"/>
          <w:bottom w:val="single" w:sz="4" w:space="0" w:color="9B7362" w:themeColor="accent6"/>
          <w:right w:val="single" w:sz="4" w:space="0" w:color="9B7362" w:themeColor="accent6"/>
          <w:insideH w:val="nil"/>
        </w:tcBorders>
        <w:shd w:val="clear" w:color="auto" w:fill="9B7362" w:themeFill="accent6"/>
      </w:tcPr>
    </w:tblStylePr>
    <w:tblStylePr w:type="lastRow">
      <w:rPr>
        <w:b/>
        <w:bCs/>
      </w:rPr>
      <w:tblPr/>
      <w:tcPr>
        <w:tcBorders>
          <w:top w:val="double" w:sz="4" w:space="0" w:color="C3AA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C2DDE5" w:themeColor="accent1"/>
        <w:left w:val="single" w:sz="24" w:space="0" w:color="C2DDE5" w:themeColor="accent1"/>
        <w:bottom w:val="single" w:sz="24" w:space="0" w:color="C2DDE5" w:themeColor="accent1"/>
        <w:right w:val="single" w:sz="24" w:space="0" w:color="C2DDE5" w:themeColor="accent1"/>
      </w:tblBorders>
    </w:tblPr>
    <w:tcPr>
      <w:shd w:val="clear" w:color="auto" w:fill="C2DDE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92A9B9" w:themeColor="accent2"/>
        <w:left w:val="single" w:sz="24" w:space="0" w:color="92A9B9" w:themeColor="accent2"/>
        <w:bottom w:val="single" w:sz="24" w:space="0" w:color="92A9B9" w:themeColor="accent2"/>
        <w:right w:val="single" w:sz="24" w:space="0" w:color="92A9B9" w:themeColor="accent2"/>
      </w:tblBorders>
    </w:tblPr>
    <w:tcPr>
      <w:shd w:val="clear" w:color="auto" w:fill="92A9B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A7B789" w:themeColor="accent3"/>
        <w:left w:val="single" w:sz="24" w:space="0" w:color="A7B789" w:themeColor="accent3"/>
        <w:bottom w:val="single" w:sz="24" w:space="0" w:color="A7B789" w:themeColor="accent3"/>
        <w:right w:val="single" w:sz="24" w:space="0" w:color="A7B789" w:themeColor="accent3"/>
      </w:tblBorders>
    </w:tblPr>
    <w:tcPr>
      <w:shd w:val="clear" w:color="auto" w:fill="A7B78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B9A489" w:themeColor="accent4"/>
        <w:left w:val="single" w:sz="24" w:space="0" w:color="B9A489" w:themeColor="accent4"/>
        <w:bottom w:val="single" w:sz="24" w:space="0" w:color="B9A489" w:themeColor="accent4"/>
        <w:right w:val="single" w:sz="24" w:space="0" w:color="B9A489" w:themeColor="accent4"/>
      </w:tblBorders>
    </w:tblPr>
    <w:tcPr>
      <w:shd w:val="clear" w:color="auto" w:fill="B9A48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8D6374" w:themeColor="accent5"/>
        <w:left w:val="single" w:sz="24" w:space="0" w:color="8D6374" w:themeColor="accent5"/>
        <w:bottom w:val="single" w:sz="24" w:space="0" w:color="8D6374" w:themeColor="accent5"/>
        <w:right w:val="single" w:sz="24" w:space="0" w:color="8D6374" w:themeColor="accent5"/>
      </w:tblBorders>
    </w:tblPr>
    <w:tcPr>
      <w:shd w:val="clear" w:color="auto" w:fill="8D63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9B7362" w:themeColor="accent6"/>
        <w:left w:val="single" w:sz="24" w:space="0" w:color="9B7362" w:themeColor="accent6"/>
        <w:bottom w:val="single" w:sz="24" w:space="0" w:color="9B7362" w:themeColor="accent6"/>
        <w:right w:val="single" w:sz="24" w:space="0" w:color="9B7362" w:themeColor="accent6"/>
      </w:tblBorders>
    </w:tblPr>
    <w:tcPr>
      <w:shd w:val="clear" w:color="auto" w:fill="9B73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FD5B3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FD5B34"/>
    <w:rPr>
      <w:color w:val="77B3C5" w:themeColor="accent1" w:themeShade="BF"/>
    </w:rPr>
    <w:tblPr>
      <w:tblStyleRowBandSize w:val="1"/>
      <w:tblStyleColBandSize w:val="1"/>
      <w:tblBorders>
        <w:top w:val="single" w:sz="4" w:space="0" w:color="C2DDE5" w:themeColor="accent1"/>
        <w:bottom w:val="single" w:sz="4" w:space="0" w:color="C2DDE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2DDE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2DDE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FD5B34"/>
    <w:rPr>
      <w:color w:val="618096" w:themeColor="accent2" w:themeShade="BF"/>
    </w:rPr>
    <w:tblPr>
      <w:tblStyleRowBandSize w:val="1"/>
      <w:tblStyleColBandSize w:val="1"/>
      <w:tblBorders>
        <w:top w:val="single" w:sz="4" w:space="0" w:color="92A9B9" w:themeColor="accent2"/>
        <w:bottom w:val="single" w:sz="4" w:space="0" w:color="92A9B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2A9B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2A9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FD5B34"/>
    <w:rPr>
      <w:color w:val="80945B" w:themeColor="accent3" w:themeShade="BF"/>
    </w:rPr>
    <w:tblPr>
      <w:tblStyleRowBandSize w:val="1"/>
      <w:tblStyleColBandSize w:val="1"/>
      <w:tblBorders>
        <w:top w:val="single" w:sz="4" w:space="0" w:color="A7B789" w:themeColor="accent3"/>
        <w:bottom w:val="single" w:sz="4" w:space="0" w:color="A7B78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B78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B7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FD5B34"/>
    <w:rPr>
      <w:color w:val="977C59" w:themeColor="accent4" w:themeShade="BF"/>
    </w:rPr>
    <w:tblPr>
      <w:tblStyleRowBandSize w:val="1"/>
      <w:tblStyleColBandSize w:val="1"/>
      <w:tblBorders>
        <w:top w:val="single" w:sz="4" w:space="0" w:color="B9A489" w:themeColor="accent4"/>
        <w:bottom w:val="single" w:sz="4" w:space="0" w:color="B9A48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9A48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9A4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D5B34"/>
    <w:rPr>
      <w:color w:val="694A56" w:themeColor="accent5" w:themeShade="BF"/>
    </w:rPr>
    <w:tblPr>
      <w:tblStyleRowBandSize w:val="1"/>
      <w:tblStyleColBandSize w:val="1"/>
      <w:tblBorders>
        <w:top w:val="single" w:sz="4" w:space="0" w:color="8D6374" w:themeColor="accent5"/>
        <w:bottom w:val="single" w:sz="4" w:space="0" w:color="8D63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63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63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FD5B34"/>
    <w:rPr>
      <w:color w:val="735649" w:themeColor="accent6" w:themeShade="BF"/>
    </w:rPr>
    <w:tblPr>
      <w:tblStyleRowBandSize w:val="1"/>
      <w:tblStyleColBandSize w:val="1"/>
      <w:tblBorders>
        <w:top w:val="single" w:sz="4" w:space="0" w:color="9B7362" w:themeColor="accent6"/>
        <w:bottom w:val="single" w:sz="4" w:space="0" w:color="9B73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73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73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FD5B3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FD5B34"/>
    <w:rPr>
      <w:color w:val="77B3C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DE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DE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DE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DE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FD5B34"/>
    <w:rPr>
      <w:color w:val="61809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A9B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A9B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A9B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A9B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FD5B34"/>
    <w:rPr>
      <w:color w:val="80945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B78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B78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B78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B78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FD5B34"/>
    <w:rPr>
      <w:color w:val="977C5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A48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A48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A48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A48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FD5B34"/>
    <w:rPr>
      <w:color w:val="694A5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63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63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63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63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FD5B34"/>
    <w:rPr>
      <w:color w:val="735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73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73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73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73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FD5B34"/>
    <w:pPr>
      <w:spacing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D5B3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Columns1">
    <w:name w:val="Table Columns 1"/>
    <w:basedOn w:val="TableNormal"/>
    <w:uiPriority w:val="99"/>
    <w:semiHidden/>
    <w:unhideWhenUsed/>
    <w:rsid w:val="00FD5B34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D5B34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D5B34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D5B34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D5B34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FD5B34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Simple1">
    <w:name w:val="Table Simple 1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D5B34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D5B34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D5B34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D5B34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D5B34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D5B34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D5B34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D5B34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D5B34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D5B34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D5B34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D5B34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D5B34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D5B34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D5B34"/>
    <w:rPr>
      <w:rFonts w:ascii="Consolas" w:eastAsia="Times New Roman" w:hAnsi="Consolas" w:cs="Calibri"/>
      <w:noProof/>
      <w:color w:val="222222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FD5B34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Grid1">
    <w:name w:val="Table Grid 1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D5B34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D5B34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D5B34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D5B3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E6F1F4" w:themeColor="accent1" w:themeTint="66"/>
        <w:left w:val="single" w:sz="4" w:space="0" w:color="E6F1F4" w:themeColor="accent1" w:themeTint="66"/>
        <w:bottom w:val="single" w:sz="4" w:space="0" w:color="E6F1F4" w:themeColor="accent1" w:themeTint="66"/>
        <w:right w:val="single" w:sz="4" w:space="0" w:color="E6F1F4" w:themeColor="accent1" w:themeTint="66"/>
        <w:insideH w:val="single" w:sz="4" w:space="0" w:color="E6F1F4" w:themeColor="accent1" w:themeTint="66"/>
        <w:insideV w:val="single" w:sz="4" w:space="0" w:color="E6F1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AEAE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EA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D3DCE3" w:themeColor="accent2" w:themeTint="66"/>
        <w:left w:val="single" w:sz="4" w:space="0" w:color="D3DCE3" w:themeColor="accent2" w:themeTint="66"/>
        <w:bottom w:val="single" w:sz="4" w:space="0" w:color="D3DCE3" w:themeColor="accent2" w:themeTint="66"/>
        <w:right w:val="single" w:sz="4" w:space="0" w:color="D3DCE3" w:themeColor="accent2" w:themeTint="66"/>
        <w:insideH w:val="single" w:sz="4" w:space="0" w:color="D3DCE3" w:themeColor="accent2" w:themeTint="66"/>
        <w:insideV w:val="single" w:sz="4" w:space="0" w:color="D3DC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DCB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CB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DBE2CF" w:themeColor="accent3" w:themeTint="66"/>
        <w:left w:val="single" w:sz="4" w:space="0" w:color="DBE2CF" w:themeColor="accent3" w:themeTint="66"/>
        <w:bottom w:val="single" w:sz="4" w:space="0" w:color="DBE2CF" w:themeColor="accent3" w:themeTint="66"/>
        <w:right w:val="single" w:sz="4" w:space="0" w:color="DBE2CF" w:themeColor="accent3" w:themeTint="66"/>
        <w:insideH w:val="single" w:sz="4" w:space="0" w:color="DBE2CF" w:themeColor="accent3" w:themeTint="66"/>
        <w:insideV w:val="single" w:sz="4" w:space="0" w:color="DBE2C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AD3B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D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E3DACF" w:themeColor="accent4" w:themeTint="66"/>
        <w:left w:val="single" w:sz="4" w:space="0" w:color="E3DACF" w:themeColor="accent4" w:themeTint="66"/>
        <w:bottom w:val="single" w:sz="4" w:space="0" w:color="E3DACF" w:themeColor="accent4" w:themeTint="66"/>
        <w:right w:val="single" w:sz="4" w:space="0" w:color="E3DACF" w:themeColor="accent4" w:themeTint="66"/>
        <w:insideH w:val="single" w:sz="4" w:space="0" w:color="E3DACF" w:themeColor="accent4" w:themeTint="66"/>
        <w:insideV w:val="single" w:sz="4" w:space="0" w:color="E3DA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5C8B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C8B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D2BFC7" w:themeColor="accent5" w:themeTint="66"/>
        <w:left w:val="single" w:sz="4" w:space="0" w:color="D2BFC7" w:themeColor="accent5" w:themeTint="66"/>
        <w:bottom w:val="single" w:sz="4" w:space="0" w:color="D2BFC7" w:themeColor="accent5" w:themeTint="66"/>
        <w:right w:val="single" w:sz="4" w:space="0" w:color="D2BFC7" w:themeColor="accent5" w:themeTint="66"/>
        <w:insideH w:val="single" w:sz="4" w:space="0" w:color="D2BFC7" w:themeColor="accent5" w:themeTint="66"/>
        <w:insideV w:val="single" w:sz="4" w:space="0" w:color="D2BF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9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9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D7C6BF" w:themeColor="accent6" w:themeTint="66"/>
        <w:left w:val="single" w:sz="4" w:space="0" w:color="D7C6BF" w:themeColor="accent6" w:themeTint="66"/>
        <w:bottom w:val="single" w:sz="4" w:space="0" w:color="D7C6BF" w:themeColor="accent6" w:themeTint="66"/>
        <w:right w:val="single" w:sz="4" w:space="0" w:color="D7C6BF" w:themeColor="accent6" w:themeTint="66"/>
        <w:insideH w:val="single" w:sz="4" w:space="0" w:color="D7C6BF" w:themeColor="accent6" w:themeTint="66"/>
        <w:insideV w:val="single" w:sz="4" w:space="0" w:color="D7C6B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AA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AA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DAEAEF" w:themeColor="accent1" w:themeTint="99"/>
        <w:bottom w:val="single" w:sz="2" w:space="0" w:color="DAEAEF" w:themeColor="accent1" w:themeTint="99"/>
        <w:insideH w:val="single" w:sz="2" w:space="0" w:color="DAEAEF" w:themeColor="accent1" w:themeTint="99"/>
        <w:insideV w:val="single" w:sz="2" w:space="0" w:color="DAEAE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EAE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EAE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BDCBD5" w:themeColor="accent2" w:themeTint="99"/>
        <w:bottom w:val="single" w:sz="2" w:space="0" w:color="BDCBD5" w:themeColor="accent2" w:themeTint="99"/>
        <w:insideH w:val="single" w:sz="2" w:space="0" w:color="BDCBD5" w:themeColor="accent2" w:themeTint="99"/>
        <w:insideV w:val="single" w:sz="2" w:space="0" w:color="BDCBD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CBD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CBD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CAD3B8" w:themeColor="accent3" w:themeTint="99"/>
        <w:bottom w:val="single" w:sz="2" w:space="0" w:color="CAD3B8" w:themeColor="accent3" w:themeTint="99"/>
        <w:insideH w:val="single" w:sz="2" w:space="0" w:color="CAD3B8" w:themeColor="accent3" w:themeTint="99"/>
        <w:insideV w:val="single" w:sz="2" w:space="0" w:color="CAD3B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D3B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D3B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D5C8B8" w:themeColor="accent4" w:themeTint="99"/>
        <w:bottom w:val="single" w:sz="2" w:space="0" w:color="D5C8B8" w:themeColor="accent4" w:themeTint="99"/>
        <w:insideH w:val="single" w:sz="2" w:space="0" w:color="D5C8B8" w:themeColor="accent4" w:themeTint="99"/>
        <w:insideV w:val="single" w:sz="2" w:space="0" w:color="D5C8B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C8B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C8B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BC9FAB" w:themeColor="accent5" w:themeTint="99"/>
        <w:bottom w:val="single" w:sz="2" w:space="0" w:color="BC9FAB" w:themeColor="accent5" w:themeTint="99"/>
        <w:insideH w:val="single" w:sz="2" w:space="0" w:color="BC9FAB" w:themeColor="accent5" w:themeTint="99"/>
        <w:insideV w:val="single" w:sz="2" w:space="0" w:color="BC9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9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9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C3AAA0" w:themeColor="accent6" w:themeTint="99"/>
        <w:bottom w:val="single" w:sz="2" w:space="0" w:color="C3AAA0" w:themeColor="accent6" w:themeTint="99"/>
        <w:insideH w:val="single" w:sz="2" w:space="0" w:color="C3AAA0" w:themeColor="accent6" w:themeTint="99"/>
        <w:insideV w:val="single" w:sz="2" w:space="0" w:color="C3AAA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AAA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AAA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GridTable3">
    <w:name w:val="Grid Table 3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  <w:insideV w:val="single" w:sz="4" w:space="0" w:color="DAEAE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  <w:tblStylePr w:type="neCell">
      <w:tblPr/>
      <w:tcPr>
        <w:tcBorders>
          <w:bottom w:val="single" w:sz="4" w:space="0" w:color="DAEAEF" w:themeColor="accent1" w:themeTint="99"/>
        </w:tcBorders>
      </w:tcPr>
    </w:tblStylePr>
    <w:tblStylePr w:type="nwCell">
      <w:tblPr/>
      <w:tcPr>
        <w:tcBorders>
          <w:bottom w:val="single" w:sz="4" w:space="0" w:color="DAEAEF" w:themeColor="accent1" w:themeTint="99"/>
        </w:tcBorders>
      </w:tcPr>
    </w:tblStylePr>
    <w:tblStylePr w:type="seCell">
      <w:tblPr/>
      <w:tcPr>
        <w:tcBorders>
          <w:top w:val="single" w:sz="4" w:space="0" w:color="DAEAEF" w:themeColor="accent1" w:themeTint="99"/>
        </w:tcBorders>
      </w:tcPr>
    </w:tblStylePr>
    <w:tblStylePr w:type="swCell">
      <w:tblPr/>
      <w:tcPr>
        <w:tcBorders>
          <w:top w:val="single" w:sz="4" w:space="0" w:color="DAEAE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  <w:insideV w:val="single" w:sz="4" w:space="0" w:color="BDCB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  <w:tblStylePr w:type="neCell">
      <w:tblPr/>
      <w:tcPr>
        <w:tcBorders>
          <w:bottom w:val="single" w:sz="4" w:space="0" w:color="BDCBD5" w:themeColor="accent2" w:themeTint="99"/>
        </w:tcBorders>
      </w:tcPr>
    </w:tblStylePr>
    <w:tblStylePr w:type="nwCell">
      <w:tblPr/>
      <w:tcPr>
        <w:tcBorders>
          <w:bottom w:val="single" w:sz="4" w:space="0" w:color="BDCBD5" w:themeColor="accent2" w:themeTint="99"/>
        </w:tcBorders>
      </w:tcPr>
    </w:tblStylePr>
    <w:tblStylePr w:type="seCell">
      <w:tblPr/>
      <w:tcPr>
        <w:tcBorders>
          <w:top w:val="single" w:sz="4" w:space="0" w:color="BDCBD5" w:themeColor="accent2" w:themeTint="99"/>
        </w:tcBorders>
      </w:tcPr>
    </w:tblStylePr>
    <w:tblStylePr w:type="swCell">
      <w:tblPr/>
      <w:tcPr>
        <w:tcBorders>
          <w:top w:val="single" w:sz="4" w:space="0" w:color="BDCBD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  <w:insideV w:val="single" w:sz="4" w:space="0" w:color="CAD3B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  <w:tblStylePr w:type="neCell">
      <w:tblPr/>
      <w:tcPr>
        <w:tcBorders>
          <w:bottom w:val="single" w:sz="4" w:space="0" w:color="CAD3B8" w:themeColor="accent3" w:themeTint="99"/>
        </w:tcBorders>
      </w:tcPr>
    </w:tblStylePr>
    <w:tblStylePr w:type="nwCell">
      <w:tblPr/>
      <w:tcPr>
        <w:tcBorders>
          <w:bottom w:val="single" w:sz="4" w:space="0" w:color="CAD3B8" w:themeColor="accent3" w:themeTint="99"/>
        </w:tcBorders>
      </w:tcPr>
    </w:tblStylePr>
    <w:tblStylePr w:type="seCell">
      <w:tblPr/>
      <w:tcPr>
        <w:tcBorders>
          <w:top w:val="single" w:sz="4" w:space="0" w:color="CAD3B8" w:themeColor="accent3" w:themeTint="99"/>
        </w:tcBorders>
      </w:tcPr>
    </w:tblStylePr>
    <w:tblStylePr w:type="swCell">
      <w:tblPr/>
      <w:tcPr>
        <w:tcBorders>
          <w:top w:val="single" w:sz="4" w:space="0" w:color="CAD3B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  <w:insideV w:val="single" w:sz="4" w:space="0" w:color="D5C8B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  <w:tblStylePr w:type="neCell">
      <w:tblPr/>
      <w:tcPr>
        <w:tcBorders>
          <w:bottom w:val="single" w:sz="4" w:space="0" w:color="D5C8B8" w:themeColor="accent4" w:themeTint="99"/>
        </w:tcBorders>
      </w:tcPr>
    </w:tblStylePr>
    <w:tblStylePr w:type="nwCell">
      <w:tblPr/>
      <w:tcPr>
        <w:tcBorders>
          <w:bottom w:val="single" w:sz="4" w:space="0" w:color="D5C8B8" w:themeColor="accent4" w:themeTint="99"/>
        </w:tcBorders>
      </w:tcPr>
    </w:tblStylePr>
    <w:tblStylePr w:type="seCell">
      <w:tblPr/>
      <w:tcPr>
        <w:tcBorders>
          <w:top w:val="single" w:sz="4" w:space="0" w:color="D5C8B8" w:themeColor="accent4" w:themeTint="99"/>
        </w:tcBorders>
      </w:tcPr>
    </w:tblStylePr>
    <w:tblStylePr w:type="swCell">
      <w:tblPr/>
      <w:tcPr>
        <w:tcBorders>
          <w:top w:val="single" w:sz="4" w:space="0" w:color="D5C8B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  <w:insideV w:val="single" w:sz="4" w:space="0" w:color="BC9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  <w:tblStylePr w:type="neCell">
      <w:tblPr/>
      <w:tcPr>
        <w:tcBorders>
          <w:bottom w:val="single" w:sz="4" w:space="0" w:color="BC9FAB" w:themeColor="accent5" w:themeTint="99"/>
        </w:tcBorders>
      </w:tcPr>
    </w:tblStylePr>
    <w:tblStylePr w:type="nwCell">
      <w:tblPr/>
      <w:tcPr>
        <w:tcBorders>
          <w:bottom w:val="single" w:sz="4" w:space="0" w:color="BC9FAB" w:themeColor="accent5" w:themeTint="99"/>
        </w:tcBorders>
      </w:tcPr>
    </w:tblStylePr>
    <w:tblStylePr w:type="seCell">
      <w:tblPr/>
      <w:tcPr>
        <w:tcBorders>
          <w:top w:val="single" w:sz="4" w:space="0" w:color="BC9FAB" w:themeColor="accent5" w:themeTint="99"/>
        </w:tcBorders>
      </w:tcPr>
    </w:tblStylePr>
    <w:tblStylePr w:type="swCell">
      <w:tblPr/>
      <w:tcPr>
        <w:tcBorders>
          <w:top w:val="single" w:sz="4" w:space="0" w:color="BC9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  <w:insideV w:val="single" w:sz="4" w:space="0" w:color="C3AAA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  <w:tblStylePr w:type="neCell">
      <w:tblPr/>
      <w:tcPr>
        <w:tcBorders>
          <w:bottom w:val="single" w:sz="4" w:space="0" w:color="C3AAA0" w:themeColor="accent6" w:themeTint="99"/>
        </w:tcBorders>
      </w:tcPr>
    </w:tblStylePr>
    <w:tblStylePr w:type="nwCell">
      <w:tblPr/>
      <w:tcPr>
        <w:tcBorders>
          <w:bottom w:val="single" w:sz="4" w:space="0" w:color="C3AAA0" w:themeColor="accent6" w:themeTint="99"/>
        </w:tcBorders>
      </w:tcPr>
    </w:tblStylePr>
    <w:tblStylePr w:type="seCell">
      <w:tblPr/>
      <w:tcPr>
        <w:tcBorders>
          <w:top w:val="single" w:sz="4" w:space="0" w:color="C3AAA0" w:themeColor="accent6" w:themeTint="99"/>
        </w:tcBorders>
      </w:tcPr>
    </w:tblStylePr>
    <w:tblStylePr w:type="swCell">
      <w:tblPr/>
      <w:tcPr>
        <w:tcBorders>
          <w:top w:val="single" w:sz="4" w:space="0" w:color="C3AAA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  <w:insideV w:val="single" w:sz="4" w:space="0" w:color="DAEAE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DE5" w:themeColor="accent1"/>
          <w:left w:val="single" w:sz="4" w:space="0" w:color="C2DDE5" w:themeColor="accent1"/>
          <w:bottom w:val="single" w:sz="4" w:space="0" w:color="C2DDE5" w:themeColor="accent1"/>
          <w:right w:val="single" w:sz="4" w:space="0" w:color="C2DDE5" w:themeColor="accent1"/>
          <w:insideH w:val="nil"/>
          <w:insideV w:val="nil"/>
        </w:tcBorders>
        <w:shd w:val="clear" w:color="auto" w:fill="C2DDE5" w:themeFill="accent1"/>
      </w:tcPr>
    </w:tblStylePr>
    <w:tblStylePr w:type="lastRow">
      <w:rPr>
        <w:b/>
        <w:bCs/>
      </w:rPr>
      <w:tblPr/>
      <w:tcPr>
        <w:tcBorders>
          <w:top w:val="double" w:sz="4" w:space="0" w:color="C2DDE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  <w:insideV w:val="single" w:sz="4" w:space="0" w:color="BDCB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9B9" w:themeColor="accent2"/>
          <w:left w:val="single" w:sz="4" w:space="0" w:color="92A9B9" w:themeColor="accent2"/>
          <w:bottom w:val="single" w:sz="4" w:space="0" w:color="92A9B9" w:themeColor="accent2"/>
          <w:right w:val="single" w:sz="4" w:space="0" w:color="92A9B9" w:themeColor="accent2"/>
          <w:insideH w:val="nil"/>
          <w:insideV w:val="nil"/>
        </w:tcBorders>
        <w:shd w:val="clear" w:color="auto" w:fill="92A9B9" w:themeFill="accent2"/>
      </w:tcPr>
    </w:tblStylePr>
    <w:tblStylePr w:type="lastRow">
      <w:rPr>
        <w:b/>
        <w:bCs/>
      </w:rPr>
      <w:tblPr/>
      <w:tcPr>
        <w:tcBorders>
          <w:top w:val="double" w:sz="4" w:space="0" w:color="92A9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  <w:insideV w:val="single" w:sz="4" w:space="0" w:color="CAD3B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B789" w:themeColor="accent3"/>
          <w:left w:val="single" w:sz="4" w:space="0" w:color="A7B789" w:themeColor="accent3"/>
          <w:bottom w:val="single" w:sz="4" w:space="0" w:color="A7B789" w:themeColor="accent3"/>
          <w:right w:val="single" w:sz="4" w:space="0" w:color="A7B789" w:themeColor="accent3"/>
          <w:insideH w:val="nil"/>
          <w:insideV w:val="nil"/>
        </w:tcBorders>
        <w:shd w:val="clear" w:color="auto" w:fill="A7B789" w:themeFill="accent3"/>
      </w:tcPr>
    </w:tblStylePr>
    <w:tblStylePr w:type="lastRow">
      <w:rPr>
        <w:b/>
        <w:bCs/>
      </w:rPr>
      <w:tblPr/>
      <w:tcPr>
        <w:tcBorders>
          <w:top w:val="double" w:sz="4" w:space="0" w:color="A7B7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  <w:insideV w:val="single" w:sz="4" w:space="0" w:color="D5C8B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A489" w:themeColor="accent4"/>
          <w:left w:val="single" w:sz="4" w:space="0" w:color="B9A489" w:themeColor="accent4"/>
          <w:bottom w:val="single" w:sz="4" w:space="0" w:color="B9A489" w:themeColor="accent4"/>
          <w:right w:val="single" w:sz="4" w:space="0" w:color="B9A489" w:themeColor="accent4"/>
          <w:insideH w:val="nil"/>
          <w:insideV w:val="nil"/>
        </w:tcBorders>
        <w:shd w:val="clear" w:color="auto" w:fill="B9A489" w:themeFill="accent4"/>
      </w:tcPr>
    </w:tblStylePr>
    <w:tblStylePr w:type="lastRow">
      <w:rPr>
        <w:b/>
        <w:bCs/>
      </w:rPr>
      <w:tblPr/>
      <w:tcPr>
        <w:tcBorders>
          <w:top w:val="double" w:sz="4" w:space="0" w:color="B9A4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  <w:insideV w:val="single" w:sz="4" w:space="0" w:color="BC9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6374" w:themeColor="accent5"/>
          <w:left w:val="single" w:sz="4" w:space="0" w:color="8D6374" w:themeColor="accent5"/>
          <w:bottom w:val="single" w:sz="4" w:space="0" w:color="8D6374" w:themeColor="accent5"/>
          <w:right w:val="single" w:sz="4" w:space="0" w:color="8D6374" w:themeColor="accent5"/>
          <w:insideH w:val="nil"/>
          <w:insideV w:val="nil"/>
        </w:tcBorders>
        <w:shd w:val="clear" w:color="auto" w:fill="8D6374" w:themeFill="accent5"/>
      </w:tcPr>
    </w:tblStylePr>
    <w:tblStylePr w:type="lastRow">
      <w:rPr>
        <w:b/>
        <w:bCs/>
      </w:rPr>
      <w:tblPr/>
      <w:tcPr>
        <w:tcBorders>
          <w:top w:val="double" w:sz="4" w:space="0" w:color="8D63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  <w:insideV w:val="single" w:sz="4" w:space="0" w:color="C3AAA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7362" w:themeColor="accent6"/>
          <w:left w:val="single" w:sz="4" w:space="0" w:color="9B7362" w:themeColor="accent6"/>
          <w:bottom w:val="single" w:sz="4" w:space="0" w:color="9B7362" w:themeColor="accent6"/>
          <w:right w:val="single" w:sz="4" w:space="0" w:color="9B7362" w:themeColor="accent6"/>
          <w:insideH w:val="nil"/>
          <w:insideV w:val="nil"/>
        </w:tcBorders>
        <w:shd w:val="clear" w:color="auto" w:fill="9B7362" w:themeFill="accent6"/>
      </w:tcPr>
    </w:tblStylePr>
    <w:tblStylePr w:type="lastRow">
      <w:rPr>
        <w:b/>
        <w:bCs/>
      </w:rPr>
      <w:tblPr/>
      <w:tcPr>
        <w:tcBorders>
          <w:top w:val="double" w:sz="4" w:space="0" w:color="9B73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DE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DE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DE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DE5" w:themeFill="accent1"/>
      </w:tcPr>
    </w:tblStylePr>
    <w:tblStylePr w:type="band1Vert">
      <w:tblPr/>
      <w:tcPr>
        <w:shd w:val="clear" w:color="auto" w:fill="E6F1F4" w:themeFill="accent1" w:themeFillTint="66"/>
      </w:tcPr>
    </w:tblStylePr>
    <w:tblStylePr w:type="band1Horz">
      <w:tblPr/>
      <w:tcPr>
        <w:shd w:val="clear" w:color="auto" w:fill="E6F1F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D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A9B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A9B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A9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A9B9" w:themeFill="accent2"/>
      </w:tcPr>
    </w:tblStylePr>
    <w:tblStylePr w:type="band1Vert">
      <w:tblPr/>
      <w:tcPr>
        <w:shd w:val="clear" w:color="auto" w:fill="D3DCE3" w:themeFill="accent2" w:themeFillTint="66"/>
      </w:tcPr>
    </w:tblStylePr>
    <w:tblStylePr w:type="band1Horz">
      <w:tblPr/>
      <w:tcPr>
        <w:shd w:val="clear" w:color="auto" w:fill="D3DCE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0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B78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B78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B78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B789" w:themeFill="accent3"/>
      </w:tcPr>
    </w:tblStylePr>
    <w:tblStylePr w:type="band1Vert">
      <w:tblPr/>
      <w:tcPr>
        <w:shd w:val="clear" w:color="auto" w:fill="DBE2CF" w:themeFill="accent3" w:themeFillTint="66"/>
      </w:tcPr>
    </w:tblStylePr>
    <w:tblStylePr w:type="band1Horz">
      <w:tblPr/>
      <w:tcPr>
        <w:shd w:val="clear" w:color="auto" w:fill="DBE2C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C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A48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A48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A48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A489" w:themeFill="accent4"/>
      </w:tcPr>
    </w:tblStylePr>
    <w:tblStylePr w:type="band1Vert">
      <w:tblPr/>
      <w:tcPr>
        <w:shd w:val="clear" w:color="auto" w:fill="E3DACF" w:themeFill="accent4" w:themeFillTint="66"/>
      </w:tcPr>
    </w:tblStylePr>
    <w:tblStylePr w:type="band1Horz">
      <w:tblPr/>
      <w:tcPr>
        <w:shd w:val="clear" w:color="auto" w:fill="E3DA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F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63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63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63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6374" w:themeFill="accent5"/>
      </w:tcPr>
    </w:tblStylePr>
    <w:tblStylePr w:type="band1Vert">
      <w:tblPr/>
      <w:tcPr>
        <w:shd w:val="clear" w:color="auto" w:fill="D2BFC7" w:themeFill="accent5" w:themeFillTint="66"/>
      </w:tcPr>
    </w:tblStylePr>
    <w:tblStylePr w:type="band1Horz">
      <w:tblPr/>
      <w:tcPr>
        <w:shd w:val="clear" w:color="auto" w:fill="D2BF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2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73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73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73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7362" w:themeFill="accent6"/>
      </w:tcPr>
    </w:tblStylePr>
    <w:tblStylePr w:type="band1Vert">
      <w:tblPr/>
      <w:tcPr>
        <w:shd w:val="clear" w:color="auto" w:fill="D7C6BF" w:themeFill="accent6" w:themeFillTint="66"/>
      </w:tcPr>
    </w:tblStylePr>
    <w:tblStylePr w:type="band1Horz">
      <w:tblPr/>
      <w:tcPr>
        <w:shd w:val="clear" w:color="auto" w:fill="D7C6B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FD5B3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FD5B34"/>
    <w:rPr>
      <w:color w:val="77B3C5" w:themeColor="accent1" w:themeShade="BF"/>
    </w:rPr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  <w:insideV w:val="single" w:sz="4" w:space="0" w:color="DAEAE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AEAE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EA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FD5B34"/>
    <w:rPr>
      <w:color w:val="618096" w:themeColor="accent2" w:themeShade="BF"/>
    </w:rPr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  <w:insideV w:val="single" w:sz="4" w:space="0" w:color="BDCBD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DCB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CB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FD5B34"/>
    <w:rPr>
      <w:color w:val="80945B" w:themeColor="accent3" w:themeShade="BF"/>
    </w:rPr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  <w:insideV w:val="single" w:sz="4" w:space="0" w:color="CAD3B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AD3B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D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FD5B34"/>
    <w:rPr>
      <w:color w:val="977C59" w:themeColor="accent4" w:themeShade="BF"/>
    </w:rPr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  <w:insideV w:val="single" w:sz="4" w:space="0" w:color="D5C8B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5C8B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C8B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FD5B34"/>
    <w:rPr>
      <w:color w:val="694A56" w:themeColor="accent5" w:themeShade="BF"/>
    </w:rPr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  <w:insideV w:val="single" w:sz="4" w:space="0" w:color="BC9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9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9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FD5B34"/>
    <w:rPr>
      <w:color w:val="735649" w:themeColor="accent6" w:themeShade="BF"/>
    </w:rPr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  <w:insideV w:val="single" w:sz="4" w:space="0" w:color="C3AAA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AA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AA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FD5B3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FD5B34"/>
    <w:rPr>
      <w:color w:val="77B3C5" w:themeColor="accent1" w:themeShade="BF"/>
    </w:rPr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  <w:insideV w:val="single" w:sz="4" w:space="0" w:color="DAEAE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  <w:tblStylePr w:type="neCell">
      <w:tblPr/>
      <w:tcPr>
        <w:tcBorders>
          <w:bottom w:val="single" w:sz="4" w:space="0" w:color="DAEAEF" w:themeColor="accent1" w:themeTint="99"/>
        </w:tcBorders>
      </w:tcPr>
    </w:tblStylePr>
    <w:tblStylePr w:type="nwCell">
      <w:tblPr/>
      <w:tcPr>
        <w:tcBorders>
          <w:bottom w:val="single" w:sz="4" w:space="0" w:color="DAEAEF" w:themeColor="accent1" w:themeTint="99"/>
        </w:tcBorders>
      </w:tcPr>
    </w:tblStylePr>
    <w:tblStylePr w:type="seCell">
      <w:tblPr/>
      <w:tcPr>
        <w:tcBorders>
          <w:top w:val="single" w:sz="4" w:space="0" w:color="DAEAEF" w:themeColor="accent1" w:themeTint="99"/>
        </w:tcBorders>
      </w:tcPr>
    </w:tblStylePr>
    <w:tblStylePr w:type="swCell">
      <w:tblPr/>
      <w:tcPr>
        <w:tcBorders>
          <w:top w:val="single" w:sz="4" w:space="0" w:color="DAEAEF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FD5B34"/>
    <w:rPr>
      <w:color w:val="618096" w:themeColor="accent2" w:themeShade="BF"/>
    </w:rPr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  <w:insideV w:val="single" w:sz="4" w:space="0" w:color="BDCB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  <w:tblStylePr w:type="neCell">
      <w:tblPr/>
      <w:tcPr>
        <w:tcBorders>
          <w:bottom w:val="single" w:sz="4" w:space="0" w:color="BDCBD5" w:themeColor="accent2" w:themeTint="99"/>
        </w:tcBorders>
      </w:tcPr>
    </w:tblStylePr>
    <w:tblStylePr w:type="nwCell">
      <w:tblPr/>
      <w:tcPr>
        <w:tcBorders>
          <w:bottom w:val="single" w:sz="4" w:space="0" w:color="BDCBD5" w:themeColor="accent2" w:themeTint="99"/>
        </w:tcBorders>
      </w:tcPr>
    </w:tblStylePr>
    <w:tblStylePr w:type="seCell">
      <w:tblPr/>
      <w:tcPr>
        <w:tcBorders>
          <w:top w:val="single" w:sz="4" w:space="0" w:color="BDCBD5" w:themeColor="accent2" w:themeTint="99"/>
        </w:tcBorders>
      </w:tcPr>
    </w:tblStylePr>
    <w:tblStylePr w:type="swCell">
      <w:tblPr/>
      <w:tcPr>
        <w:tcBorders>
          <w:top w:val="single" w:sz="4" w:space="0" w:color="BDCBD5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FD5B34"/>
    <w:rPr>
      <w:color w:val="80945B" w:themeColor="accent3" w:themeShade="BF"/>
    </w:rPr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  <w:insideV w:val="single" w:sz="4" w:space="0" w:color="CAD3B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  <w:tblStylePr w:type="neCell">
      <w:tblPr/>
      <w:tcPr>
        <w:tcBorders>
          <w:bottom w:val="single" w:sz="4" w:space="0" w:color="CAD3B8" w:themeColor="accent3" w:themeTint="99"/>
        </w:tcBorders>
      </w:tcPr>
    </w:tblStylePr>
    <w:tblStylePr w:type="nwCell">
      <w:tblPr/>
      <w:tcPr>
        <w:tcBorders>
          <w:bottom w:val="single" w:sz="4" w:space="0" w:color="CAD3B8" w:themeColor="accent3" w:themeTint="99"/>
        </w:tcBorders>
      </w:tcPr>
    </w:tblStylePr>
    <w:tblStylePr w:type="seCell">
      <w:tblPr/>
      <w:tcPr>
        <w:tcBorders>
          <w:top w:val="single" w:sz="4" w:space="0" w:color="CAD3B8" w:themeColor="accent3" w:themeTint="99"/>
        </w:tcBorders>
      </w:tcPr>
    </w:tblStylePr>
    <w:tblStylePr w:type="swCell">
      <w:tblPr/>
      <w:tcPr>
        <w:tcBorders>
          <w:top w:val="single" w:sz="4" w:space="0" w:color="CAD3B8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FD5B34"/>
    <w:rPr>
      <w:color w:val="977C59" w:themeColor="accent4" w:themeShade="BF"/>
    </w:rPr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  <w:insideV w:val="single" w:sz="4" w:space="0" w:color="D5C8B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  <w:tblStylePr w:type="neCell">
      <w:tblPr/>
      <w:tcPr>
        <w:tcBorders>
          <w:bottom w:val="single" w:sz="4" w:space="0" w:color="D5C8B8" w:themeColor="accent4" w:themeTint="99"/>
        </w:tcBorders>
      </w:tcPr>
    </w:tblStylePr>
    <w:tblStylePr w:type="nwCell">
      <w:tblPr/>
      <w:tcPr>
        <w:tcBorders>
          <w:bottom w:val="single" w:sz="4" w:space="0" w:color="D5C8B8" w:themeColor="accent4" w:themeTint="99"/>
        </w:tcBorders>
      </w:tcPr>
    </w:tblStylePr>
    <w:tblStylePr w:type="seCell">
      <w:tblPr/>
      <w:tcPr>
        <w:tcBorders>
          <w:top w:val="single" w:sz="4" w:space="0" w:color="D5C8B8" w:themeColor="accent4" w:themeTint="99"/>
        </w:tcBorders>
      </w:tcPr>
    </w:tblStylePr>
    <w:tblStylePr w:type="swCell">
      <w:tblPr/>
      <w:tcPr>
        <w:tcBorders>
          <w:top w:val="single" w:sz="4" w:space="0" w:color="D5C8B8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FD5B34"/>
    <w:rPr>
      <w:color w:val="694A56" w:themeColor="accent5" w:themeShade="BF"/>
    </w:rPr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  <w:insideV w:val="single" w:sz="4" w:space="0" w:color="BC9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  <w:tblStylePr w:type="neCell">
      <w:tblPr/>
      <w:tcPr>
        <w:tcBorders>
          <w:bottom w:val="single" w:sz="4" w:space="0" w:color="BC9FAB" w:themeColor="accent5" w:themeTint="99"/>
        </w:tcBorders>
      </w:tcPr>
    </w:tblStylePr>
    <w:tblStylePr w:type="nwCell">
      <w:tblPr/>
      <w:tcPr>
        <w:tcBorders>
          <w:bottom w:val="single" w:sz="4" w:space="0" w:color="BC9FAB" w:themeColor="accent5" w:themeTint="99"/>
        </w:tcBorders>
      </w:tcPr>
    </w:tblStylePr>
    <w:tblStylePr w:type="seCell">
      <w:tblPr/>
      <w:tcPr>
        <w:tcBorders>
          <w:top w:val="single" w:sz="4" w:space="0" w:color="BC9FAB" w:themeColor="accent5" w:themeTint="99"/>
        </w:tcBorders>
      </w:tcPr>
    </w:tblStylePr>
    <w:tblStylePr w:type="swCell">
      <w:tblPr/>
      <w:tcPr>
        <w:tcBorders>
          <w:top w:val="single" w:sz="4" w:space="0" w:color="BC9FAB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FD5B34"/>
    <w:rPr>
      <w:color w:val="735649" w:themeColor="accent6" w:themeShade="BF"/>
    </w:rPr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  <w:insideV w:val="single" w:sz="4" w:space="0" w:color="C3AAA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  <w:tblStylePr w:type="neCell">
      <w:tblPr/>
      <w:tcPr>
        <w:tcBorders>
          <w:bottom w:val="single" w:sz="4" w:space="0" w:color="C3AAA0" w:themeColor="accent6" w:themeTint="99"/>
        </w:tcBorders>
      </w:tcPr>
    </w:tblStylePr>
    <w:tblStylePr w:type="nwCell">
      <w:tblPr/>
      <w:tcPr>
        <w:tcBorders>
          <w:bottom w:val="single" w:sz="4" w:space="0" w:color="C3AAA0" w:themeColor="accent6" w:themeTint="99"/>
        </w:tcBorders>
      </w:tcPr>
    </w:tblStylePr>
    <w:tblStylePr w:type="seCell">
      <w:tblPr/>
      <w:tcPr>
        <w:tcBorders>
          <w:top w:val="single" w:sz="4" w:space="0" w:color="C3AAA0" w:themeColor="accent6" w:themeTint="99"/>
        </w:tcBorders>
      </w:tcPr>
    </w:tblStylePr>
    <w:tblStylePr w:type="swCell">
      <w:tblPr/>
      <w:tcPr>
        <w:tcBorders>
          <w:top w:val="single" w:sz="4" w:space="0" w:color="C3AAA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FD5B34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D5B34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D5B34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FD5B34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5B3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5B34"/>
    <w:rPr>
      <w:rFonts w:ascii="Calibri" w:eastAsia="Times New Roman" w:hAnsi="Calibri" w:cs="Calibri"/>
      <w:noProof/>
      <w:color w:val="222222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FD5B34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FD5B34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D5B34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D5B34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D5B34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rsid w:val="00FD5B34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D5B34"/>
    <w:rPr>
      <w:rFonts w:ascii="Calibri" w:hAnsi="Calibri" w:cs="Calibri"/>
      <w:color w:val="ABAFA5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D5B34"/>
    <w:rPr>
      <w:rFonts w:ascii="Calibri" w:hAnsi="Calibri" w:cs="Calibri"/>
      <w:color w:val="67AAB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D5B34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5B34"/>
    <w:rPr>
      <w:i/>
      <w:iCs/>
      <w:color w:val="66666B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sv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Owens\AppData\Roaming\Microsoft\Templates\Blue%20spheres%20brochure.dotx" TargetMode="External"/></Relationships>
</file>

<file path=word/theme/theme1.xml><?xml version="1.0" encoding="utf-8"?>
<a:theme xmlns:a="http://schemas.openxmlformats.org/drawingml/2006/main" name="View">
  <a:themeElements>
    <a:clrScheme name="Custom 4">
      <a:dk1>
        <a:srgbClr val="000000"/>
      </a:dk1>
      <a:lt1>
        <a:srgbClr val="FFFFFF"/>
      </a:lt1>
      <a:dk2>
        <a:srgbClr val="66666B"/>
      </a:dk2>
      <a:lt2>
        <a:srgbClr val="D6D3CC"/>
      </a:lt2>
      <a:accent1>
        <a:srgbClr val="C2DDE5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598ADB51A8B47809EA1C10382B782" ma:contentTypeVersion="19" ma:contentTypeDescription="Create a new document." ma:contentTypeScope="" ma:versionID="92f27912c19c41c24bb37e52c361788f">
  <xsd:schema xmlns:xsd="http://www.w3.org/2001/XMLSchema" xmlns:xs="http://www.w3.org/2001/XMLSchema" xmlns:p="http://schemas.microsoft.com/office/2006/metadata/properties" xmlns:ns2="6ce22835-bd66-4066-bc70-24c105ec2414" xmlns:ns3="fb7e9f2c-68a0-47ce-9582-1d2ab43b466f" targetNamespace="http://schemas.microsoft.com/office/2006/metadata/properties" ma:root="true" ma:fieldsID="061302fc5920f6adaea31e8c9bf8d1a0" ns2:_="" ns3:_="">
    <xsd:import namespace="6ce22835-bd66-4066-bc70-24c105ec2414"/>
    <xsd:import namespace="fb7e9f2c-68a0-47ce-9582-1d2ab43b4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22835-bd66-4066-bc70-24c105ec24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2cdb14-df11-4d14-8402-07bbb67e1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9f2c-68a0-47ce-9582-1d2ab43b4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b00604-5b9d-492e-8a78-fc814646c240}" ma:internalName="TaxCatchAll" ma:showField="CatchAllData" ma:web="fb7e9f2c-68a0-47ce-9582-1d2ab43b4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e22835-bd66-4066-bc70-24c105ec2414">
      <Terms xmlns="http://schemas.microsoft.com/office/infopath/2007/PartnerControls"/>
    </lcf76f155ced4ddcb4097134ff3c332f>
    <TaxCatchAll xmlns="fb7e9f2c-68a0-47ce-9582-1d2ab43b466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6030DD-29C9-45B7-91AF-80876F7A13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22835-bd66-4066-bc70-24c105ec2414"/>
    <ds:schemaRef ds:uri="fb7e9f2c-68a0-47ce-9582-1d2ab43b4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  <ds:schemaRef ds:uri="6ce22835-bd66-4066-bc70-24c105ec2414"/>
    <ds:schemaRef ds:uri="fb7e9f2c-68a0-47ce-9582-1d2ab43b466f"/>
  </ds:schemaRefs>
</ds:datastoreItem>
</file>

<file path=customXml/itemProps3.xml><?xml version="1.0" encoding="utf-8"?>
<ds:datastoreItem xmlns:ds="http://schemas.openxmlformats.org/officeDocument/2006/customXml" ds:itemID="{9073A402-C067-427E-9620-788F093BA9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brochure</Template>
  <TotalTime>47</TotalTime>
  <Pages>3</Pages>
  <Words>542</Words>
  <Characters>2599</Characters>
  <Application>Microsoft Office Word</Application>
  <DocSecurity>0</DocSecurity>
  <Lines>162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Owens</dc:creator>
  <cp:keywords/>
  <dc:description/>
  <cp:lastModifiedBy>Vanessa Owens</cp:lastModifiedBy>
  <cp:revision>10</cp:revision>
  <dcterms:created xsi:type="dcterms:W3CDTF">2025-10-15T02:50:00Z</dcterms:created>
  <dcterms:modified xsi:type="dcterms:W3CDTF">2025-10-16T13:47:00Z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0x01010086C598ADB51A8B47809EA1C10382B782</vt:lpwstr>
  </property>
  <property fmtid="{D5CDD505-2E9C-101B-9397-08002B2CF9AE}" pid="3" name="MediaServiceImageTags">
    <vt:lpwstr/>
  </property>
</Properties>
</file>